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3996741A" w14:textId="77777777" w:rsidTr="001632A6">
        <w:trPr>
          <w:trHeight w:hRule="exact" w:val="14400"/>
          <w:jc w:val="center"/>
        </w:trPr>
        <w:tc>
          <w:tcPr>
            <w:tcW w:w="7200" w:type="dxa"/>
          </w:tcPr>
          <w:p w14:paraId="02E635D7" w14:textId="1C3F3977" w:rsidR="00423F28" w:rsidRDefault="00FB5364">
            <w:r>
              <w:rPr>
                <w:noProof/>
              </w:rPr>
              <w:drawing>
                <wp:inline distT="0" distB="0" distL="0" distR="0" wp14:anchorId="69601CB8" wp14:editId="6C08543F">
                  <wp:extent cx="4698000" cy="2602800"/>
                  <wp:effectExtent l="0" t="0" r="7620" b="7620"/>
                  <wp:docPr id="1666989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8000" cy="2602800"/>
                          </a:xfrm>
                          <a:prstGeom prst="rect">
                            <a:avLst/>
                          </a:prstGeom>
                          <a:noFill/>
                        </pic:spPr>
                      </pic:pic>
                    </a:graphicData>
                  </a:graphic>
                </wp:inline>
              </w:drawing>
            </w:r>
          </w:p>
          <w:p w14:paraId="54AC398B" w14:textId="52A1FC2E" w:rsidR="003A4A4A" w:rsidRDefault="004341DB" w:rsidP="003A4A4A">
            <w:pPr>
              <w:pStyle w:val="Subtitle"/>
            </w:pPr>
            <w:sdt>
              <w:sdtPr>
                <w:rPr>
                  <w:sz w:val="72"/>
                  <w:szCs w:val="72"/>
                </w:rPr>
                <w:alias w:val="Enter event date:"/>
                <w:tag w:val="Enter event date:"/>
                <w:id w:val="1308741240"/>
                <w:placeholder>
                  <w:docPart w:val="E7A9BF83C2164FEFB4B23E64E07FCBA1"/>
                </w:placeholder>
                <w15:appearance w15:val="hidden"/>
                <w:text/>
              </w:sdtPr>
              <w:sdtEndPr/>
              <w:sdtContent>
                <w:r w:rsidR="00FB5364" w:rsidRPr="00FB5364">
                  <w:rPr>
                    <w:sz w:val="72"/>
                    <w:szCs w:val="72"/>
                  </w:rPr>
                  <w:t xml:space="preserve">St Mary’s Church Choir is recruiting </w:t>
                </w:r>
              </w:sdtContent>
            </w:sdt>
          </w:p>
          <w:p w14:paraId="69B0E7EC" w14:textId="77777777" w:rsidR="00FB5364" w:rsidRDefault="00FB5364" w:rsidP="00FB5364">
            <w:pPr>
              <w:pStyle w:val="Heading1"/>
            </w:pPr>
            <w:r>
              <w:t xml:space="preserve">Are you between 8 and 18? </w:t>
            </w:r>
          </w:p>
          <w:p w14:paraId="054F6CF9" w14:textId="5D037BCA" w:rsidR="00FB5364" w:rsidRPr="00FB5364" w:rsidRDefault="00FB5364" w:rsidP="00FB5364">
            <w:pPr>
              <w:pStyle w:val="Heading1"/>
            </w:pPr>
            <w:r>
              <w:t>Do you love to sing?</w:t>
            </w:r>
          </w:p>
          <w:p w14:paraId="6D99CF11" w14:textId="2A82EA53" w:rsidR="00F91345" w:rsidRDefault="004341DB" w:rsidP="00F91345">
            <w:sdt>
              <w:sdtPr>
                <w:alias w:val="Enter body text:"/>
                <w:tag w:val="Enter body text:"/>
                <w:id w:val="-1839064093"/>
                <w:placeholder>
                  <w:docPart w:val="67A7C5EE5DAC4A34A3A58F2FFDA8A510"/>
                </w:placeholder>
                <w15:appearance w15:val="hidden"/>
                <w:text/>
              </w:sdtPr>
              <w:sdtEndPr/>
              <w:sdtContent>
                <w:r w:rsidR="00F91345">
                  <w:t>Look closely at picture of St Mary’s amazing Church Choir.</w:t>
                </w:r>
              </w:sdtContent>
            </w:sdt>
          </w:p>
          <w:p w14:paraId="78A38E09" w14:textId="5014E57A" w:rsidR="00F91345" w:rsidRDefault="00F91345" w:rsidP="003A4A4A">
            <w:r>
              <w:t>What is missing?</w:t>
            </w:r>
          </w:p>
          <w:p w14:paraId="1B68F731" w14:textId="2CACFD25" w:rsidR="00F91345" w:rsidRPr="00F91345" w:rsidRDefault="00F91345" w:rsidP="003A4A4A">
            <w:pPr>
              <w:rPr>
                <w:rFonts w:ascii="Impact" w:hAnsi="Impact"/>
                <w:b/>
                <w:bCs/>
                <w:color w:val="007B73"/>
                <w:sz w:val="72"/>
                <w:szCs w:val="72"/>
              </w:rPr>
            </w:pPr>
            <w:r w:rsidRPr="00F91345">
              <w:rPr>
                <w:rFonts w:ascii="Impact" w:hAnsi="Impact"/>
                <w:b/>
                <w:bCs/>
                <w:color w:val="007B73"/>
                <w:sz w:val="72"/>
                <w:szCs w:val="72"/>
              </w:rPr>
              <w:t>YOU</w:t>
            </w:r>
            <w:r>
              <w:rPr>
                <w:rFonts w:ascii="Impact" w:hAnsi="Impact"/>
                <w:b/>
                <w:bCs/>
                <w:color w:val="007B73"/>
                <w:sz w:val="72"/>
                <w:szCs w:val="72"/>
              </w:rPr>
              <w:t xml:space="preserve">! </w:t>
            </w:r>
          </w:p>
          <w:p w14:paraId="38DA570D" w14:textId="71F7CFF2" w:rsidR="00F91345" w:rsidRPr="00F91345" w:rsidRDefault="00F91345" w:rsidP="003A4A4A">
            <w:pPr>
              <w:rPr>
                <w:color w:val="auto"/>
              </w:rPr>
            </w:pPr>
            <w:r>
              <w:rPr>
                <w:color w:val="auto"/>
              </w:rPr>
              <w:t xml:space="preserve">We’re missing young voices and we’d love to put that </w:t>
            </w:r>
            <w:proofErr w:type="gramStart"/>
            <w:r>
              <w:rPr>
                <w:color w:val="auto"/>
              </w:rPr>
              <w:t>right</w:t>
            </w:r>
            <w:proofErr w:type="gramEnd"/>
            <w:r>
              <w:rPr>
                <w:color w:val="auto"/>
              </w:rPr>
              <w:t xml:space="preserve"> so we’d like to invite you to think about joining St Mary’s Church Choir. </w:t>
            </w:r>
          </w:p>
          <w:p w14:paraId="72F6D251" w14:textId="14606373" w:rsidR="00F91345" w:rsidRDefault="00F91345" w:rsidP="00F91345">
            <w:proofErr w:type="gramStart"/>
            <w:r>
              <w:t>Starting next term (April 2026)</w:t>
            </w:r>
            <w:proofErr w:type="gramEnd"/>
            <w:r>
              <w:t xml:space="preserve"> you are invited to join us to:</w:t>
            </w:r>
          </w:p>
          <w:p w14:paraId="6F7C8E86" w14:textId="11D4C074" w:rsidR="00F91345" w:rsidRDefault="00F91345" w:rsidP="00F91345">
            <w:r>
              <w:t xml:space="preserve">Develop your singing * learn to read music * improve your music reading * learn loads of amazing music * meet new people * sing for services * contribute to the musical life of our community * learn new leadership skills * make new friends * </w:t>
            </w:r>
            <w:r w:rsidR="00D077F2">
              <w:t xml:space="preserve">earn some pocket money * </w:t>
            </w:r>
            <w:r>
              <w:t>and have a lot of fun along the way.</w:t>
            </w:r>
          </w:p>
          <w:p w14:paraId="71756E47" w14:textId="555E2D28" w:rsidR="00F91345" w:rsidRDefault="00F91345" w:rsidP="00F91345">
            <w:r>
              <w:t xml:space="preserve">Being a chorister is a commitment AND it can </w:t>
            </w:r>
            <w:proofErr w:type="gramStart"/>
            <w:r>
              <w:t>open up</w:t>
            </w:r>
            <w:proofErr w:type="gramEnd"/>
            <w:r>
              <w:t xml:space="preserve"> all sorts of opportunities for now and the future. </w:t>
            </w:r>
          </w:p>
          <w:p w14:paraId="4A1614C1" w14:textId="344C0022" w:rsidR="00C545E9" w:rsidRPr="00C545E9" w:rsidRDefault="00C545E9" w:rsidP="00F91345">
            <w:pPr>
              <w:rPr>
                <w:rFonts w:asciiTheme="majorHAnsi" w:hAnsiTheme="majorHAnsi"/>
                <w:color w:val="007B73"/>
                <w:sz w:val="44"/>
                <w:szCs w:val="44"/>
              </w:rPr>
            </w:pPr>
            <w:r w:rsidRPr="00C545E9">
              <w:rPr>
                <w:rFonts w:asciiTheme="majorHAnsi" w:hAnsiTheme="majorHAnsi"/>
                <w:color w:val="007B73"/>
                <w:sz w:val="44"/>
                <w:szCs w:val="44"/>
              </w:rPr>
              <w:t>COME AND FIND OUT MORE</w:t>
            </w:r>
          </w:p>
          <w:p w14:paraId="151A0E7C" w14:textId="4207FB2A" w:rsidR="003A4A4A" w:rsidRDefault="003A4A4A"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7465800F" w14:textId="77777777"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14:paraId="23AA75E7" w14:textId="778C8BF4" w:rsidR="00236FEA" w:rsidRDefault="004341DB" w:rsidP="00236FEA">
                  <w:pPr>
                    <w:pStyle w:val="Heading2"/>
                  </w:pPr>
                  <w:sdt>
                    <w:sdtPr>
                      <w:alias w:val="Enter Heading 2:"/>
                      <w:tag w:val="Enter Heading 2:"/>
                      <w:id w:val="2068918032"/>
                      <w:placeholder>
                        <w:docPart w:val="88CF459E63A349CDB2D673C570F90460"/>
                      </w:placeholder>
                      <w15:appearance w15:val="hidden"/>
                      <w:text/>
                    </w:sdtPr>
                    <w:sdtEndPr/>
                    <w:sdtContent>
                      <w:r w:rsidR="00C545E9">
                        <w:t xml:space="preserve">St Mary’s Church Choir </w:t>
                      </w:r>
                    </w:sdtContent>
                  </w:sdt>
                </w:p>
                <w:sdt>
                  <w:sdtPr>
                    <w:alias w:val="Dividing line graphic:"/>
                    <w:tag w:val="Dividing line graphic:"/>
                    <w:id w:val="-279119489"/>
                    <w:placeholder>
                      <w:docPart w:val="37E0D7CE35724534A57A1834E4C87DB6"/>
                    </w:placeholder>
                    <w:temporary/>
                    <w:showingPlcHdr/>
                    <w15:appearance w15:val="hidden"/>
                  </w:sdtPr>
                  <w:sdtEndPr/>
                  <w:sdtContent>
                    <w:p w14:paraId="5D79E400" w14:textId="77777777" w:rsidR="00236FEA" w:rsidRPr="001D3B47" w:rsidRDefault="00236FEA" w:rsidP="00236FEA">
                      <w:pPr>
                        <w:pStyle w:val="Line"/>
                      </w:pPr>
                      <w:r>
                        <w:t>____</w:t>
                      </w:r>
                    </w:p>
                  </w:sdtContent>
                </w:sdt>
                <w:p w14:paraId="282CBFF9" w14:textId="35413F6D" w:rsidR="00236FEA" w:rsidRDefault="004341DB" w:rsidP="00236FEA">
                  <w:pPr>
                    <w:pStyle w:val="Heading2"/>
                  </w:pPr>
                  <w:sdt>
                    <w:sdtPr>
                      <w:alias w:val="Enter Heading 2:"/>
                      <w:tag w:val="Enter Heading 2:"/>
                      <w:id w:val="-619531705"/>
                      <w:placeholder>
                        <w:docPart w:val="2C7B482B81E64515B26435A42B8A9EC6"/>
                      </w:placeholder>
                      <w15:appearance w15:val="hidden"/>
                      <w:text/>
                    </w:sdtPr>
                    <w:sdtEndPr/>
                    <w:sdtContent>
                      <w:r w:rsidR="00C545E9">
                        <w:t xml:space="preserve">Pick up a letter in school to find out more </w:t>
                      </w:r>
                    </w:sdtContent>
                  </w:sdt>
                </w:p>
                <w:sdt>
                  <w:sdtPr>
                    <w:alias w:val="Dividing line graphic:"/>
                    <w:tag w:val="Dividing line graphic:"/>
                    <w:id w:val="576019419"/>
                    <w:placeholder>
                      <w:docPart w:val="E1591FE1E3D74E30B137082C92045FDB"/>
                    </w:placeholder>
                    <w:temporary/>
                    <w:showingPlcHdr/>
                    <w15:appearance w15:val="hidden"/>
                  </w:sdtPr>
                  <w:sdtEndPr/>
                  <w:sdtContent>
                    <w:p w14:paraId="57CD837B" w14:textId="77777777" w:rsidR="00236FEA" w:rsidRDefault="00236FEA" w:rsidP="00236FEA">
                      <w:pPr>
                        <w:pStyle w:val="Line"/>
                      </w:pPr>
                      <w:r w:rsidRPr="00655EA2">
                        <w:t>____</w:t>
                      </w:r>
                    </w:p>
                  </w:sdtContent>
                </w:sdt>
                <w:p w14:paraId="0239DF3A" w14:textId="4771DB7C" w:rsidR="00236FEA" w:rsidRDefault="004341DB" w:rsidP="00236FEA">
                  <w:pPr>
                    <w:pStyle w:val="Heading2"/>
                  </w:pPr>
                  <w:sdt>
                    <w:sdtPr>
                      <w:rPr>
                        <w:sz w:val="24"/>
                        <w:szCs w:val="24"/>
                      </w:rPr>
                      <w:alias w:val="Enter Heading 2:"/>
                      <w:tag w:val="Enter Heading 2:"/>
                      <w:id w:val="-273402092"/>
                      <w:placeholder>
                        <w:docPart w:val="5B2277EEA2764079B7BD5F4F548EAEE5"/>
                      </w:placeholder>
                      <w15:appearance w15:val="hidden"/>
                      <w:text/>
                    </w:sdtPr>
                    <w:sdtEndPr/>
                    <w:sdtContent>
                      <w:r w:rsidR="00C545E9" w:rsidRPr="00C545E9">
                        <w:rPr>
                          <w:sz w:val="24"/>
                          <w:szCs w:val="24"/>
                        </w:rPr>
                        <w:t>Or email music@stmarysware.co.uk</w:t>
                      </w:r>
                    </w:sdtContent>
                  </w:sdt>
                </w:p>
                <w:sdt>
                  <w:sdtPr>
                    <w:alias w:val="Dividing line graphic:"/>
                    <w:tag w:val="Dividing line graphic:"/>
                    <w:id w:val="-1704001379"/>
                    <w:placeholder>
                      <w:docPart w:val="2AB344FC550D43CEAF114D39251C95E3"/>
                    </w:placeholder>
                    <w:temporary/>
                    <w:showingPlcHdr/>
                    <w15:appearance w15:val="hidden"/>
                  </w:sdtPr>
                  <w:sdtEndPr/>
                  <w:sdtContent>
                    <w:p w14:paraId="013569DF" w14:textId="77777777" w:rsidR="00236FEA" w:rsidRDefault="00236FEA" w:rsidP="00236FEA">
                      <w:pPr>
                        <w:pStyle w:val="Line"/>
                      </w:pPr>
                      <w:r w:rsidRPr="00655EA2">
                        <w:t>____</w:t>
                      </w:r>
                    </w:p>
                  </w:sdtContent>
                </w:sdt>
                <w:p w14:paraId="3F692F71" w14:textId="747D0161" w:rsidR="007E1AB5" w:rsidRPr="007E1AB5" w:rsidRDefault="006C3111" w:rsidP="007E1AB5">
                  <w:pPr>
                    <w:pStyle w:val="Heading2"/>
                    <w:rPr>
                      <w:i/>
                      <w:iCs/>
                      <w:sz w:val="24"/>
                      <w:szCs w:val="24"/>
                    </w:rPr>
                  </w:pPr>
                  <w:r w:rsidRPr="00C85FD0">
                    <w:rPr>
                      <w:i/>
                      <w:iCs/>
                      <w:sz w:val="24"/>
                      <w:szCs w:val="24"/>
                    </w:rPr>
                    <w:t>“</w:t>
                  </w:r>
                  <w:r w:rsidR="000618AD" w:rsidRPr="00C85FD0">
                    <w:rPr>
                      <w:i/>
                      <w:iCs/>
                      <w:sz w:val="24"/>
                      <w:szCs w:val="24"/>
                    </w:rPr>
                    <w:t>Being part of the choir</w:t>
                  </w:r>
                  <w:r w:rsidR="00C45AB6" w:rsidRPr="00C85FD0">
                    <w:rPr>
                      <w:i/>
                      <w:iCs/>
                      <w:sz w:val="24"/>
                      <w:szCs w:val="24"/>
                    </w:rPr>
                    <w:t xml:space="preserve"> improved</w:t>
                  </w:r>
                  <w:r w:rsidR="00C85FD0" w:rsidRPr="00C85FD0">
                    <w:rPr>
                      <w:i/>
                      <w:iCs/>
                      <w:sz w:val="24"/>
                      <w:szCs w:val="24"/>
                    </w:rPr>
                    <w:t xml:space="preserve"> my confidence, taught me new skills and I made new friends”</w:t>
                  </w:r>
                </w:p>
                <w:sdt>
                  <w:sdtPr>
                    <w:alias w:val="Dividing line graphic:"/>
                    <w:tag w:val="Dividing line graphic:"/>
                    <w:id w:val="-2078267982"/>
                    <w:placeholder>
                      <w:docPart w:val="1E383FDC3BFA46D5944B03C673FCED39"/>
                    </w:placeholder>
                    <w:temporary/>
                    <w:showingPlcHdr/>
                    <w15:appearance w15:val="hidden"/>
                  </w:sdtPr>
                  <w:sdtEndPr/>
                  <w:sdtContent>
                    <w:p w14:paraId="0E301F68" w14:textId="77777777" w:rsidR="00236FEA" w:rsidRDefault="00236FEA" w:rsidP="00236FEA">
                      <w:pPr>
                        <w:pStyle w:val="Line"/>
                      </w:pPr>
                      <w:r>
                        <w:t>____</w:t>
                      </w:r>
                    </w:p>
                  </w:sdtContent>
                </w:sdt>
                <w:p w14:paraId="67319672" w14:textId="51273B50" w:rsidR="00236FEA" w:rsidRDefault="00C545E9" w:rsidP="00236FEA">
                  <w:pPr>
                    <w:pStyle w:val="Heading2"/>
                  </w:pPr>
                  <w:r>
                    <w:t>Over 18s welcome too!</w:t>
                  </w:r>
                </w:p>
              </w:tc>
            </w:tr>
            <w:tr w:rsidR="00236FEA" w14:paraId="624FD525" w14:textId="77777777"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14:paraId="74EEA7D2" w14:textId="73743573" w:rsidR="00236FEA" w:rsidRDefault="00C545E9" w:rsidP="00236FEA">
                  <w:pPr>
                    <w:pStyle w:val="Heading3"/>
                  </w:pPr>
                  <w:r>
                    <w:t>St Mary’s Ware</w:t>
                  </w:r>
                </w:p>
                <w:p w14:paraId="02A9248B" w14:textId="3D9A83F2" w:rsidR="00236FEA" w:rsidRDefault="004341DB" w:rsidP="00236FEA">
                  <w:pPr>
                    <w:pStyle w:val="ContactInfo"/>
                  </w:pPr>
                  <w:sdt>
                    <w:sdtPr>
                      <w:alias w:val="Enter street address:"/>
                      <w:tag w:val="Enter street address:"/>
                      <w:id w:val="857003158"/>
                      <w:placeholder>
                        <w:docPart w:val="C0F0FFB521364CB2B9C6B5D48550B8F2"/>
                      </w:placeholder>
                      <w15:appearance w15:val="hidden"/>
                      <w:text w:multiLine="1"/>
                    </w:sdtPr>
                    <w:sdtEndPr/>
                    <w:sdtContent>
                      <w:r w:rsidR="00C545E9">
                        <w:br/>
                        <w:t>Church Street</w:t>
                      </w:r>
                    </w:sdtContent>
                  </w:sdt>
                </w:p>
                <w:p w14:paraId="2DEBA8B6" w14:textId="38CB6E15" w:rsidR="00236FEA" w:rsidRDefault="00C545E9" w:rsidP="00236FEA">
                  <w:pPr>
                    <w:pStyle w:val="ContactInfo"/>
                  </w:pPr>
                  <w:r>
                    <w:t>Ware, SG12 9EH</w:t>
                  </w:r>
                </w:p>
                <w:p w14:paraId="44B41B25" w14:textId="53FFD3D4" w:rsidR="00236FEA" w:rsidRDefault="00C545E9" w:rsidP="00236FEA">
                  <w:pPr>
                    <w:pStyle w:val="ContactInfo"/>
                  </w:pPr>
                  <w:r>
                    <w:t>07423812238</w:t>
                  </w:r>
                </w:p>
                <w:p w14:paraId="4C8240CB" w14:textId="50A832CD" w:rsidR="00236FEA" w:rsidRDefault="00C545E9" w:rsidP="00236FEA">
                  <w:pPr>
                    <w:pStyle w:val="Date"/>
                  </w:pPr>
                  <w:r>
                    <w:t>stmarysware.org.uk</w:t>
                  </w:r>
                </w:p>
                <w:p w14:paraId="3BFC8A3B" w14:textId="2421BE9E" w:rsidR="00236FEA" w:rsidRDefault="00236FEA" w:rsidP="00236FEA">
                  <w:pPr>
                    <w:pStyle w:val="Date"/>
                  </w:pPr>
                </w:p>
              </w:tc>
            </w:tr>
          </w:tbl>
          <w:p w14:paraId="2BB0D2DF" w14:textId="77777777" w:rsidR="00423F28" w:rsidRDefault="00423F28" w:rsidP="00236FEA"/>
        </w:tc>
      </w:tr>
    </w:tbl>
    <w:p w14:paraId="7C831FB5" w14:textId="77777777" w:rsidR="00202171" w:rsidRDefault="00202171" w:rsidP="00044307">
      <w:pPr>
        <w:pStyle w:val="NoSpacing"/>
      </w:pPr>
    </w:p>
    <w:sectPr w:rsidR="0020217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5EDAA" w14:textId="77777777" w:rsidR="004341DB" w:rsidRDefault="004341DB" w:rsidP="00AB6948">
      <w:pPr>
        <w:spacing w:after="0" w:line="240" w:lineRule="auto"/>
      </w:pPr>
      <w:r>
        <w:separator/>
      </w:r>
    </w:p>
  </w:endnote>
  <w:endnote w:type="continuationSeparator" w:id="0">
    <w:p w14:paraId="0F78EFD2" w14:textId="77777777" w:rsidR="004341DB" w:rsidRDefault="004341DB"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DBF66" w14:textId="77777777" w:rsidR="004341DB" w:rsidRDefault="004341DB" w:rsidP="00AB6948">
      <w:pPr>
        <w:spacing w:after="0" w:line="240" w:lineRule="auto"/>
      </w:pPr>
      <w:r>
        <w:separator/>
      </w:r>
    </w:p>
  </w:footnote>
  <w:footnote w:type="continuationSeparator" w:id="0">
    <w:p w14:paraId="1CC6C1A1" w14:textId="77777777" w:rsidR="004341DB" w:rsidRDefault="004341DB"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1932926980">
    <w:abstractNumId w:val="9"/>
  </w:num>
  <w:num w:numId="2" w16cid:durableId="208222194">
    <w:abstractNumId w:val="7"/>
  </w:num>
  <w:num w:numId="3" w16cid:durableId="299727688">
    <w:abstractNumId w:val="6"/>
  </w:num>
  <w:num w:numId="4" w16cid:durableId="1234895552">
    <w:abstractNumId w:val="5"/>
  </w:num>
  <w:num w:numId="5" w16cid:durableId="998657663">
    <w:abstractNumId w:val="4"/>
  </w:num>
  <w:num w:numId="6" w16cid:durableId="154689660">
    <w:abstractNumId w:val="8"/>
  </w:num>
  <w:num w:numId="7" w16cid:durableId="2111394619">
    <w:abstractNumId w:val="3"/>
  </w:num>
  <w:num w:numId="8" w16cid:durableId="1448888338">
    <w:abstractNumId w:val="2"/>
  </w:num>
  <w:num w:numId="9" w16cid:durableId="1196577319">
    <w:abstractNumId w:val="1"/>
  </w:num>
  <w:num w:numId="10" w16cid:durableId="26105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364"/>
    <w:rsid w:val="0004009B"/>
    <w:rsid w:val="00044307"/>
    <w:rsid w:val="00054D84"/>
    <w:rsid w:val="000618AD"/>
    <w:rsid w:val="00067228"/>
    <w:rsid w:val="0012251A"/>
    <w:rsid w:val="001543E4"/>
    <w:rsid w:val="00190F23"/>
    <w:rsid w:val="00194E9C"/>
    <w:rsid w:val="001C290A"/>
    <w:rsid w:val="001D3B47"/>
    <w:rsid w:val="00202171"/>
    <w:rsid w:val="00236FEA"/>
    <w:rsid w:val="0027400C"/>
    <w:rsid w:val="002A0BAC"/>
    <w:rsid w:val="002C65CB"/>
    <w:rsid w:val="002D469D"/>
    <w:rsid w:val="00343B15"/>
    <w:rsid w:val="003A4A4A"/>
    <w:rsid w:val="003F4359"/>
    <w:rsid w:val="00423F28"/>
    <w:rsid w:val="00425C2B"/>
    <w:rsid w:val="004341DB"/>
    <w:rsid w:val="004A1A52"/>
    <w:rsid w:val="004B6545"/>
    <w:rsid w:val="004C43EE"/>
    <w:rsid w:val="005927AD"/>
    <w:rsid w:val="005F09E5"/>
    <w:rsid w:val="00627140"/>
    <w:rsid w:val="00655EA2"/>
    <w:rsid w:val="006C3111"/>
    <w:rsid w:val="00767651"/>
    <w:rsid w:val="007716AB"/>
    <w:rsid w:val="007A5F14"/>
    <w:rsid w:val="007E1AB5"/>
    <w:rsid w:val="007E4871"/>
    <w:rsid w:val="007E4C8C"/>
    <w:rsid w:val="007F3F1B"/>
    <w:rsid w:val="00804979"/>
    <w:rsid w:val="008458BC"/>
    <w:rsid w:val="00865881"/>
    <w:rsid w:val="00885D95"/>
    <w:rsid w:val="008A4FEF"/>
    <w:rsid w:val="008F0DE8"/>
    <w:rsid w:val="008F5234"/>
    <w:rsid w:val="009D3491"/>
    <w:rsid w:val="00A93450"/>
    <w:rsid w:val="00AA4B20"/>
    <w:rsid w:val="00AB6948"/>
    <w:rsid w:val="00AC4416"/>
    <w:rsid w:val="00AD7965"/>
    <w:rsid w:val="00B220A3"/>
    <w:rsid w:val="00B2335D"/>
    <w:rsid w:val="00BB702B"/>
    <w:rsid w:val="00C175B1"/>
    <w:rsid w:val="00C23D95"/>
    <w:rsid w:val="00C45AB6"/>
    <w:rsid w:val="00C545E9"/>
    <w:rsid w:val="00C63142"/>
    <w:rsid w:val="00C76943"/>
    <w:rsid w:val="00C85FD0"/>
    <w:rsid w:val="00C87D9E"/>
    <w:rsid w:val="00CB26AC"/>
    <w:rsid w:val="00D077F2"/>
    <w:rsid w:val="00DD2A04"/>
    <w:rsid w:val="00E85A56"/>
    <w:rsid w:val="00F1347B"/>
    <w:rsid w:val="00F91345"/>
    <w:rsid w:val="00FB5364"/>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A1DC9"/>
  <w15:chartTrackingRefBased/>
  <w15:docId w15:val="{3F2898E2-5EEB-47C9-A6A4-CECD8D450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smen\AppData\Roaming\Microsoft\Templates\Seasonal%20event%20flyer%20(autum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A9BF83C2164FEFB4B23E64E07FCBA1"/>
        <w:category>
          <w:name w:val="General"/>
          <w:gallery w:val="placeholder"/>
        </w:category>
        <w:types>
          <w:type w:val="bbPlcHdr"/>
        </w:types>
        <w:behaviors>
          <w:behavior w:val="content"/>
        </w:behaviors>
        <w:guid w:val="{8ACDC015-F97C-40C4-9D24-6AB9BCC8E6FB}"/>
      </w:docPartPr>
      <w:docPartBody>
        <w:p w:rsidR="00CB763A" w:rsidRDefault="00CB763A">
          <w:pPr>
            <w:pStyle w:val="E7A9BF83C2164FEFB4B23E64E07FCBA1"/>
          </w:pPr>
          <w:r>
            <w:t>Event Date</w:t>
          </w:r>
        </w:p>
      </w:docPartBody>
    </w:docPart>
    <w:docPart>
      <w:docPartPr>
        <w:name w:val="67A7C5EE5DAC4A34A3A58F2FFDA8A510"/>
        <w:category>
          <w:name w:val="General"/>
          <w:gallery w:val="placeholder"/>
        </w:category>
        <w:types>
          <w:type w:val="bbPlcHdr"/>
        </w:types>
        <w:behaviors>
          <w:behavior w:val="content"/>
        </w:behaviors>
        <w:guid w:val="{8E686DF0-A089-4A9B-91D7-4FE02E96D86B}"/>
      </w:docPartPr>
      <w:docPartBody>
        <w:p w:rsidR="00CB763A" w:rsidRDefault="00CB763A">
          <w:pPr>
            <w:pStyle w:val="67A7C5EE5DAC4A34A3A58F2FFDA8A510"/>
          </w:pPr>
          <w:r>
            <w:t>To replace any tip text with your own, just tap it and start typing. To replace the photo or logo with your own, on the Insert tab of the ribbon, just select the option you need.</w:t>
          </w:r>
        </w:p>
      </w:docPartBody>
    </w:docPart>
    <w:docPart>
      <w:docPartPr>
        <w:name w:val="88CF459E63A349CDB2D673C570F90460"/>
        <w:category>
          <w:name w:val="General"/>
          <w:gallery w:val="placeholder"/>
        </w:category>
        <w:types>
          <w:type w:val="bbPlcHdr"/>
        </w:types>
        <w:behaviors>
          <w:behavior w:val="content"/>
        </w:behaviors>
        <w:guid w:val="{06EEBC5A-E2BA-4A5D-9511-8030DADB3C9C}"/>
      </w:docPartPr>
      <w:docPartBody>
        <w:p w:rsidR="00CB763A" w:rsidRDefault="00CB763A">
          <w:pPr>
            <w:pStyle w:val="88CF459E63A349CDB2D673C570F90460"/>
          </w:pPr>
          <w:r>
            <w:t>Add Key Info About Your Event Here!</w:t>
          </w:r>
        </w:p>
      </w:docPartBody>
    </w:docPart>
    <w:docPart>
      <w:docPartPr>
        <w:name w:val="37E0D7CE35724534A57A1834E4C87DB6"/>
        <w:category>
          <w:name w:val="General"/>
          <w:gallery w:val="placeholder"/>
        </w:category>
        <w:types>
          <w:type w:val="bbPlcHdr"/>
        </w:types>
        <w:behaviors>
          <w:behavior w:val="content"/>
        </w:behaviors>
        <w:guid w:val="{DC81E108-F57E-4200-9762-520AE7739CD7}"/>
      </w:docPartPr>
      <w:docPartBody>
        <w:p w:rsidR="00CB763A" w:rsidRDefault="00CB763A">
          <w:pPr>
            <w:pStyle w:val="37E0D7CE35724534A57A1834E4C87DB6"/>
          </w:pPr>
          <w:r>
            <w:t>____</w:t>
          </w:r>
        </w:p>
      </w:docPartBody>
    </w:docPart>
    <w:docPart>
      <w:docPartPr>
        <w:name w:val="2C7B482B81E64515B26435A42B8A9EC6"/>
        <w:category>
          <w:name w:val="General"/>
          <w:gallery w:val="placeholder"/>
        </w:category>
        <w:types>
          <w:type w:val="bbPlcHdr"/>
        </w:types>
        <w:behaviors>
          <w:behavior w:val="content"/>
        </w:behaviors>
        <w:guid w:val="{5DA9210D-2DD8-4035-ABCB-6AC403184E08}"/>
      </w:docPartPr>
      <w:docPartBody>
        <w:p w:rsidR="00CB763A" w:rsidRDefault="00CB763A">
          <w:pPr>
            <w:pStyle w:val="2C7B482B81E64515B26435A42B8A9EC6"/>
          </w:pPr>
          <w:r>
            <w:t>Don’t Be Shy—Tell Them Why They Can’t Miss This Event!</w:t>
          </w:r>
        </w:p>
      </w:docPartBody>
    </w:docPart>
    <w:docPart>
      <w:docPartPr>
        <w:name w:val="E1591FE1E3D74E30B137082C92045FDB"/>
        <w:category>
          <w:name w:val="General"/>
          <w:gallery w:val="placeholder"/>
        </w:category>
        <w:types>
          <w:type w:val="bbPlcHdr"/>
        </w:types>
        <w:behaviors>
          <w:behavior w:val="content"/>
        </w:behaviors>
        <w:guid w:val="{1CC95163-49DF-47CC-9EA9-605EEBEBC9D2}"/>
      </w:docPartPr>
      <w:docPartBody>
        <w:p w:rsidR="00CB763A" w:rsidRDefault="00CB763A">
          <w:pPr>
            <w:pStyle w:val="E1591FE1E3D74E30B137082C92045FDB"/>
          </w:pPr>
          <w:r w:rsidRPr="00655EA2">
            <w:t>____</w:t>
          </w:r>
        </w:p>
      </w:docPartBody>
    </w:docPart>
    <w:docPart>
      <w:docPartPr>
        <w:name w:val="5B2277EEA2764079B7BD5F4F548EAEE5"/>
        <w:category>
          <w:name w:val="General"/>
          <w:gallery w:val="placeholder"/>
        </w:category>
        <w:types>
          <w:type w:val="bbPlcHdr"/>
        </w:types>
        <w:behaviors>
          <w:behavior w:val="content"/>
        </w:behaviors>
        <w:guid w:val="{C708339E-8A5C-4789-8E78-FA821F07E18D}"/>
      </w:docPartPr>
      <w:docPartBody>
        <w:p w:rsidR="00CB763A" w:rsidRDefault="00CB763A">
          <w:pPr>
            <w:pStyle w:val="5B2277EEA2764079B7BD5F4F548EAEE5"/>
          </w:pPr>
          <w:r>
            <w:t>One More Exciting Point Here!</w:t>
          </w:r>
        </w:p>
      </w:docPartBody>
    </w:docPart>
    <w:docPart>
      <w:docPartPr>
        <w:name w:val="2AB344FC550D43CEAF114D39251C95E3"/>
        <w:category>
          <w:name w:val="General"/>
          <w:gallery w:val="placeholder"/>
        </w:category>
        <w:types>
          <w:type w:val="bbPlcHdr"/>
        </w:types>
        <w:behaviors>
          <w:behavior w:val="content"/>
        </w:behaviors>
        <w:guid w:val="{CE670C59-D9E2-418C-8EE0-34DF2B294706}"/>
      </w:docPartPr>
      <w:docPartBody>
        <w:p w:rsidR="00CB763A" w:rsidRDefault="00CB763A">
          <w:pPr>
            <w:pStyle w:val="2AB344FC550D43CEAF114D39251C95E3"/>
          </w:pPr>
          <w:r w:rsidRPr="00655EA2">
            <w:t>____</w:t>
          </w:r>
        </w:p>
      </w:docPartBody>
    </w:docPart>
    <w:docPart>
      <w:docPartPr>
        <w:name w:val="1E383FDC3BFA46D5944B03C673FCED39"/>
        <w:category>
          <w:name w:val="General"/>
          <w:gallery w:val="placeholder"/>
        </w:category>
        <w:types>
          <w:type w:val="bbPlcHdr"/>
        </w:types>
        <w:behaviors>
          <w:behavior w:val="content"/>
        </w:behaviors>
        <w:guid w:val="{6B6D3D43-25CE-464F-99CF-714A76D4C851}"/>
      </w:docPartPr>
      <w:docPartBody>
        <w:p w:rsidR="00CB763A" w:rsidRDefault="00CB763A">
          <w:pPr>
            <w:pStyle w:val="1E383FDC3BFA46D5944B03C673FCED39"/>
          </w:pPr>
          <w:r>
            <w:t>____</w:t>
          </w:r>
        </w:p>
      </w:docPartBody>
    </w:docPart>
    <w:docPart>
      <w:docPartPr>
        <w:name w:val="C0F0FFB521364CB2B9C6B5D48550B8F2"/>
        <w:category>
          <w:name w:val="General"/>
          <w:gallery w:val="placeholder"/>
        </w:category>
        <w:types>
          <w:type w:val="bbPlcHdr"/>
        </w:types>
        <w:behaviors>
          <w:behavior w:val="content"/>
        </w:behaviors>
        <w:guid w:val="{837CA73D-F7F2-4508-B8BE-27C2D768D81D}"/>
      </w:docPartPr>
      <w:docPartBody>
        <w:p w:rsidR="00CB763A" w:rsidRDefault="00CB763A">
          <w:pPr>
            <w:pStyle w:val="C0F0FFB521364CB2B9C6B5D48550B8F2"/>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63A"/>
    <w:rsid w:val="0004009B"/>
    <w:rsid w:val="00960E09"/>
    <w:rsid w:val="00A93450"/>
    <w:rsid w:val="00BD5A48"/>
    <w:rsid w:val="00C76943"/>
    <w:rsid w:val="00CB763A"/>
    <w:rsid w:val="00E15EB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A9BF83C2164FEFB4B23E64E07FCBA1">
    <w:name w:val="E7A9BF83C2164FEFB4B23E64E07FCBA1"/>
  </w:style>
  <w:style w:type="paragraph" w:customStyle="1" w:styleId="67A7C5EE5DAC4A34A3A58F2FFDA8A510">
    <w:name w:val="67A7C5EE5DAC4A34A3A58F2FFDA8A510"/>
  </w:style>
  <w:style w:type="paragraph" w:customStyle="1" w:styleId="88CF459E63A349CDB2D673C570F90460">
    <w:name w:val="88CF459E63A349CDB2D673C570F90460"/>
  </w:style>
  <w:style w:type="paragraph" w:customStyle="1" w:styleId="37E0D7CE35724534A57A1834E4C87DB6">
    <w:name w:val="37E0D7CE35724534A57A1834E4C87DB6"/>
  </w:style>
  <w:style w:type="paragraph" w:customStyle="1" w:styleId="2C7B482B81E64515B26435A42B8A9EC6">
    <w:name w:val="2C7B482B81E64515B26435A42B8A9EC6"/>
  </w:style>
  <w:style w:type="paragraph" w:customStyle="1" w:styleId="E1591FE1E3D74E30B137082C92045FDB">
    <w:name w:val="E1591FE1E3D74E30B137082C92045FDB"/>
  </w:style>
  <w:style w:type="paragraph" w:customStyle="1" w:styleId="5B2277EEA2764079B7BD5F4F548EAEE5">
    <w:name w:val="5B2277EEA2764079B7BD5F4F548EAEE5"/>
  </w:style>
  <w:style w:type="paragraph" w:customStyle="1" w:styleId="2AB344FC550D43CEAF114D39251C95E3">
    <w:name w:val="2AB344FC550D43CEAF114D39251C95E3"/>
  </w:style>
  <w:style w:type="paragraph" w:customStyle="1" w:styleId="1E383FDC3BFA46D5944B03C673FCED39">
    <w:name w:val="1E383FDC3BFA46D5944B03C673FCED39"/>
  </w:style>
  <w:style w:type="paragraph" w:customStyle="1" w:styleId="C0F0FFB521364CB2B9C6B5D48550B8F2">
    <w:name w:val="C0F0FFB521364CB2B9C6B5D48550B8F2"/>
  </w:style>
  <w:style w:type="paragraph" w:customStyle="1" w:styleId="E27E8E806C4F40B687A216CF2AFD7E0B">
    <w:name w:val="E27E8E806C4F40B687A216CF2AFD7E0B"/>
    <w:rsid w:val="00E15EB1"/>
  </w:style>
  <w:style w:type="paragraph" w:customStyle="1" w:styleId="7E8D4DB926154C2C9A9260C7E8962053">
    <w:name w:val="7E8D4DB926154C2C9A9260C7E8962053"/>
    <w:rsid w:val="00E15EB1"/>
  </w:style>
  <w:style w:type="paragraph" w:customStyle="1" w:styleId="94E1A6CC89A848618A88ABE5CA4538E8">
    <w:name w:val="94E1A6CC89A848618A88ABE5CA4538E8"/>
    <w:rsid w:val="00E15EB1"/>
  </w:style>
  <w:style w:type="paragraph" w:customStyle="1" w:styleId="97488226367E4DD7B13B42FE7D0314DF">
    <w:name w:val="97488226367E4DD7B13B42FE7D0314DF"/>
    <w:rsid w:val="00E15EB1"/>
  </w:style>
  <w:style w:type="paragraph" w:customStyle="1" w:styleId="21EDBB8877054324AEF45365F88DB1AC">
    <w:name w:val="21EDBB8877054324AEF45365F88DB1AC"/>
    <w:rsid w:val="00E15EB1"/>
  </w:style>
  <w:style w:type="paragraph" w:customStyle="1" w:styleId="90671640E270458EBCA8FE955E5FB7FF">
    <w:name w:val="90671640E270458EBCA8FE955E5FB7FF"/>
    <w:rsid w:val="00E15EB1"/>
  </w:style>
  <w:style w:type="paragraph" w:customStyle="1" w:styleId="B339065D5C4346DC9016A9D78DC58433">
    <w:name w:val="B339065D5C4346DC9016A9D78DC58433"/>
    <w:rsid w:val="00E15EB1"/>
  </w:style>
  <w:style w:type="paragraph" w:customStyle="1" w:styleId="5489878D9CD04108A58E26B04239B3C3">
    <w:name w:val="5489878D9CD04108A58E26B04239B3C3"/>
    <w:rsid w:val="00E15EB1"/>
  </w:style>
  <w:style w:type="paragraph" w:customStyle="1" w:styleId="DF5763B0AA2941AAB09E36A7449A623A">
    <w:name w:val="DF5763B0AA2941AAB09E36A7449A623A"/>
    <w:rsid w:val="00E15EB1"/>
  </w:style>
  <w:style w:type="paragraph" w:customStyle="1" w:styleId="9A9F6561FE504AED87CFBC6AC07A1790">
    <w:name w:val="9A9F6561FE504AED87CFBC6AC07A1790"/>
    <w:rsid w:val="00E15E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(autumn)</Template>
  <TotalTime>46</TotalTime>
  <Pages>1</Pages>
  <Words>211</Words>
  <Characters>929</Characters>
  <Application>Microsoft Office Word</Application>
  <DocSecurity>0</DocSecurity>
  <Lines>51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ysmena pentelow</dc:creator>
  <cp:keywords/>
  <dc:description/>
  <cp:lastModifiedBy>ysmena pentelow</cp:lastModifiedBy>
  <cp:revision>20</cp:revision>
  <cp:lastPrinted>2026-03-16T12:04:00Z</cp:lastPrinted>
  <dcterms:created xsi:type="dcterms:W3CDTF">2026-03-16T11:24:00Z</dcterms:created>
  <dcterms:modified xsi:type="dcterms:W3CDTF">2026-03-16T13:58:00Z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