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CC123" w14:textId="538C3394" w:rsidR="0088295C" w:rsidRDefault="0088295C">
      <w:r>
        <w:rPr>
          <w:noProof/>
        </w:rPr>
        <w:drawing>
          <wp:anchor distT="0" distB="0" distL="114300" distR="114300" simplePos="0" relativeHeight="251658240" behindDoc="0" locked="0" layoutInCell="1" allowOverlap="1" wp14:anchorId="7BFABEF5" wp14:editId="01C7EB4A">
            <wp:simplePos x="0" y="0"/>
            <wp:positionH relativeFrom="margin">
              <wp:align>center</wp:align>
            </wp:positionH>
            <wp:positionV relativeFrom="margin">
              <wp:posOffset>-41910</wp:posOffset>
            </wp:positionV>
            <wp:extent cx="1590675" cy="633095"/>
            <wp:effectExtent l="0" t="0" r="9525" b="0"/>
            <wp:wrapSquare wrapText="bothSides"/>
            <wp:docPr id="32180488" name="Picture 1" descr="A logo with a cross and a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80488" name="Picture 1" descr="A logo with a cross and a roof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F17FC" w14:textId="77777777" w:rsidR="0088295C" w:rsidRDefault="0088295C"/>
    <w:p w14:paraId="11C764AF" w14:textId="77777777" w:rsidR="0088295C" w:rsidRDefault="0088295C"/>
    <w:p w14:paraId="329BF6CB" w14:textId="77777777" w:rsidR="00B05ECE" w:rsidRDefault="00B05ECE" w:rsidP="0088295C">
      <w:pPr>
        <w:spacing w:after="0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How can I donate money</w:t>
      </w:r>
    </w:p>
    <w:p w14:paraId="62C16899" w14:textId="5AC0D443" w:rsidR="0088295C" w:rsidRPr="0088295C" w:rsidRDefault="0088295C" w:rsidP="0088295C">
      <w:pPr>
        <w:spacing w:after="0"/>
        <w:jc w:val="center"/>
        <w:rPr>
          <w:b/>
          <w:bCs/>
          <w:sz w:val="48"/>
          <w:szCs w:val="48"/>
        </w:rPr>
      </w:pPr>
      <w:r w:rsidRPr="0088295C">
        <w:rPr>
          <w:b/>
          <w:bCs/>
          <w:sz w:val="48"/>
          <w:szCs w:val="48"/>
        </w:rPr>
        <w:t xml:space="preserve"> to my church?</w:t>
      </w:r>
    </w:p>
    <w:p w14:paraId="35DDEAA7" w14:textId="77777777" w:rsidR="0088295C" w:rsidRDefault="0088295C"/>
    <w:p w14:paraId="4219C874" w14:textId="7B4F6CB6" w:rsidR="0088295C" w:rsidRDefault="0088295C" w:rsidP="0088295C">
      <w:pPr>
        <w:jc w:val="center"/>
        <w:rPr>
          <w:sz w:val="28"/>
          <w:szCs w:val="28"/>
        </w:rPr>
      </w:pPr>
      <w:r w:rsidRPr="0088295C">
        <w:rPr>
          <w:noProof/>
          <w:sz w:val="28"/>
          <w:szCs w:val="28"/>
        </w:rPr>
        <w:drawing>
          <wp:inline distT="0" distB="0" distL="0" distR="0" wp14:anchorId="10E4942E" wp14:editId="31279F1D">
            <wp:extent cx="1974215" cy="1974215"/>
            <wp:effectExtent l="0" t="0" r="6985" b="6985"/>
            <wp:docPr id="5957955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BD974" w14:textId="77777777" w:rsidR="0088295C" w:rsidRDefault="0088295C" w:rsidP="0088295C">
      <w:pPr>
        <w:jc w:val="center"/>
        <w:rPr>
          <w:sz w:val="28"/>
          <w:szCs w:val="28"/>
        </w:rPr>
      </w:pPr>
    </w:p>
    <w:p w14:paraId="25A7FE94" w14:textId="77777777" w:rsidR="0088295C" w:rsidRDefault="0088295C" w:rsidP="0088295C">
      <w:pPr>
        <w:pStyle w:val="Default"/>
      </w:pPr>
    </w:p>
    <w:p w14:paraId="40296973" w14:textId="3E38C85C" w:rsidR="0088295C" w:rsidRPr="00AC51ED" w:rsidRDefault="0088295C" w:rsidP="0088295C">
      <w:pPr>
        <w:pStyle w:val="Default"/>
        <w:jc w:val="center"/>
        <w:rPr>
          <w:rFonts w:asciiTheme="minorHAnsi" w:hAnsiTheme="minorHAnsi" w:cstheme="minorHAnsi"/>
          <w:sz w:val="40"/>
          <w:szCs w:val="40"/>
        </w:rPr>
      </w:pPr>
      <w:r w:rsidRPr="00AC51ED">
        <w:rPr>
          <w:rFonts w:asciiTheme="minorHAnsi" w:hAnsiTheme="minorHAnsi" w:cstheme="minorHAnsi"/>
          <w:b/>
          <w:bCs/>
          <w:sz w:val="40"/>
          <w:szCs w:val="40"/>
        </w:rPr>
        <w:t>Holy Trinity, Dawley</w:t>
      </w:r>
    </w:p>
    <w:p w14:paraId="0FBF4569" w14:textId="236B4066" w:rsidR="0088295C" w:rsidRPr="00AC51ED" w:rsidRDefault="0088295C" w:rsidP="0088295C">
      <w:pPr>
        <w:pStyle w:val="Default"/>
        <w:jc w:val="center"/>
        <w:rPr>
          <w:rFonts w:asciiTheme="minorHAnsi" w:hAnsiTheme="minorHAnsi" w:cstheme="minorHAnsi"/>
          <w:sz w:val="40"/>
          <w:szCs w:val="40"/>
        </w:rPr>
      </w:pPr>
      <w:r w:rsidRPr="00AC51ED">
        <w:rPr>
          <w:rFonts w:asciiTheme="minorHAnsi" w:hAnsiTheme="minorHAnsi" w:cstheme="minorHAnsi"/>
          <w:b/>
          <w:bCs/>
          <w:sz w:val="40"/>
          <w:szCs w:val="40"/>
        </w:rPr>
        <w:t xml:space="preserve">St. Leonard, </w:t>
      </w:r>
      <w:proofErr w:type="spellStart"/>
      <w:r w:rsidRPr="00AC51ED">
        <w:rPr>
          <w:rFonts w:asciiTheme="minorHAnsi" w:hAnsiTheme="minorHAnsi" w:cstheme="minorHAnsi"/>
          <w:b/>
          <w:bCs/>
          <w:sz w:val="40"/>
          <w:szCs w:val="40"/>
        </w:rPr>
        <w:t>Malinslee</w:t>
      </w:r>
      <w:proofErr w:type="spellEnd"/>
    </w:p>
    <w:p w14:paraId="37D67E73" w14:textId="64924DC3" w:rsidR="0088295C" w:rsidRPr="00AC51ED" w:rsidRDefault="0088295C" w:rsidP="0088295C">
      <w:pPr>
        <w:pStyle w:val="Default"/>
        <w:jc w:val="center"/>
        <w:rPr>
          <w:rFonts w:asciiTheme="minorHAnsi" w:hAnsiTheme="minorHAnsi" w:cstheme="minorHAnsi"/>
          <w:sz w:val="40"/>
          <w:szCs w:val="40"/>
        </w:rPr>
      </w:pPr>
      <w:r w:rsidRPr="00AC51ED">
        <w:rPr>
          <w:rFonts w:asciiTheme="minorHAnsi" w:hAnsiTheme="minorHAnsi" w:cstheme="minorHAnsi"/>
          <w:b/>
          <w:bCs/>
          <w:sz w:val="40"/>
          <w:szCs w:val="40"/>
        </w:rPr>
        <w:t>St. John, Lawley</w:t>
      </w:r>
    </w:p>
    <w:p w14:paraId="44AF8458" w14:textId="3ABDC92F" w:rsidR="0088295C" w:rsidRPr="00AC51ED" w:rsidRDefault="0088295C" w:rsidP="0088295C">
      <w:pPr>
        <w:jc w:val="center"/>
        <w:rPr>
          <w:rFonts w:cstheme="minorHAnsi"/>
          <w:sz w:val="40"/>
          <w:szCs w:val="40"/>
        </w:rPr>
      </w:pPr>
      <w:r w:rsidRPr="00AC51ED">
        <w:rPr>
          <w:rFonts w:cstheme="minorHAnsi"/>
          <w:b/>
          <w:bCs/>
          <w:sz w:val="40"/>
          <w:szCs w:val="40"/>
        </w:rPr>
        <w:t>St. Mary, Ketley</w:t>
      </w:r>
    </w:p>
    <w:p w14:paraId="5C53CD66" w14:textId="77777777" w:rsidR="0088295C" w:rsidRDefault="0088295C">
      <w:pPr>
        <w:rPr>
          <w:sz w:val="28"/>
          <w:szCs w:val="28"/>
        </w:rPr>
      </w:pPr>
    </w:p>
    <w:p w14:paraId="7E8414ED" w14:textId="1B249F23" w:rsidR="00A333C6" w:rsidRDefault="0088295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007CE46" w14:textId="78B01DFB" w:rsidR="00B37703" w:rsidRDefault="00B37703">
      <w:pPr>
        <w:rPr>
          <w:sz w:val="28"/>
          <w:szCs w:val="28"/>
        </w:rPr>
      </w:pPr>
      <w:r>
        <w:rPr>
          <w:sz w:val="28"/>
          <w:szCs w:val="28"/>
        </w:rPr>
        <w:lastRenderedPageBreak/>
        <w:t>There are lots of ways that you can donate to your church</w:t>
      </w:r>
      <w:r w:rsidR="009106E1">
        <w:rPr>
          <w:sz w:val="28"/>
          <w:szCs w:val="28"/>
        </w:rPr>
        <w:t>.  Regular weekly or monthly donations are most helpful as they enable us to anticipate what our regular income might be throughout the year and to be able to budget accordingly.</w:t>
      </w:r>
      <w:r w:rsidR="00DF083C">
        <w:rPr>
          <w:sz w:val="28"/>
          <w:szCs w:val="28"/>
        </w:rPr>
        <w:t xml:space="preserve"> We also welcome one-off gifts, should you wish to donate for a particular purpose</w:t>
      </w:r>
      <w:r w:rsidR="0031285D">
        <w:rPr>
          <w:sz w:val="28"/>
          <w:szCs w:val="28"/>
        </w:rPr>
        <w:t>, to mark a special occasion</w:t>
      </w:r>
      <w:r w:rsidR="00DF083C">
        <w:rPr>
          <w:sz w:val="28"/>
          <w:szCs w:val="28"/>
        </w:rPr>
        <w:t xml:space="preserve"> or as a </w:t>
      </w:r>
      <w:r w:rsidR="0031285D">
        <w:rPr>
          <w:sz w:val="28"/>
          <w:szCs w:val="28"/>
        </w:rPr>
        <w:t>particular thanksgiving for something that God has done for you.</w:t>
      </w:r>
    </w:p>
    <w:p w14:paraId="7C9D02D2" w14:textId="6B18887F" w:rsidR="00D8192E" w:rsidRDefault="00A51BFE" w:rsidP="00C758A0">
      <w:pPr>
        <w:spacing w:after="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Direct payments to our bank account:</w:t>
      </w:r>
      <w:r w:rsidR="00C758A0"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You can set up a Standing Order </w:t>
      </w:r>
      <w:r w:rsidR="00756A4B">
        <w:rPr>
          <w:sz w:val="28"/>
          <w:szCs w:val="28"/>
        </w:rPr>
        <w:t>to pay a regular amount each month directly from your bank account to ours.  We can provide you with the information that you need to do this</w:t>
      </w:r>
      <w:r w:rsidR="00226940">
        <w:rPr>
          <w:sz w:val="28"/>
          <w:szCs w:val="28"/>
        </w:rPr>
        <w:t>.</w:t>
      </w:r>
      <w:r w:rsidR="00A42E70">
        <w:rPr>
          <w:sz w:val="28"/>
          <w:szCs w:val="28"/>
        </w:rPr>
        <w:t xml:space="preserve"> This is the most helpful way for us to receive donations as it </w:t>
      </w:r>
      <w:r w:rsidR="00D8192E">
        <w:rPr>
          <w:sz w:val="28"/>
          <w:szCs w:val="28"/>
        </w:rPr>
        <w:t xml:space="preserve">reduces the amount of cash we </w:t>
      </w:r>
      <w:proofErr w:type="gramStart"/>
      <w:r w:rsidR="00D8192E">
        <w:rPr>
          <w:sz w:val="28"/>
          <w:szCs w:val="28"/>
        </w:rPr>
        <w:t>have to</w:t>
      </w:r>
      <w:proofErr w:type="gramEnd"/>
      <w:r w:rsidR="00D8192E">
        <w:rPr>
          <w:sz w:val="28"/>
          <w:szCs w:val="28"/>
        </w:rPr>
        <w:t xml:space="preserve"> </w:t>
      </w:r>
      <w:proofErr w:type="gramStart"/>
      <w:r w:rsidR="00D8192E">
        <w:rPr>
          <w:sz w:val="28"/>
          <w:szCs w:val="28"/>
        </w:rPr>
        <w:t>handle, and</w:t>
      </w:r>
      <w:proofErr w:type="gramEnd"/>
      <w:r w:rsidR="00D8192E">
        <w:rPr>
          <w:sz w:val="28"/>
          <w:szCs w:val="28"/>
        </w:rPr>
        <w:t xml:space="preserve"> enables us to have an idea of what our regular monthly giving income is.  </w:t>
      </w:r>
      <w:r w:rsidR="0069629F">
        <w:rPr>
          <w:sz w:val="28"/>
          <w:szCs w:val="28"/>
        </w:rPr>
        <w:t xml:space="preserve">One off </w:t>
      </w:r>
      <w:proofErr w:type="gramStart"/>
      <w:r w:rsidR="0069629F">
        <w:rPr>
          <w:sz w:val="28"/>
          <w:szCs w:val="28"/>
        </w:rPr>
        <w:t>donations</w:t>
      </w:r>
      <w:proofErr w:type="gramEnd"/>
      <w:r w:rsidR="0069629F">
        <w:rPr>
          <w:sz w:val="28"/>
          <w:szCs w:val="28"/>
        </w:rPr>
        <w:t xml:space="preserve"> can also be paid </w:t>
      </w:r>
      <w:r w:rsidR="0057399B">
        <w:rPr>
          <w:sz w:val="28"/>
          <w:szCs w:val="28"/>
        </w:rPr>
        <w:t>directly into our bank</w:t>
      </w:r>
      <w:r w:rsidR="009E39B4">
        <w:rPr>
          <w:sz w:val="28"/>
          <w:szCs w:val="28"/>
        </w:rPr>
        <w:t xml:space="preserve"> – just ask for our bank details.</w:t>
      </w:r>
    </w:p>
    <w:p w14:paraId="5EA0AD7E" w14:textId="77777777" w:rsidR="00C758A0" w:rsidRDefault="00C758A0" w:rsidP="00C758A0">
      <w:pPr>
        <w:spacing w:after="0"/>
        <w:rPr>
          <w:sz w:val="28"/>
          <w:szCs w:val="28"/>
        </w:rPr>
      </w:pPr>
    </w:p>
    <w:p w14:paraId="51FCCA32" w14:textId="465CDED4" w:rsidR="00226940" w:rsidRDefault="00226940" w:rsidP="00627C46">
      <w:pPr>
        <w:spacing w:after="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By cas</w:t>
      </w:r>
      <w:r w:rsidR="00627C46">
        <w:rPr>
          <w:b/>
          <w:bCs/>
          <w:i/>
          <w:iCs/>
          <w:sz w:val="28"/>
          <w:szCs w:val="28"/>
        </w:rPr>
        <w:t xml:space="preserve">h: </w:t>
      </w:r>
      <w:r>
        <w:rPr>
          <w:sz w:val="28"/>
          <w:szCs w:val="28"/>
        </w:rPr>
        <w:t xml:space="preserve">During our services each week there is the opportunity to </w:t>
      </w:r>
      <w:r w:rsidR="00457D73">
        <w:rPr>
          <w:sz w:val="28"/>
          <w:szCs w:val="28"/>
        </w:rPr>
        <w:t xml:space="preserve">place </w:t>
      </w:r>
      <w:r>
        <w:rPr>
          <w:sz w:val="28"/>
          <w:szCs w:val="28"/>
        </w:rPr>
        <w:t xml:space="preserve">cash into the </w:t>
      </w:r>
      <w:r w:rsidR="00CA0C90">
        <w:rPr>
          <w:sz w:val="28"/>
          <w:szCs w:val="28"/>
        </w:rPr>
        <w:t xml:space="preserve">offertory </w:t>
      </w:r>
      <w:r>
        <w:rPr>
          <w:sz w:val="28"/>
          <w:szCs w:val="28"/>
        </w:rPr>
        <w:t>plate that is passed around</w:t>
      </w:r>
      <w:r w:rsidR="00457D73">
        <w:rPr>
          <w:sz w:val="28"/>
          <w:szCs w:val="28"/>
        </w:rPr>
        <w:t xml:space="preserve">.  </w:t>
      </w:r>
    </w:p>
    <w:p w14:paraId="0BD529A8" w14:textId="77777777" w:rsidR="00627C46" w:rsidRDefault="00627C46" w:rsidP="00627C46">
      <w:pPr>
        <w:spacing w:after="0"/>
        <w:rPr>
          <w:sz w:val="28"/>
          <w:szCs w:val="28"/>
        </w:rPr>
      </w:pPr>
    </w:p>
    <w:p w14:paraId="387E104F" w14:textId="5DC8F8CE" w:rsidR="00457D73" w:rsidRDefault="00457D73" w:rsidP="00627C46">
      <w:pPr>
        <w:spacing w:after="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Using our contactless machines</w:t>
      </w:r>
      <w:r w:rsidR="00627C46">
        <w:rPr>
          <w:b/>
          <w:bCs/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These are a convenient way to donate for those who don’t carry cash – all you need is a card or a smartphone, and you can donate anytime when you are in church.</w:t>
      </w:r>
    </w:p>
    <w:p w14:paraId="093E4F4E" w14:textId="77777777" w:rsidR="009E39B4" w:rsidRDefault="009E39B4" w:rsidP="00D8192E">
      <w:pPr>
        <w:spacing w:after="0"/>
        <w:rPr>
          <w:b/>
          <w:bCs/>
          <w:i/>
          <w:iCs/>
          <w:sz w:val="28"/>
          <w:szCs w:val="28"/>
        </w:rPr>
      </w:pPr>
    </w:p>
    <w:p w14:paraId="444DA214" w14:textId="77777777" w:rsidR="009E39B4" w:rsidRDefault="009E39B4" w:rsidP="00D8192E">
      <w:pPr>
        <w:spacing w:after="0"/>
        <w:rPr>
          <w:b/>
          <w:bCs/>
          <w:i/>
          <w:iCs/>
          <w:sz w:val="28"/>
          <w:szCs w:val="28"/>
        </w:rPr>
      </w:pPr>
    </w:p>
    <w:p w14:paraId="4A9693A5" w14:textId="7D259E43" w:rsidR="009E39B4" w:rsidRDefault="009E39B4" w:rsidP="00D8192E">
      <w:pPr>
        <w:spacing w:after="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>Giving online</w:t>
      </w:r>
      <w:r w:rsidR="00C758A0">
        <w:rPr>
          <w:b/>
          <w:bCs/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 xml:space="preserve">You can donate to your chosen church at </w:t>
      </w:r>
      <w:proofErr w:type="spellStart"/>
      <w:r>
        <w:rPr>
          <w:sz w:val="28"/>
          <w:szCs w:val="28"/>
        </w:rPr>
        <w:t>anytime</w:t>
      </w:r>
      <w:proofErr w:type="spellEnd"/>
      <w:r>
        <w:rPr>
          <w:sz w:val="28"/>
          <w:szCs w:val="28"/>
        </w:rPr>
        <w:t xml:space="preserve"> by visiting our website (</w:t>
      </w:r>
      <w:hyperlink r:id="rId8" w:history="1">
        <w:r w:rsidRPr="00DC5442">
          <w:rPr>
            <w:rStyle w:val="Hyperlink"/>
            <w:sz w:val="28"/>
            <w:szCs w:val="28"/>
          </w:rPr>
          <w:t>www.telfordchurch.co.uk</w:t>
        </w:r>
      </w:hyperlink>
      <w:r>
        <w:rPr>
          <w:sz w:val="28"/>
          <w:szCs w:val="28"/>
        </w:rPr>
        <w:t>)</w:t>
      </w:r>
      <w:r w:rsidR="00923B16">
        <w:rPr>
          <w:sz w:val="28"/>
          <w:szCs w:val="28"/>
        </w:rPr>
        <w:t>, selecting your church, and clicking on the page ‘</w:t>
      </w:r>
      <w:r w:rsidR="005442E7">
        <w:rPr>
          <w:sz w:val="28"/>
          <w:szCs w:val="28"/>
        </w:rPr>
        <w:t xml:space="preserve">Donating to….’.  </w:t>
      </w:r>
      <w:r w:rsidR="00FA3EB3">
        <w:rPr>
          <w:sz w:val="28"/>
          <w:szCs w:val="28"/>
        </w:rPr>
        <w:t>All you need is a credit/debit card or other means of paying online.</w:t>
      </w:r>
    </w:p>
    <w:p w14:paraId="6254741B" w14:textId="77777777" w:rsidR="004B481F" w:rsidRPr="00F667A4" w:rsidRDefault="004B481F" w:rsidP="00D8192E">
      <w:pPr>
        <w:spacing w:after="0"/>
        <w:rPr>
          <w:sz w:val="16"/>
          <w:szCs w:val="16"/>
        </w:rPr>
      </w:pPr>
    </w:p>
    <w:p w14:paraId="0305606E" w14:textId="284AF9C3" w:rsidR="004B481F" w:rsidRPr="00695A64" w:rsidRDefault="004B481F" w:rsidP="00D8192E">
      <w:pPr>
        <w:spacing w:after="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Donating as you shop</w:t>
      </w:r>
      <w:r w:rsidR="00C758A0">
        <w:rPr>
          <w:b/>
          <w:bCs/>
          <w:i/>
          <w:iCs/>
          <w:sz w:val="28"/>
          <w:szCs w:val="28"/>
        </w:rPr>
        <w:t xml:space="preserve">: </w:t>
      </w:r>
      <w:r w:rsidR="00695A64">
        <w:rPr>
          <w:sz w:val="28"/>
          <w:szCs w:val="28"/>
        </w:rPr>
        <w:t xml:space="preserve">If you shop online, each of our churches has an account with </w:t>
      </w:r>
      <w:r w:rsidR="00187073">
        <w:rPr>
          <w:sz w:val="28"/>
          <w:szCs w:val="28"/>
        </w:rPr>
        <w:fldChar w:fldCharType="begin"/>
      </w:r>
      <w:r w:rsidR="00187073">
        <w:rPr>
          <w:sz w:val="28"/>
          <w:szCs w:val="28"/>
        </w:rPr>
        <w:instrText>HYPERLINK "http://</w:instrText>
      </w:r>
      <w:r w:rsidR="00187073" w:rsidRPr="00187073">
        <w:rPr>
          <w:sz w:val="28"/>
          <w:szCs w:val="28"/>
        </w:rPr>
        <w:instrText>www.easyfundraising.org.uk</w:instrText>
      </w:r>
      <w:r w:rsidR="00187073">
        <w:rPr>
          <w:sz w:val="28"/>
          <w:szCs w:val="28"/>
        </w:rPr>
        <w:instrText>"</w:instrText>
      </w:r>
      <w:r w:rsidR="00187073">
        <w:rPr>
          <w:sz w:val="28"/>
          <w:szCs w:val="28"/>
        </w:rPr>
        <w:fldChar w:fldCharType="separate"/>
      </w:r>
      <w:r w:rsidR="00187073" w:rsidRPr="000506CC">
        <w:rPr>
          <w:rStyle w:val="Hyperlink"/>
          <w:sz w:val="28"/>
          <w:szCs w:val="28"/>
        </w:rPr>
        <w:t>www.easyfundraising.org.uk</w:t>
      </w:r>
      <w:r w:rsidR="00187073">
        <w:rPr>
          <w:sz w:val="28"/>
          <w:szCs w:val="28"/>
        </w:rPr>
        <w:fldChar w:fldCharType="end"/>
      </w:r>
      <w:r w:rsidR="001E5249">
        <w:rPr>
          <w:sz w:val="28"/>
          <w:szCs w:val="28"/>
        </w:rPr>
        <w:t xml:space="preserve">.  If you register with </w:t>
      </w:r>
      <w:proofErr w:type="spellStart"/>
      <w:r w:rsidR="001E5249">
        <w:rPr>
          <w:sz w:val="28"/>
          <w:szCs w:val="28"/>
        </w:rPr>
        <w:t>easyfundraising</w:t>
      </w:r>
      <w:proofErr w:type="spellEnd"/>
      <w:r w:rsidR="001E5249">
        <w:rPr>
          <w:sz w:val="28"/>
          <w:szCs w:val="28"/>
        </w:rPr>
        <w:t xml:space="preserve">, and select your church as a cause, </w:t>
      </w:r>
      <w:r w:rsidR="00E64D34">
        <w:rPr>
          <w:sz w:val="28"/>
          <w:szCs w:val="28"/>
        </w:rPr>
        <w:t xml:space="preserve">they will donate a small percentage of the money that you spend to your church at no cost to yourself.  </w:t>
      </w:r>
    </w:p>
    <w:p w14:paraId="62AEB9A8" w14:textId="77777777" w:rsidR="00FA3EB3" w:rsidRPr="00F667A4" w:rsidRDefault="00FA3EB3" w:rsidP="00D8192E">
      <w:pPr>
        <w:spacing w:after="0"/>
        <w:rPr>
          <w:sz w:val="16"/>
          <w:szCs w:val="16"/>
          <w:u w:val="single"/>
        </w:rPr>
      </w:pPr>
    </w:p>
    <w:p w14:paraId="09767995" w14:textId="15F1A384" w:rsidR="007C75F3" w:rsidRDefault="00DB69D8" w:rsidP="00C758A0">
      <w:pPr>
        <w:spacing w:after="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Weekly giving envelopes</w:t>
      </w:r>
      <w:r w:rsidR="00C758A0">
        <w:rPr>
          <w:b/>
          <w:bCs/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 xml:space="preserve">At Holy Trinity and St Mary’s churches, </w:t>
      </w:r>
      <w:r w:rsidR="001D6376">
        <w:rPr>
          <w:sz w:val="28"/>
          <w:szCs w:val="28"/>
        </w:rPr>
        <w:t xml:space="preserve">you can request weekly giving envelopes for your donations.  These are helpful if you’re not able to be at church each week as you can put a weekly amount in each envelope and bring them </w:t>
      </w:r>
      <w:r w:rsidR="00C32ECB">
        <w:rPr>
          <w:sz w:val="28"/>
          <w:szCs w:val="28"/>
        </w:rPr>
        <w:t>when you can come</w:t>
      </w:r>
      <w:r w:rsidR="00CA0C90">
        <w:rPr>
          <w:sz w:val="28"/>
          <w:szCs w:val="28"/>
        </w:rPr>
        <w:t>, and place them in the offertory place</w:t>
      </w:r>
    </w:p>
    <w:p w14:paraId="6A3935FA" w14:textId="1DAF8BEE" w:rsidR="00C32ECB" w:rsidRDefault="00C32ECB">
      <w:pPr>
        <w:rPr>
          <w:sz w:val="28"/>
          <w:szCs w:val="28"/>
        </w:rPr>
      </w:pPr>
      <w:r>
        <w:rPr>
          <w:sz w:val="28"/>
          <w:szCs w:val="28"/>
        </w:rPr>
        <w:t xml:space="preserve">At St Leonard’s and St John’s, </w:t>
      </w:r>
      <w:r w:rsidR="006F5F30">
        <w:rPr>
          <w:sz w:val="28"/>
          <w:szCs w:val="28"/>
        </w:rPr>
        <w:t>weekly giving envelopes are not used</w:t>
      </w:r>
      <w:r w:rsidR="00A42E70">
        <w:rPr>
          <w:sz w:val="28"/>
          <w:szCs w:val="28"/>
        </w:rPr>
        <w:t>,</w:t>
      </w:r>
      <w:r w:rsidR="006F5F30">
        <w:rPr>
          <w:sz w:val="28"/>
          <w:szCs w:val="28"/>
        </w:rPr>
        <w:t xml:space="preserve"> but </w:t>
      </w:r>
      <w:r>
        <w:rPr>
          <w:sz w:val="28"/>
          <w:szCs w:val="28"/>
        </w:rPr>
        <w:t xml:space="preserve">maybe you consider </w:t>
      </w:r>
      <w:r w:rsidR="006F5F30">
        <w:rPr>
          <w:sz w:val="28"/>
          <w:szCs w:val="28"/>
        </w:rPr>
        <w:t xml:space="preserve">deciding on </w:t>
      </w:r>
      <w:r>
        <w:rPr>
          <w:sz w:val="28"/>
          <w:szCs w:val="28"/>
        </w:rPr>
        <w:t xml:space="preserve">a weekly </w:t>
      </w:r>
      <w:r w:rsidR="006F5F30">
        <w:rPr>
          <w:sz w:val="28"/>
          <w:szCs w:val="28"/>
        </w:rPr>
        <w:t xml:space="preserve">amount </w:t>
      </w:r>
      <w:r>
        <w:rPr>
          <w:sz w:val="28"/>
          <w:szCs w:val="28"/>
        </w:rPr>
        <w:t>t</w:t>
      </w:r>
      <w:r w:rsidR="006F5F30">
        <w:rPr>
          <w:sz w:val="28"/>
          <w:szCs w:val="28"/>
        </w:rPr>
        <w:t>hat you would like to donat</w:t>
      </w:r>
      <w:r w:rsidR="00F3486E">
        <w:rPr>
          <w:sz w:val="28"/>
          <w:szCs w:val="28"/>
        </w:rPr>
        <w:t>e</w:t>
      </w:r>
      <w:r w:rsidR="00EB0694">
        <w:rPr>
          <w:sz w:val="28"/>
          <w:szCs w:val="28"/>
        </w:rPr>
        <w:t xml:space="preserve"> and set this aside on the weeks not in church and bring it all when you next come.</w:t>
      </w:r>
    </w:p>
    <w:p w14:paraId="02493207" w14:textId="3CF53E44" w:rsidR="006F582D" w:rsidRPr="004273FE" w:rsidRDefault="00F667A4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748916E" wp14:editId="5959434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431665" cy="1242060"/>
            <wp:effectExtent l="0" t="0" r="6985" b="0"/>
            <wp:wrapTopAndBottom/>
            <wp:docPr id="14290252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1" b="4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DEAC72" w14:textId="1DE21BAB" w:rsidR="00BD71D4" w:rsidRPr="00C758A0" w:rsidRDefault="002E3875" w:rsidP="00C758A0">
      <w:pPr>
        <w:spacing w:after="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>G</w:t>
      </w:r>
      <w:r w:rsidR="003D61B7">
        <w:rPr>
          <w:b/>
          <w:bCs/>
          <w:i/>
          <w:iCs/>
          <w:sz w:val="28"/>
          <w:szCs w:val="28"/>
        </w:rPr>
        <w:t xml:space="preserve">ift </w:t>
      </w:r>
      <w:proofErr w:type="gramStart"/>
      <w:r w:rsidR="003D61B7">
        <w:rPr>
          <w:b/>
          <w:bCs/>
          <w:i/>
          <w:iCs/>
          <w:sz w:val="28"/>
          <w:szCs w:val="28"/>
        </w:rPr>
        <w:t xml:space="preserve">Aid </w:t>
      </w:r>
      <w:r w:rsidR="00C758A0">
        <w:rPr>
          <w:b/>
          <w:bCs/>
          <w:i/>
          <w:iCs/>
          <w:sz w:val="28"/>
          <w:szCs w:val="28"/>
        </w:rPr>
        <w:t>:</w:t>
      </w:r>
      <w:proofErr w:type="gramEnd"/>
      <w:r w:rsidR="00C758A0">
        <w:rPr>
          <w:b/>
          <w:bCs/>
          <w:i/>
          <w:iCs/>
          <w:sz w:val="28"/>
          <w:szCs w:val="28"/>
        </w:rPr>
        <w:t xml:space="preserve"> </w:t>
      </w:r>
      <w:r w:rsidR="00BD71D4" w:rsidRPr="00BD71D4">
        <w:rPr>
          <w:sz w:val="28"/>
          <w:szCs w:val="28"/>
        </w:rPr>
        <w:t xml:space="preserve">Gift Aid is an arrangement that allows charities (including churches) to reclaim tax on a donation made by a UK taxpayer. This means every donation will be worth 25% more, at no extra cost to the giver. For example, with Gift Aid </w:t>
      </w:r>
      <w:r w:rsidR="00BD71D4">
        <w:rPr>
          <w:sz w:val="28"/>
          <w:szCs w:val="28"/>
        </w:rPr>
        <w:t>our churches</w:t>
      </w:r>
      <w:r w:rsidR="00BD71D4" w:rsidRPr="00BD71D4">
        <w:rPr>
          <w:sz w:val="28"/>
          <w:szCs w:val="28"/>
        </w:rPr>
        <w:t xml:space="preserve"> can claim an extra 25p for every £1 donated, which makes a huge difference.</w:t>
      </w:r>
    </w:p>
    <w:p w14:paraId="258A51DB" w14:textId="624DF271" w:rsidR="00BD71D4" w:rsidRDefault="00BD71D4" w:rsidP="00BD71D4">
      <w:pPr>
        <w:rPr>
          <w:sz w:val="28"/>
          <w:szCs w:val="28"/>
        </w:rPr>
      </w:pPr>
      <w:r w:rsidRPr="00BD71D4">
        <w:rPr>
          <w:sz w:val="28"/>
          <w:szCs w:val="28"/>
        </w:rPr>
        <w:t>If you would like to support your church with Gift Aid, you simply need to complete a Gift Aid Declaration. A Gift Aid Declaration is the giver’s declaration that they wish for the church to reclaim tax on their gift and can be made for a </w:t>
      </w:r>
      <w:hyperlink r:id="rId10" w:tgtFrame="_blank" w:tooltip="Gift Aid declaration: Single" w:history="1">
        <w:r w:rsidRPr="00BD71D4">
          <w:rPr>
            <w:rStyle w:val="Hyperlink"/>
            <w:color w:val="000000" w:themeColor="text1"/>
            <w:sz w:val="28"/>
            <w:szCs w:val="28"/>
            <w:u w:val="none"/>
          </w:rPr>
          <w:t>single donation </w:t>
        </w:r>
      </w:hyperlink>
      <w:r w:rsidRPr="00BD71D4">
        <w:rPr>
          <w:color w:val="000000" w:themeColor="text1"/>
          <w:sz w:val="28"/>
          <w:szCs w:val="28"/>
        </w:rPr>
        <w:t>or for </w:t>
      </w:r>
      <w:hyperlink r:id="rId11" w:tgtFrame="_blank" w:history="1">
        <w:r w:rsidRPr="00BD71D4">
          <w:rPr>
            <w:rStyle w:val="Hyperlink"/>
            <w:color w:val="000000" w:themeColor="text1"/>
            <w:sz w:val="28"/>
            <w:szCs w:val="28"/>
            <w:u w:val="none"/>
          </w:rPr>
          <w:t>multiple donations</w:t>
        </w:r>
      </w:hyperlink>
      <w:r w:rsidRPr="00BD71D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</w:p>
    <w:p w14:paraId="4D8F216D" w14:textId="72C69B53" w:rsidR="005A2D81" w:rsidRDefault="005A2D81" w:rsidP="00BD71D4">
      <w:pPr>
        <w:rPr>
          <w:sz w:val="28"/>
          <w:szCs w:val="28"/>
        </w:rPr>
      </w:pPr>
      <w:r>
        <w:rPr>
          <w:sz w:val="28"/>
          <w:szCs w:val="28"/>
        </w:rPr>
        <w:t xml:space="preserve">We can claim Gift Aid on all </w:t>
      </w:r>
      <w:r w:rsidR="002D3A4F">
        <w:rPr>
          <w:sz w:val="28"/>
          <w:szCs w:val="28"/>
        </w:rPr>
        <w:t xml:space="preserve">cash </w:t>
      </w:r>
      <w:r>
        <w:rPr>
          <w:sz w:val="28"/>
          <w:szCs w:val="28"/>
        </w:rPr>
        <w:t xml:space="preserve">donations under £30 which are </w:t>
      </w:r>
      <w:r w:rsidR="002D3A4F">
        <w:rPr>
          <w:sz w:val="28"/>
          <w:szCs w:val="28"/>
        </w:rPr>
        <w:t>placed in the offertory plate</w:t>
      </w:r>
      <w:r w:rsidR="00734704">
        <w:rPr>
          <w:sz w:val="28"/>
          <w:szCs w:val="28"/>
        </w:rPr>
        <w:t xml:space="preserve"> </w:t>
      </w:r>
      <w:r w:rsidR="001E149F">
        <w:rPr>
          <w:sz w:val="28"/>
          <w:szCs w:val="28"/>
        </w:rPr>
        <w:t xml:space="preserve">or given through our contactless machines, </w:t>
      </w:r>
      <w:r w:rsidR="002D3A4F">
        <w:rPr>
          <w:sz w:val="28"/>
          <w:szCs w:val="28"/>
        </w:rPr>
        <w:t xml:space="preserve">regardless of whether you are a </w:t>
      </w:r>
      <w:proofErr w:type="gramStart"/>
      <w:r w:rsidR="002D3A4F">
        <w:rPr>
          <w:sz w:val="28"/>
          <w:szCs w:val="28"/>
        </w:rPr>
        <w:t>tax payer</w:t>
      </w:r>
      <w:proofErr w:type="gramEnd"/>
      <w:r w:rsidR="001E149F">
        <w:rPr>
          <w:sz w:val="28"/>
          <w:szCs w:val="28"/>
        </w:rPr>
        <w:t xml:space="preserve"> or not.  </w:t>
      </w:r>
      <w:r w:rsidR="00734704">
        <w:rPr>
          <w:sz w:val="28"/>
          <w:szCs w:val="28"/>
        </w:rPr>
        <w:t xml:space="preserve">If your donation is larger than £30 </w:t>
      </w:r>
      <w:r w:rsidR="00C00A20">
        <w:rPr>
          <w:sz w:val="28"/>
          <w:szCs w:val="28"/>
        </w:rPr>
        <w:t xml:space="preserve">or you are paying a donation directly to the bank, </w:t>
      </w:r>
      <w:r w:rsidR="00734704">
        <w:rPr>
          <w:sz w:val="28"/>
          <w:szCs w:val="28"/>
        </w:rPr>
        <w:t xml:space="preserve">and you are a </w:t>
      </w:r>
      <w:proofErr w:type="gramStart"/>
      <w:r w:rsidR="00734704">
        <w:rPr>
          <w:sz w:val="28"/>
          <w:szCs w:val="28"/>
        </w:rPr>
        <w:t>tax payer</w:t>
      </w:r>
      <w:proofErr w:type="gramEnd"/>
      <w:r w:rsidR="00734704">
        <w:rPr>
          <w:sz w:val="28"/>
          <w:szCs w:val="28"/>
        </w:rPr>
        <w:t xml:space="preserve">, please let us know </w:t>
      </w:r>
      <w:r w:rsidR="00C00A20">
        <w:rPr>
          <w:sz w:val="28"/>
          <w:szCs w:val="28"/>
        </w:rPr>
        <w:t xml:space="preserve">and we can make sure that </w:t>
      </w:r>
      <w:r w:rsidR="00A6550D">
        <w:rPr>
          <w:sz w:val="28"/>
          <w:szCs w:val="28"/>
        </w:rPr>
        <w:t>your donation attracts Gift Aid.</w:t>
      </w:r>
    </w:p>
    <w:p w14:paraId="688194C9" w14:textId="535E8332" w:rsidR="00A333C6" w:rsidRDefault="00A6550D">
      <w:pPr>
        <w:rPr>
          <w:sz w:val="28"/>
          <w:szCs w:val="28"/>
        </w:rPr>
      </w:pPr>
      <w:r w:rsidRPr="00F667A4">
        <w:rPr>
          <w:b/>
          <w:bCs/>
          <w:sz w:val="36"/>
          <w:szCs w:val="36"/>
        </w:rPr>
        <w:t>Thank you</w:t>
      </w:r>
      <w:r>
        <w:rPr>
          <w:sz w:val="28"/>
          <w:szCs w:val="28"/>
        </w:rPr>
        <w:t xml:space="preserve"> for reading this leaflet -we hope that it is helpful. </w:t>
      </w:r>
      <w:r w:rsidR="002E3875">
        <w:rPr>
          <w:sz w:val="28"/>
          <w:szCs w:val="28"/>
        </w:rPr>
        <w:t>If you want more information about any of these ways of donation, there is a card included in the pack.  Please fill this in, return it to church and we will get back to you.</w:t>
      </w:r>
      <w:r w:rsidR="00C95459">
        <w:rPr>
          <w:sz w:val="28"/>
          <w:szCs w:val="28"/>
        </w:rPr>
        <w:t xml:space="preserve"> </w:t>
      </w:r>
    </w:p>
    <w:sectPr w:rsidR="00A333C6" w:rsidSect="00F667A4">
      <w:pgSz w:w="8419" w:h="11906" w:orient="landscape"/>
      <w:pgMar w:top="720" w:right="720" w:bottom="568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C7001"/>
    <w:multiLevelType w:val="hybridMultilevel"/>
    <w:tmpl w:val="44420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AB3756"/>
    <w:multiLevelType w:val="hybridMultilevel"/>
    <w:tmpl w:val="17DA8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BC703D"/>
    <w:multiLevelType w:val="hybridMultilevel"/>
    <w:tmpl w:val="41E2C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8439934">
    <w:abstractNumId w:val="1"/>
  </w:num>
  <w:num w:numId="2" w16cid:durableId="1798716629">
    <w:abstractNumId w:val="0"/>
  </w:num>
  <w:num w:numId="3" w16cid:durableId="16387545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95C"/>
    <w:rsid w:val="0005167F"/>
    <w:rsid w:val="001231BC"/>
    <w:rsid w:val="001278F1"/>
    <w:rsid w:val="00187073"/>
    <w:rsid w:val="001D6376"/>
    <w:rsid w:val="001E149F"/>
    <w:rsid w:val="001E5249"/>
    <w:rsid w:val="00226940"/>
    <w:rsid w:val="0027081F"/>
    <w:rsid w:val="002C2E23"/>
    <w:rsid w:val="002D3A4F"/>
    <w:rsid w:val="002E3875"/>
    <w:rsid w:val="0031285D"/>
    <w:rsid w:val="003243A6"/>
    <w:rsid w:val="003D61B7"/>
    <w:rsid w:val="003F3B70"/>
    <w:rsid w:val="00400FD2"/>
    <w:rsid w:val="004273FE"/>
    <w:rsid w:val="00457D73"/>
    <w:rsid w:val="004642AB"/>
    <w:rsid w:val="004B481F"/>
    <w:rsid w:val="005442E7"/>
    <w:rsid w:val="00553566"/>
    <w:rsid w:val="0057399B"/>
    <w:rsid w:val="005A2D81"/>
    <w:rsid w:val="005C0B49"/>
    <w:rsid w:val="00627C46"/>
    <w:rsid w:val="00695A64"/>
    <w:rsid w:val="0069629F"/>
    <w:rsid w:val="006C6B61"/>
    <w:rsid w:val="006D1BC7"/>
    <w:rsid w:val="006F582D"/>
    <w:rsid w:val="006F5F30"/>
    <w:rsid w:val="0071179D"/>
    <w:rsid w:val="00734704"/>
    <w:rsid w:val="00756A4B"/>
    <w:rsid w:val="007957F9"/>
    <w:rsid w:val="007C75F3"/>
    <w:rsid w:val="0088295C"/>
    <w:rsid w:val="009106E1"/>
    <w:rsid w:val="00923B16"/>
    <w:rsid w:val="009E39B4"/>
    <w:rsid w:val="00A333C6"/>
    <w:rsid w:val="00A42E70"/>
    <w:rsid w:val="00A51BFE"/>
    <w:rsid w:val="00A6550D"/>
    <w:rsid w:val="00A73CCA"/>
    <w:rsid w:val="00AC157B"/>
    <w:rsid w:val="00AC51ED"/>
    <w:rsid w:val="00B05ECE"/>
    <w:rsid w:val="00B37703"/>
    <w:rsid w:val="00B70E3E"/>
    <w:rsid w:val="00BD71D4"/>
    <w:rsid w:val="00C00A20"/>
    <w:rsid w:val="00C32ECB"/>
    <w:rsid w:val="00C714BE"/>
    <w:rsid w:val="00C758A0"/>
    <w:rsid w:val="00C95459"/>
    <w:rsid w:val="00CA0C90"/>
    <w:rsid w:val="00D32967"/>
    <w:rsid w:val="00D8192E"/>
    <w:rsid w:val="00DB69D8"/>
    <w:rsid w:val="00DD5D5C"/>
    <w:rsid w:val="00DF083C"/>
    <w:rsid w:val="00E073FA"/>
    <w:rsid w:val="00E11391"/>
    <w:rsid w:val="00E30869"/>
    <w:rsid w:val="00E64D34"/>
    <w:rsid w:val="00EB0694"/>
    <w:rsid w:val="00F3486E"/>
    <w:rsid w:val="00F667A4"/>
    <w:rsid w:val="00FA3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95DD7"/>
  <w15:chartTrackingRefBased/>
  <w15:docId w15:val="{271594DB-4433-42B3-A6FA-51549B669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51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8295C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243A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C51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9E39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39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lfordchurch.co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southwark.anglican.org/wp-content/uploads/2021/02/Charity_GAD_Multiple_Donations-1.pd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churchofengland.org/sites/default/files/2021-11/Gift-Aid-declaration-single-002.doc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hfar\OneDrive\Documents%201\Custom%20Office%20Templates\2%20pa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8C2643-8E2A-4937-AA7D-0B25A9851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 page</Template>
  <TotalTime>120</TotalTime>
  <Pages>4</Pages>
  <Words>604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Farnworth</dc:creator>
  <cp:keywords/>
  <dc:description/>
  <cp:lastModifiedBy>Joanna Farnworth</cp:lastModifiedBy>
  <cp:revision>63</cp:revision>
  <cp:lastPrinted>2025-09-17T12:34:00Z</cp:lastPrinted>
  <dcterms:created xsi:type="dcterms:W3CDTF">2025-09-17T12:38:00Z</dcterms:created>
  <dcterms:modified xsi:type="dcterms:W3CDTF">2025-09-23T17:58:00Z</dcterms:modified>
</cp:coreProperties>
</file>