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0107" w:rsidRPr="007A753A" w:rsidRDefault="00B50107" w:rsidP="00B50107">
      <w:pPr>
        <w:jc w:val="center"/>
        <w:rPr>
          <w:rFonts w:asciiTheme="majorHAnsi" w:hAnsiTheme="majorHAnsi" w:cs="Arial"/>
          <w:b/>
          <w:sz w:val="40"/>
          <w:szCs w:val="40"/>
        </w:rPr>
      </w:pPr>
      <w:r w:rsidRPr="007A753A">
        <w:rPr>
          <w:rFonts w:asciiTheme="majorHAnsi" w:hAnsiTheme="majorHAnsi" w:cs="Arial"/>
          <w:b/>
          <w:sz w:val="40"/>
          <w:szCs w:val="40"/>
        </w:rPr>
        <w:t>St Peter’s Church, Chellaston</w:t>
      </w:r>
    </w:p>
    <w:p w:rsidR="00B50107" w:rsidRPr="007A753A" w:rsidRDefault="00B50107" w:rsidP="00B50107">
      <w:pPr>
        <w:jc w:val="center"/>
        <w:rPr>
          <w:rFonts w:asciiTheme="majorHAnsi" w:hAnsiTheme="majorHAnsi" w:cs="Arial"/>
          <w:b/>
          <w:sz w:val="36"/>
          <w:szCs w:val="36"/>
        </w:rPr>
      </w:pPr>
      <w:r w:rsidRPr="007A753A">
        <w:rPr>
          <w:rFonts w:asciiTheme="majorHAnsi" w:hAnsiTheme="majorHAnsi" w:cs="Arial"/>
          <w:b/>
          <w:sz w:val="36"/>
          <w:szCs w:val="36"/>
        </w:rPr>
        <w:t>in the Diocese of Derby</w:t>
      </w:r>
    </w:p>
    <w:p w:rsidR="00B50107" w:rsidRPr="007A753A" w:rsidRDefault="00B50107" w:rsidP="00B50107">
      <w:pPr>
        <w:jc w:val="center"/>
        <w:rPr>
          <w:rFonts w:asciiTheme="majorHAnsi" w:hAnsiTheme="majorHAnsi" w:cs="Arial"/>
          <w:b/>
          <w:sz w:val="36"/>
          <w:szCs w:val="36"/>
        </w:rPr>
      </w:pPr>
    </w:p>
    <w:p w:rsidR="00B50107" w:rsidRPr="007A753A" w:rsidRDefault="00B50107" w:rsidP="00B50107">
      <w:pPr>
        <w:jc w:val="center"/>
        <w:rPr>
          <w:rFonts w:asciiTheme="majorHAnsi" w:hAnsiTheme="majorHAnsi" w:cs="Arial"/>
          <w:b/>
          <w:sz w:val="36"/>
          <w:szCs w:val="36"/>
        </w:rPr>
      </w:pPr>
    </w:p>
    <w:p w:rsidR="00B50107" w:rsidRPr="007A753A" w:rsidRDefault="00B50107" w:rsidP="00B50107">
      <w:pPr>
        <w:jc w:val="center"/>
        <w:rPr>
          <w:rFonts w:asciiTheme="majorHAnsi" w:hAnsiTheme="majorHAnsi" w:cs="Arial"/>
          <w:b/>
          <w:sz w:val="56"/>
          <w:szCs w:val="56"/>
        </w:rPr>
      </w:pPr>
      <w:r w:rsidRPr="007A753A">
        <w:rPr>
          <w:rFonts w:asciiTheme="majorHAnsi" w:hAnsiTheme="majorHAnsi" w:cs="Arial"/>
          <w:b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2C84D0CD" wp14:editId="7E4B0862">
            <wp:simplePos x="0" y="0"/>
            <wp:positionH relativeFrom="column">
              <wp:posOffset>922020</wp:posOffset>
            </wp:positionH>
            <wp:positionV relativeFrom="paragraph">
              <wp:posOffset>101600</wp:posOffset>
            </wp:positionV>
            <wp:extent cx="2432050" cy="2372995"/>
            <wp:effectExtent l="114300" t="114300" r="273050" b="35115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PetersKeys.png"/>
                    <pic:cNvPicPr/>
                  </pic:nvPicPr>
                  <pic:blipFill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88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2372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107" w:rsidRPr="007A753A" w:rsidRDefault="00B50107" w:rsidP="00B50107">
      <w:pPr>
        <w:jc w:val="center"/>
        <w:rPr>
          <w:rFonts w:asciiTheme="majorHAnsi" w:hAnsiTheme="majorHAnsi" w:cs="Arial"/>
          <w:b/>
          <w:sz w:val="56"/>
          <w:szCs w:val="56"/>
        </w:rPr>
      </w:pPr>
    </w:p>
    <w:p w:rsidR="00B50107" w:rsidRPr="007A753A" w:rsidRDefault="00B50107" w:rsidP="00B50107">
      <w:pPr>
        <w:jc w:val="center"/>
        <w:rPr>
          <w:rFonts w:asciiTheme="majorHAnsi" w:hAnsiTheme="majorHAnsi" w:cs="Arial"/>
          <w:b/>
          <w:sz w:val="56"/>
          <w:szCs w:val="56"/>
        </w:rPr>
      </w:pPr>
    </w:p>
    <w:p w:rsidR="00B50107" w:rsidRPr="007A753A" w:rsidRDefault="00B50107" w:rsidP="00B50107">
      <w:pPr>
        <w:jc w:val="center"/>
        <w:rPr>
          <w:rFonts w:asciiTheme="majorHAnsi" w:hAnsiTheme="majorHAnsi" w:cs="Arial"/>
          <w:b/>
          <w:sz w:val="56"/>
          <w:szCs w:val="56"/>
        </w:rPr>
      </w:pPr>
    </w:p>
    <w:p w:rsidR="00B50107" w:rsidRPr="007A753A" w:rsidRDefault="00B50107" w:rsidP="00B50107">
      <w:pPr>
        <w:jc w:val="center"/>
        <w:rPr>
          <w:rFonts w:asciiTheme="majorHAnsi" w:hAnsiTheme="majorHAnsi" w:cs="Arial"/>
          <w:b/>
          <w:sz w:val="56"/>
          <w:szCs w:val="56"/>
        </w:rPr>
      </w:pPr>
    </w:p>
    <w:p w:rsidR="00B50107" w:rsidRPr="007A753A" w:rsidRDefault="00B50107" w:rsidP="00B50107">
      <w:pPr>
        <w:jc w:val="center"/>
        <w:rPr>
          <w:rFonts w:asciiTheme="majorHAnsi" w:hAnsiTheme="majorHAnsi" w:cs="Arial"/>
          <w:b/>
          <w:sz w:val="56"/>
          <w:szCs w:val="56"/>
        </w:rPr>
      </w:pPr>
      <w:r w:rsidRPr="007A753A">
        <w:rPr>
          <w:rFonts w:asciiTheme="majorHAnsi" w:hAnsiTheme="majorHAnsi" w:cs="Arial"/>
          <w:b/>
          <w:sz w:val="56"/>
          <w:szCs w:val="56"/>
        </w:rPr>
        <w:t>Morning Worship</w:t>
      </w:r>
    </w:p>
    <w:p w:rsidR="00B50107" w:rsidRPr="007A753A" w:rsidRDefault="00B50107" w:rsidP="00B50107">
      <w:pPr>
        <w:jc w:val="center"/>
        <w:rPr>
          <w:rFonts w:asciiTheme="majorHAnsi" w:hAnsiTheme="majorHAnsi" w:cs="Arial"/>
          <w:b/>
          <w:sz w:val="56"/>
          <w:szCs w:val="56"/>
        </w:rPr>
      </w:pPr>
      <w:r w:rsidRPr="007A753A">
        <w:rPr>
          <w:rFonts w:asciiTheme="majorHAnsi" w:hAnsiTheme="majorHAnsi" w:cs="Arial"/>
          <w:b/>
          <w:sz w:val="56"/>
          <w:szCs w:val="56"/>
        </w:rPr>
        <w:t>and</w:t>
      </w:r>
    </w:p>
    <w:p w:rsidR="00B50107" w:rsidRPr="007A753A" w:rsidRDefault="00B50107" w:rsidP="00B50107">
      <w:pPr>
        <w:jc w:val="center"/>
        <w:rPr>
          <w:rFonts w:asciiTheme="majorHAnsi" w:hAnsiTheme="majorHAnsi" w:cs="Arial"/>
          <w:b/>
          <w:sz w:val="56"/>
          <w:szCs w:val="56"/>
        </w:rPr>
      </w:pPr>
      <w:r w:rsidRPr="007A753A">
        <w:rPr>
          <w:rFonts w:asciiTheme="majorHAnsi" w:hAnsiTheme="majorHAnsi" w:cs="Arial"/>
          <w:b/>
          <w:sz w:val="56"/>
          <w:szCs w:val="56"/>
        </w:rPr>
        <w:t>The Liturgy of the Hours</w:t>
      </w:r>
    </w:p>
    <w:p w:rsidR="00B50107" w:rsidRPr="007A753A" w:rsidRDefault="00B50107" w:rsidP="00B50107">
      <w:pPr>
        <w:jc w:val="center"/>
        <w:rPr>
          <w:rFonts w:asciiTheme="majorHAnsi" w:hAnsiTheme="majorHAnsi" w:cs="Arial"/>
          <w:b/>
          <w:sz w:val="40"/>
          <w:szCs w:val="40"/>
        </w:rPr>
      </w:pPr>
      <w:r w:rsidRPr="007A753A">
        <w:rPr>
          <w:rFonts w:asciiTheme="majorHAnsi" w:hAnsiTheme="majorHAnsi" w:cs="Arial"/>
          <w:b/>
          <w:sz w:val="40"/>
          <w:szCs w:val="40"/>
        </w:rPr>
        <w:lastRenderedPageBreak/>
        <w:t>Index</w:t>
      </w:r>
    </w:p>
    <w:p w:rsidR="00B50107" w:rsidRPr="007A753A" w:rsidRDefault="00B50107" w:rsidP="00B50107">
      <w:pPr>
        <w:jc w:val="center"/>
        <w:rPr>
          <w:rFonts w:asciiTheme="majorHAnsi" w:hAnsiTheme="majorHAnsi" w:cs="Arial"/>
          <w:b/>
          <w:sz w:val="40"/>
          <w:szCs w:val="40"/>
        </w:rPr>
      </w:pPr>
    </w:p>
    <w:p w:rsidR="00B50107" w:rsidRPr="007A753A" w:rsidRDefault="00B50107" w:rsidP="00B50107">
      <w:pPr>
        <w:rPr>
          <w:rFonts w:asciiTheme="majorHAnsi" w:hAnsiTheme="majorHAnsi" w:cs="Arial"/>
          <w:b/>
          <w:sz w:val="28"/>
          <w:szCs w:val="28"/>
        </w:rPr>
      </w:pPr>
      <w:r w:rsidRPr="007A753A">
        <w:rPr>
          <w:rFonts w:asciiTheme="majorHAnsi" w:hAnsiTheme="majorHAnsi" w:cs="Arial"/>
          <w:b/>
          <w:sz w:val="28"/>
          <w:szCs w:val="28"/>
        </w:rPr>
        <w:t>Page</w:t>
      </w:r>
      <w:r w:rsidRPr="007A753A">
        <w:rPr>
          <w:rFonts w:asciiTheme="majorHAnsi" w:hAnsiTheme="majorHAnsi" w:cs="Arial"/>
          <w:b/>
          <w:sz w:val="28"/>
          <w:szCs w:val="28"/>
        </w:rPr>
        <w:tab/>
      </w:r>
      <w:r w:rsidRPr="007A753A">
        <w:rPr>
          <w:rFonts w:asciiTheme="majorHAnsi" w:hAnsiTheme="majorHAnsi" w:cs="Arial"/>
          <w:b/>
          <w:sz w:val="28"/>
          <w:szCs w:val="28"/>
        </w:rPr>
        <w:tab/>
        <w:t>Order</w:t>
      </w:r>
    </w:p>
    <w:p w:rsidR="00B50107" w:rsidRPr="007A753A" w:rsidRDefault="00B50107" w:rsidP="00B50107">
      <w:pPr>
        <w:rPr>
          <w:rFonts w:asciiTheme="majorHAnsi" w:hAnsiTheme="majorHAnsi" w:cs="Arial"/>
          <w:b/>
          <w:sz w:val="28"/>
          <w:szCs w:val="28"/>
        </w:rPr>
      </w:pPr>
      <w:r w:rsidRPr="007A753A">
        <w:rPr>
          <w:rFonts w:asciiTheme="majorHAnsi" w:hAnsiTheme="majorHAnsi" w:cs="Arial"/>
          <w:b/>
          <w:sz w:val="28"/>
          <w:szCs w:val="28"/>
        </w:rPr>
        <w:t>3</w:t>
      </w:r>
      <w:r w:rsidRPr="007A753A">
        <w:rPr>
          <w:rFonts w:asciiTheme="majorHAnsi" w:hAnsiTheme="majorHAnsi" w:cs="Arial"/>
          <w:b/>
          <w:sz w:val="28"/>
          <w:szCs w:val="28"/>
        </w:rPr>
        <w:tab/>
      </w:r>
      <w:r w:rsidRPr="007A753A">
        <w:rPr>
          <w:rFonts w:asciiTheme="majorHAnsi" w:hAnsiTheme="majorHAnsi" w:cs="Arial"/>
          <w:b/>
          <w:sz w:val="28"/>
          <w:szCs w:val="28"/>
        </w:rPr>
        <w:tab/>
        <w:t>Morning Worship from Common Worship</w:t>
      </w:r>
    </w:p>
    <w:p w:rsidR="00B50107" w:rsidRPr="007A753A" w:rsidRDefault="00B50107" w:rsidP="00B50107">
      <w:pPr>
        <w:rPr>
          <w:rFonts w:asciiTheme="majorHAnsi" w:hAnsiTheme="majorHAnsi" w:cs="Arial"/>
          <w:b/>
          <w:sz w:val="28"/>
          <w:szCs w:val="28"/>
        </w:rPr>
      </w:pPr>
      <w:r w:rsidRPr="007A753A">
        <w:rPr>
          <w:rFonts w:asciiTheme="majorHAnsi" w:hAnsiTheme="majorHAnsi" w:cs="Arial"/>
          <w:b/>
          <w:sz w:val="28"/>
          <w:szCs w:val="28"/>
        </w:rPr>
        <w:t>11</w:t>
      </w:r>
      <w:r w:rsidRPr="007A753A">
        <w:rPr>
          <w:rFonts w:asciiTheme="majorHAnsi" w:hAnsiTheme="majorHAnsi" w:cs="Arial"/>
          <w:b/>
          <w:sz w:val="28"/>
          <w:szCs w:val="28"/>
        </w:rPr>
        <w:tab/>
      </w:r>
      <w:r w:rsidRPr="007A753A">
        <w:rPr>
          <w:rFonts w:asciiTheme="majorHAnsi" w:hAnsiTheme="majorHAnsi" w:cs="Arial"/>
          <w:b/>
          <w:sz w:val="28"/>
          <w:szCs w:val="28"/>
        </w:rPr>
        <w:tab/>
        <w:t>A Northumbrian Order</w:t>
      </w:r>
    </w:p>
    <w:p w:rsidR="00B50107" w:rsidRPr="007A753A" w:rsidRDefault="00B50107" w:rsidP="00B50107">
      <w:pPr>
        <w:rPr>
          <w:rFonts w:asciiTheme="majorHAnsi" w:hAnsiTheme="majorHAnsi" w:cs="Arial"/>
          <w:b/>
          <w:sz w:val="28"/>
          <w:szCs w:val="28"/>
        </w:rPr>
      </w:pPr>
      <w:r w:rsidRPr="007A753A">
        <w:rPr>
          <w:rFonts w:asciiTheme="majorHAnsi" w:hAnsiTheme="majorHAnsi" w:cs="Arial"/>
          <w:b/>
          <w:sz w:val="28"/>
          <w:szCs w:val="28"/>
        </w:rPr>
        <w:t>19</w:t>
      </w:r>
      <w:r w:rsidRPr="007A753A">
        <w:rPr>
          <w:rFonts w:asciiTheme="majorHAnsi" w:hAnsiTheme="majorHAnsi" w:cs="Arial"/>
          <w:b/>
          <w:sz w:val="28"/>
          <w:szCs w:val="28"/>
        </w:rPr>
        <w:tab/>
      </w:r>
      <w:r w:rsidRPr="007A753A">
        <w:rPr>
          <w:rFonts w:asciiTheme="majorHAnsi" w:hAnsiTheme="majorHAnsi" w:cs="Arial"/>
          <w:b/>
          <w:sz w:val="28"/>
          <w:szCs w:val="28"/>
        </w:rPr>
        <w:tab/>
        <w:t>An Iona Style Order</w:t>
      </w:r>
    </w:p>
    <w:p w:rsidR="00B50107" w:rsidRDefault="00B50107" w:rsidP="00B50107">
      <w:pPr>
        <w:rPr>
          <w:rFonts w:asciiTheme="majorHAnsi" w:hAnsiTheme="majorHAnsi" w:cs="Arial"/>
          <w:b/>
          <w:sz w:val="28"/>
          <w:szCs w:val="28"/>
        </w:rPr>
      </w:pPr>
      <w:r w:rsidRPr="007A753A">
        <w:rPr>
          <w:rFonts w:asciiTheme="majorHAnsi" w:hAnsiTheme="majorHAnsi" w:cs="Arial"/>
          <w:b/>
          <w:sz w:val="28"/>
          <w:szCs w:val="28"/>
        </w:rPr>
        <w:t>27</w:t>
      </w:r>
      <w:r w:rsidRPr="007A753A">
        <w:rPr>
          <w:rFonts w:asciiTheme="majorHAnsi" w:hAnsiTheme="majorHAnsi" w:cs="Arial"/>
          <w:b/>
          <w:sz w:val="28"/>
          <w:szCs w:val="28"/>
        </w:rPr>
        <w:tab/>
      </w:r>
      <w:r w:rsidRPr="007A753A">
        <w:rPr>
          <w:rFonts w:asciiTheme="majorHAnsi" w:hAnsiTheme="majorHAnsi" w:cs="Arial"/>
          <w:b/>
          <w:sz w:val="28"/>
          <w:szCs w:val="28"/>
        </w:rPr>
        <w:tab/>
        <w:t>The Liturgy of the Hours</w:t>
      </w:r>
    </w:p>
    <w:p w:rsidR="000346E4" w:rsidRDefault="000346E4" w:rsidP="00B50107">
      <w:pPr>
        <w:rPr>
          <w:rFonts w:asciiTheme="majorHAnsi" w:hAnsiTheme="majorHAnsi" w:cs="Arial"/>
          <w:b/>
          <w:sz w:val="28"/>
          <w:szCs w:val="28"/>
        </w:rPr>
      </w:pPr>
    </w:p>
    <w:p w:rsidR="000346E4" w:rsidRDefault="000346E4" w:rsidP="00B50107">
      <w:pPr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t>Before the service begins you may wish to use the following as preparation.</w:t>
      </w:r>
    </w:p>
    <w:p w:rsidR="000346E4" w:rsidRDefault="000346E4" w:rsidP="00B50107">
      <w:pPr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t>18</w:t>
      </w:r>
      <w:r>
        <w:rPr>
          <w:rFonts w:asciiTheme="majorHAnsi" w:hAnsiTheme="majorHAnsi" w:cs="Arial"/>
          <w:b/>
          <w:sz w:val="28"/>
          <w:szCs w:val="28"/>
        </w:rPr>
        <w:tab/>
      </w:r>
      <w:r>
        <w:rPr>
          <w:rFonts w:asciiTheme="majorHAnsi" w:hAnsiTheme="majorHAnsi" w:cs="Arial"/>
          <w:b/>
          <w:sz w:val="28"/>
          <w:szCs w:val="28"/>
        </w:rPr>
        <w:tab/>
        <w:t xml:space="preserve">A Finger </w:t>
      </w:r>
      <w:r w:rsidR="00BA5CE7">
        <w:rPr>
          <w:rFonts w:asciiTheme="majorHAnsi" w:hAnsiTheme="majorHAnsi" w:cs="Arial"/>
          <w:b/>
          <w:sz w:val="28"/>
          <w:szCs w:val="28"/>
        </w:rPr>
        <w:t>Labyrinth</w:t>
      </w:r>
    </w:p>
    <w:p w:rsidR="000346E4" w:rsidRPr="007A753A" w:rsidRDefault="000346E4" w:rsidP="00B50107">
      <w:pPr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t>35</w:t>
      </w:r>
      <w:r>
        <w:rPr>
          <w:rFonts w:asciiTheme="majorHAnsi" w:hAnsiTheme="majorHAnsi" w:cs="Arial"/>
          <w:b/>
          <w:sz w:val="28"/>
          <w:szCs w:val="28"/>
        </w:rPr>
        <w:tab/>
      </w:r>
      <w:r>
        <w:rPr>
          <w:rFonts w:asciiTheme="majorHAnsi" w:hAnsiTheme="majorHAnsi" w:cs="Arial"/>
          <w:b/>
          <w:sz w:val="28"/>
          <w:szCs w:val="28"/>
        </w:rPr>
        <w:tab/>
        <w:t>The Liturgy of the Hours</w:t>
      </w:r>
    </w:p>
    <w:p w:rsidR="00B50107" w:rsidRPr="007A753A" w:rsidRDefault="00B50107" w:rsidP="008E7157">
      <w:pPr>
        <w:jc w:val="center"/>
        <w:rPr>
          <w:rFonts w:asciiTheme="majorHAnsi" w:hAnsiTheme="majorHAnsi" w:cs="Arial"/>
          <w:b/>
          <w:sz w:val="40"/>
          <w:szCs w:val="40"/>
        </w:rPr>
      </w:pPr>
    </w:p>
    <w:p w:rsidR="00B50107" w:rsidRPr="007A753A" w:rsidRDefault="00B50107" w:rsidP="008E7157">
      <w:pPr>
        <w:jc w:val="center"/>
        <w:rPr>
          <w:rFonts w:asciiTheme="majorHAnsi" w:hAnsiTheme="majorHAnsi" w:cs="Arial"/>
          <w:b/>
          <w:sz w:val="40"/>
          <w:szCs w:val="40"/>
        </w:rPr>
      </w:pPr>
    </w:p>
    <w:p w:rsidR="00B50107" w:rsidRPr="007A753A" w:rsidRDefault="00B50107" w:rsidP="008E7157">
      <w:pPr>
        <w:jc w:val="center"/>
        <w:rPr>
          <w:rFonts w:asciiTheme="majorHAnsi" w:hAnsiTheme="majorHAnsi" w:cs="Arial"/>
          <w:b/>
          <w:sz w:val="40"/>
          <w:szCs w:val="40"/>
        </w:rPr>
      </w:pPr>
    </w:p>
    <w:p w:rsidR="00B50107" w:rsidRPr="007A753A" w:rsidRDefault="00B50107" w:rsidP="008E7157">
      <w:pPr>
        <w:jc w:val="center"/>
        <w:rPr>
          <w:rFonts w:asciiTheme="majorHAnsi" w:hAnsiTheme="majorHAnsi" w:cs="Arial"/>
          <w:b/>
          <w:sz w:val="40"/>
          <w:szCs w:val="40"/>
        </w:rPr>
      </w:pPr>
    </w:p>
    <w:p w:rsidR="000346E4" w:rsidRPr="000346E4" w:rsidRDefault="000346E4" w:rsidP="008E7157">
      <w:pPr>
        <w:jc w:val="center"/>
        <w:rPr>
          <w:rFonts w:asciiTheme="majorHAnsi" w:hAnsiTheme="majorHAnsi" w:cs="Arial"/>
          <w:b/>
          <w:sz w:val="16"/>
          <w:szCs w:val="16"/>
        </w:rPr>
      </w:pPr>
    </w:p>
    <w:p w:rsidR="008E7157" w:rsidRPr="007A753A" w:rsidRDefault="008E7157" w:rsidP="008E7157">
      <w:pPr>
        <w:jc w:val="center"/>
        <w:rPr>
          <w:rFonts w:asciiTheme="majorHAnsi" w:hAnsiTheme="majorHAnsi" w:cs="Arial"/>
          <w:b/>
          <w:sz w:val="40"/>
          <w:szCs w:val="40"/>
        </w:rPr>
      </w:pPr>
      <w:r w:rsidRPr="007A753A">
        <w:rPr>
          <w:rFonts w:asciiTheme="majorHAnsi" w:hAnsiTheme="majorHAnsi" w:cs="Arial"/>
          <w:b/>
          <w:sz w:val="40"/>
          <w:szCs w:val="40"/>
        </w:rPr>
        <w:t>St Peter’s Church, Chellaston</w:t>
      </w:r>
    </w:p>
    <w:p w:rsidR="008E7157" w:rsidRPr="007A753A" w:rsidRDefault="008E7157" w:rsidP="008E7157">
      <w:pPr>
        <w:jc w:val="center"/>
        <w:rPr>
          <w:rFonts w:asciiTheme="majorHAnsi" w:hAnsiTheme="majorHAnsi" w:cs="Arial"/>
          <w:b/>
          <w:sz w:val="36"/>
          <w:szCs w:val="36"/>
        </w:rPr>
      </w:pPr>
      <w:r w:rsidRPr="007A753A">
        <w:rPr>
          <w:rFonts w:asciiTheme="majorHAnsi" w:hAnsiTheme="majorHAnsi" w:cs="Arial"/>
          <w:b/>
          <w:sz w:val="36"/>
          <w:szCs w:val="36"/>
        </w:rPr>
        <w:t>in the Diocese of Derby</w:t>
      </w:r>
    </w:p>
    <w:p w:rsidR="008E7157" w:rsidRPr="007A753A" w:rsidRDefault="003141E1" w:rsidP="008E7157">
      <w:pPr>
        <w:jc w:val="center"/>
        <w:rPr>
          <w:rFonts w:asciiTheme="majorHAnsi" w:hAnsiTheme="majorHAnsi" w:cs="Arial"/>
          <w:b/>
          <w:sz w:val="36"/>
          <w:szCs w:val="36"/>
        </w:rPr>
      </w:pPr>
      <w:r>
        <w:rPr>
          <w:rFonts w:asciiTheme="majorHAnsi" w:hAnsiTheme="majorHAnsi" w:cs="Arial"/>
          <w:b/>
          <w:noProof/>
          <w:sz w:val="56"/>
          <w:szCs w:val="56"/>
        </w:rPr>
        <w:drawing>
          <wp:anchor distT="0" distB="0" distL="114300" distR="114300" simplePos="0" relativeHeight="251682816" behindDoc="0" locked="0" layoutInCell="1" allowOverlap="1" wp14:anchorId="477674F6" wp14:editId="2671EE7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096895" cy="3122930"/>
            <wp:effectExtent l="0" t="0" r="8255" b="127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 morning1.jpg"/>
                    <pic:cNvPicPr/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895" cy="3122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157" w:rsidRPr="007A753A" w:rsidRDefault="008E7157" w:rsidP="008E7157">
      <w:pPr>
        <w:jc w:val="center"/>
        <w:rPr>
          <w:rFonts w:asciiTheme="majorHAnsi" w:hAnsiTheme="majorHAnsi" w:cs="Arial"/>
          <w:b/>
          <w:sz w:val="36"/>
          <w:szCs w:val="36"/>
        </w:rPr>
      </w:pPr>
    </w:p>
    <w:p w:rsidR="008E7157" w:rsidRPr="007A753A" w:rsidRDefault="008E7157" w:rsidP="008E7157">
      <w:pPr>
        <w:jc w:val="center"/>
        <w:rPr>
          <w:rFonts w:asciiTheme="majorHAnsi" w:hAnsiTheme="majorHAnsi" w:cs="Arial"/>
          <w:b/>
          <w:sz w:val="56"/>
          <w:szCs w:val="56"/>
        </w:rPr>
      </w:pPr>
    </w:p>
    <w:p w:rsidR="008E7157" w:rsidRPr="007A753A" w:rsidRDefault="008E7157" w:rsidP="008E7157">
      <w:pPr>
        <w:jc w:val="center"/>
        <w:rPr>
          <w:rFonts w:asciiTheme="majorHAnsi" w:hAnsiTheme="majorHAnsi" w:cs="Arial"/>
          <w:b/>
          <w:sz w:val="56"/>
          <w:szCs w:val="56"/>
        </w:rPr>
      </w:pPr>
    </w:p>
    <w:p w:rsidR="008E7157" w:rsidRPr="007A753A" w:rsidRDefault="008E7157" w:rsidP="008E7157">
      <w:pPr>
        <w:jc w:val="center"/>
        <w:rPr>
          <w:rFonts w:asciiTheme="majorHAnsi" w:hAnsiTheme="majorHAnsi" w:cs="Arial"/>
          <w:b/>
          <w:sz w:val="56"/>
          <w:szCs w:val="56"/>
        </w:rPr>
      </w:pPr>
    </w:p>
    <w:p w:rsidR="008E7157" w:rsidRPr="007A753A" w:rsidRDefault="008E7157" w:rsidP="008E7157">
      <w:pPr>
        <w:jc w:val="center"/>
        <w:rPr>
          <w:rFonts w:asciiTheme="majorHAnsi" w:hAnsiTheme="majorHAnsi" w:cs="Arial"/>
          <w:b/>
          <w:sz w:val="56"/>
          <w:szCs w:val="56"/>
        </w:rPr>
      </w:pPr>
    </w:p>
    <w:p w:rsidR="008E7157" w:rsidRPr="007A753A" w:rsidRDefault="008E7157" w:rsidP="008E7157">
      <w:pPr>
        <w:jc w:val="center"/>
        <w:rPr>
          <w:rFonts w:asciiTheme="majorHAnsi" w:hAnsiTheme="majorHAnsi" w:cs="Arial"/>
          <w:b/>
          <w:sz w:val="56"/>
          <w:szCs w:val="56"/>
        </w:rPr>
      </w:pPr>
    </w:p>
    <w:p w:rsidR="008E7157" w:rsidRPr="007A753A" w:rsidRDefault="008E7157" w:rsidP="008E7157">
      <w:pPr>
        <w:jc w:val="center"/>
        <w:rPr>
          <w:rFonts w:asciiTheme="majorHAnsi" w:hAnsiTheme="majorHAnsi" w:cs="Arial"/>
          <w:b/>
          <w:sz w:val="56"/>
          <w:szCs w:val="56"/>
        </w:rPr>
      </w:pPr>
      <w:r w:rsidRPr="007A753A">
        <w:rPr>
          <w:rFonts w:asciiTheme="majorHAnsi" w:hAnsiTheme="majorHAnsi" w:cs="Arial"/>
          <w:b/>
          <w:sz w:val="56"/>
          <w:szCs w:val="56"/>
        </w:rPr>
        <w:t>An Order for</w:t>
      </w:r>
    </w:p>
    <w:p w:rsidR="008E7157" w:rsidRPr="007A753A" w:rsidRDefault="008E7157" w:rsidP="008E7157">
      <w:pPr>
        <w:jc w:val="center"/>
        <w:rPr>
          <w:rFonts w:asciiTheme="majorHAnsi" w:hAnsiTheme="majorHAnsi" w:cs="Arial"/>
          <w:b/>
          <w:sz w:val="56"/>
          <w:szCs w:val="56"/>
        </w:rPr>
      </w:pPr>
      <w:r w:rsidRPr="007A753A">
        <w:rPr>
          <w:rFonts w:asciiTheme="majorHAnsi" w:hAnsiTheme="majorHAnsi" w:cs="Arial"/>
          <w:b/>
          <w:sz w:val="56"/>
          <w:szCs w:val="56"/>
        </w:rPr>
        <w:t>Morning Worship</w:t>
      </w:r>
    </w:p>
    <w:p w:rsidR="005B1E9A" w:rsidRPr="007A753A" w:rsidRDefault="0037122A" w:rsidP="003779C9">
      <w:pPr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lastRenderedPageBreak/>
        <w:t>Welcome</w:t>
      </w:r>
    </w:p>
    <w:p w:rsidR="0037122A" w:rsidRPr="007A753A" w:rsidRDefault="0037122A" w:rsidP="00EB3CE6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HYMN</w:t>
      </w:r>
    </w:p>
    <w:p w:rsidR="00656E9F" w:rsidRPr="007A753A" w:rsidRDefault="00656E9F" w:rsidP="00EB3CE6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>We sit for the notices – then continue in prayer</w:t>
      </w:r>
    </w:p>
    <w:p w:rsidR="00656E9F" w:rsidRPr="007A753A" w:rsidRDefault="00656E9F" w:rsidP="00656E9F">
      <w:pPr>
        <w:spacing w:after="0"/>
        <w:rPr>
          <w:rFonts w:ascii="Arial" w:hAnsi="Arial" w:cs="Arial"/>
          <w:i/>
          <w:sz w:val="24"/>
          <w:szCs w:val="24"/>
        </w:rPr>
      </w:pPr>
    </w:p>
    <w:p w:rsidR="003779C9" w:rsidRPr="007A753A" w:rsidRDefault="003779C9" w:rsidP="003779C9">
      <w:pPr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Preparation</w:t>
      </w:r>
    </w:p>
    <w:p w:rsidR="003779C9" w:rsidRPr="007A753A" w:rsidRDefault="003779C9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Grace, mercy and peace</w:t>
      </w:r>
    </w:p>
    <w:p w:rsidR="003779C9" w:rsidRPr="007A753A" w:rsidRDefault="003779C9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from God our Father</w:t>
      </w:r>
    </w:p>
    <w:p w:rsidR="003779C9" w:rsidRPr="007A753A" w:rsidRDefault="003779C9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and the Lord Jesus Christ</w:t>
      </w:r>
      <w:r w:rsidR="005654F6" w:rsidRPr="007A753A">
        <w:rPr>
          <w:rFonts w:ascii="Arial" w:hAnsi="Arial" w:cs="Arial"/>
          <w:sz w:val="24"/>
          <w:szCs w:val="24"/>
        </w:rPr>
        <w:t xml:space="preserve"> be with you.</w:t>
      </w:r>
    </w:p>
    <w:p w:rsidR="003779C9" w:rsidRPr="007A753A" w:rsidRDefault="003779C9" w:rsidP="003779C9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also with you.</w:t>
      </w:r>
    </w:p>
    <w:p w:rsidR="003779C9" w:rsidRPr="007A753A" w:rsidRDefault="003779C9" w:rsidP="003779C9">
      <w:pPr>
        <w:spacing w:after="0"/>
        <w:rPr>
          <w:rFonts w:ascii="Arial" w:hAnsi="Arial" w:cs="Arial"/>
          <w:b/>
          <w:sz w:val="16"/>
          <w:szCs w:val="16"/>
        </w:rPr>
      </w:pPr>
    </w:p>
    <w:p w:rsidR="003779C9" w:rsidRPr="007A753A" w:rsidRDefault="003779C9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This is the day that the Lord has made.</w:t>
      </w:r>
    </w:p>
    <w:p w:rsidR="003779C9" w:rsidRPr="007A753A" w:rsidRDefault="00EE04B4" w:rsidP="003779C9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Let us rejoice and be glad in it.</w:t>
      </w:r>
    </w:p>
    <w:p w:rsidR="00EE04B4" w:rsidRPr="007A753A" w:rsidRDefault="00EE04B4" w:rsidP="003779C9">
      <w:pPr>
        <w:spacing w:after="0"/>
        <w:rPr>
          <w:rFonts w:ascii="Arial" w:hAnsi="Arial" w:cs="Arial"/>
          <w:b/>
          <w:sz w:val="16"/>
          <w:szCs w:val="16"/>
        </w:rPr>
      </w:pPr>
    </w:p>
    <w:p w:rsidR="00EE04B4" w:rsidRPr="007A753A" w:rsidRDefault="00EE04B4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We have come together in the name of Christ</w:t>
      </w:r>
    </w:p>
    <w:p w:rsidR="00EE04B4" w:rsidRPr="007A753A" w:rsidRDefault="00EE04B4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to offer our praise and thanksgiving,</w:t>
      </w:r>
    </w:p>
    <w:p w:rsidR="00EE04B4" w:rsidRPr="007A753A" w:rsidRDefault="00EE04B4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to hear and receive God’s holy word,</w:t>
      </w:r>
    </w:p>
    <w:p w:rsidR="00EE04B4" w:rsidRPr="007A753A" w:rsidRDefault="00EE04B4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to pray for the needs of the world,</w:t>
      </w:r>
    </w:p>
    <w:p w:rsidR="00EE04B4" w:rsidRPr="007A753A" w:rsidRDefault="00EE04B4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 xml:space="preserve">and to seek </w:t>
      </w:r>
      <w:r w:rsidR="00FC018E">
        <w:rPr>
          <w:rFonts w:ascii="Arial" w:hAnsi="Arial" w:cs="Arial"/>
          <w:sz w:val="24"/>
          <w:szCs w:val="24"/>
        </w:rPr>
        <w:t>the</w:t>
      </w:r>
      <w:r w:rsidRPr="007A753A">
        <w:rPr>
          <w:rFonts w:ascii="Arial" w:hAnsi="Arial" w:cs="Arial"/>
          <w:sz w:val="24"/>
          <w:szCs w:val="24"/>
        </w:rPr>
        <w:t xml:space="preserve"> forgiveness of our sins,</w:t>
      </w:r>
    </w:p>
    <w:p w:rsidR="00EE04B4" w:rsidRPr="007A753A" w:rsidRDefault="00EE04B4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that by the power of the Holy Spirit</w:t>
      </w:r>
    </w:p>
    <w:p w:rsidR="00EE04B4" w:rsidRPr="007A753A" w:rsidRDefault="00EE04B4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we may give ourselves to the service of God.</w:t>
      </w:r>
    </w:p>
    <w:p w:rsidR="00EE04B4" w:rsidRPr="007A753A" w:rsidRDefault="00EE04B4" w:rsidP="003779C9">
      <w:pPr>
        <w:spacing w:after="0"/>
        <w:rPr>
          <w:rFonts w:ascii="Arial" w:hAnsi="Arial" w:cs="Arial"/>
          <w:sz w:val="24"/>
          <w:szCs w:val="24"/>
        </w:rPr>
      </w:pPr>
    </w:p>
    <w:p w:rsidR="00EE04B4" w:rsidRPr="007A753A" w:rsidRDefault="00EE04B4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Jesus says, ‘Repent for the Kingdom of Heaven is close at hand’</w:t>
      </w:r>
    </w:p>
    <w:p w:rsidR="00EE04B4" w:rsidRPr="007A753A" w:rsidRDefault="00EE04B4" w:rsidP="003779C9">
      <w:pPr>
        <w:spacing w:after="0"/>
        <w:rPr>
          <w:rFonts w:ascii="Arial" w:hAnsi="Arial" w:cs="Arial"/>
          <w:sz w:val="16"/>
          <w:szCs w:val="16"/>
        </w:rPr>
      </w:pPr>
    </w:p>
    <w:p w:rsidR="00EE04B4" w:rsidRPr="007A753A" w:rsidRDefault="00EE04B4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So let us turn away from our sin and turn to Christ,</w:t>
      </w:r>
    </w:p>
    <w:p w:rsidR="00EE04B4" w:rsidRPr="007A753A" w:rsidRDefault="00473CD6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a</w:t>
      </w:r>
      <w:r w:rsidR="00EE04B4" w:rsidRPr="007A753A">
        <w:rPr>
          <w:rFonts w:ascii="Arial" w:hAnsi="Arial" w:cs="Arial"/>
          <w:sz w:val="24"/>
          <w:szCs w:val="24"/>
        </w:rPr>
        <w:t>s we sit or kneel,</w:t>
      </w:r>
      <w:r w:rsidR="00B401B8" w:rsidRPr="007A753A">
        <w:rPr>
          <w:rFonts w:ascii="Arial" w:hAnsi="Arial" w:cs="Arial"/>
          <w:sz w:val="24"/>
          <w:szCs w:val="24"/>
        </w:rPr>
        <w:t xml:space="preserve"> to </w:t>
      </w:r>
      <w:r w:rsidR="00EE04B4" w:rsidRPr="007A753A">
        <w:rPr>
          <w:rFonts w:ascii="Arial" w:hAnsi="Arial" w:cs="Arial"/>
          <w:sz w:val="24"/>
          <w:szCs w:val="24"/>
        </w:rPr>
        <w:t>confess our sins</w:t>
      </w:r>
      <w:r w:rsidR="00B401B8" w:rsidRPr="007A753A">
        <w:rPr>
          <w:rFonts w:ascii="Arial" w:hAnsi="Arial" w:cs="Arial"/>
          <w:sz w:val="24"/>
          <w:szCs w:val="24"/>
        </w:rPr>
        <w:t xml:space="preserve"> in penitence and faith.</w:t>
      </w:r>
    </w:p>
    <w:p w:rsidR="00B401B8" w:rsidRPr="007A753A" w:rsidRDefault="00B401B8" w:rsidP="003779C9">
      <w:pPr>
        <w:spacing w:after="0"/>
        <w:rPr>
          <w:rFonts w:ascii="Arial" w:hAnsi="Arial" w:cs="Arial"/>
          <w:sz w:val="16"/>
          <w:szCs w:val="16"/>
        </w:rPr>
      </w:pPr>
    </w:p>
    <w:p w:rsidR="00B401B8" w:rsidRPr="007A753A" w:rsidRDefault="00B401B8" w:rsidP="003779C9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Most merciful God,</w:t>
      </w:r>
    </w:p>
    <w:p w:rsidR="00B401B8" w:rsidRPr="007A753A" w:rsidRDefault="00B401B8" w:rsidP="003779C9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Father of our Lord Jesus Christ,</w:t>
      </w:r>
    </w:p>
    <w:p w:rsidR="00B401B8" w:rsidRPr="007A753A" w:rsidRDefault="00B401B8" w:rsidP="003779C9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We confess that we have sinned in thought, word and deed.</w:t>
      </w:r>
    </w:p>
    <w:p w:rsidR="00B401B8" w:rsidRPr="007A753A" w:rsidRDefault="00B401B8" w:rsidP="003779C9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We have not loved you with our whole heart.</w:t>
      </w:r>
    </w:p>
    <w:p w:rsidR="00B401B8" w:rsidRPr="007A753A" w:rsidRDefault="00B401B8" w:rsidP="003779C9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We have not loved our neighbours as ourselves.</w:t>
      </w:r>
    </w:p>
    <w:p w:rsidR="00B401B8" w:rsidRPr="007A753A" w:rsidRDefault="00B401B8" w:rsidP="003779C9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lastRenderedPageBreak/>
        <w:t>In your mercy</w:t>
      </w:r>
    </w:p>
    <w:p w:rsidR="00B401B8" w:rsidRPr="007A753A" w:rsidRDefault="00B401B8" w:rsidP="003779C9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forgive what we have been,</w:t>
      </w:r>
    </w:p>
    <w:p w:rsidR="00B401B8" w:rsidRPr="007A753A" w:rsidRDefault="00B401B8" w:rsidP="003779C9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help us to amend what we are,</w:t>
      </w:r>
    </w:p>
    <w:p w:rsidR="00B401B8" w:rsidRPr="007A753A" w:rsidRDefault="00B401B8" w:rsidP="003779C9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direct what we shall be,</w:t>
      </w:r>
    </w:p>
    <w:p w:rsidR="00B401B8" w:rsidRPr="007A753A" w:rsidRDefault="00B401B8" w:rsidP="003779C9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that we may do justly, love mercy,</w:t>
      </w:r>
    </w:p>
    <w:p w:rsidR="00B401B8" w:rsidRPr="007A753A" w:rsidRDefault="00B401B8" w:rsidP="003779C9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walk humbly with you, our God.</w:t>
      </w:r>
    </w:p>
    <w:p w:rsidR="00B401B8" w:rsidRPr="007A753A" w:rsidRDefault="00B401B8" w:rsidP="003779C9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Amen</w:t>
      </w:r>
    </w:p>
    <w:p w:rsidR="00B401B8" w:rsidRPr="007A753A" w:rsidRDefault="00B401B8" w:rsidP="003779C9">
      <w:pPr>
        <w:spacing w:after="0"/>
        <w:rPr>
          <w:rFonts w:ascii="Arial" w:hAnsi="Arial" w:cs="Arial"/>
          <w:b/>
          <w:sz w:val="24"/>
          <w:szCs w:val="24"/>
        </w:rPr>
      </w:pPr>
    </w:p>
    <w:p w:rsidR="00B401B8" w:rsidRPr="007A753A" w:rsidRDefault="00B401B8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May the Father of all mercies</w:t>
      </w:r>
    </w:p>
    <w:p w:rsidR="00B401B8" w:rsidRPr="007A753A" w:rsidRDefault="00B401B8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 xml:space="preserve">cleanse </w:t>
      </w:r>
      <w:r w:rsidRPr="007A753A">
        <w:rPr>
          <w:rFonts w:ascii="Arial" w:hAnsi="Arial" w:cs="Arial"/>
          <w:i/>
          <w:sz w:val="24"/>
          <w:szCs w:val="24"/>
        </w:rPr>
        <w:t>you</w:t>
      </w:r>
      <w:r w:rsidRPr="007A753A">
        <w:rPr>
          <w:rFonts w:ascii="Arial" w:hAnsi="Arial" w:cs="Arial"/>
          <w:sz w:val="24"/>
          <w:szCs w:val="24"/>
        </w:rPr>
        <w:t xml:space="preserve"> from</w:t>
      </w:r>
      <w:r w:rsidRPr="007A753A">
        <w:rPr>
          <w:rFonts w:ascii="Arial" w:hAnsi="Arial" w:cs="Arial"/>
          <w:i/>
          <w:sz w:val="24"/>
          <w:szCs w:val="24"/>
        </w:rPr>
        <w:t xml:space="preserve"> your</w:t>
      </w:r>
      <w:r w:rsidRPr="007A753A">
        <w:rPr>
          <w:rFonts w:ascii="Arial" w:hAnsi="Arial" w:cs="Arial"/>
          <w:sz w:val="24"/>
          <w:szCs w:val="24"/>
        </w:rPr>
        <w:t xml:space="preserve"> sins,</w:t>
      </w:r>
    </w:p>
    <w:p w:rsidR="00B401B8" w:rsidRPr="007A753A" w:rsidRDefault="00B401B8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 xml:space="preserve">and restore </w:t>
      </w:r>
      <w:r w:rsidRPr="007A753A">
        <w:rPr>
          <w:rFonts w:ascii="Arial" w:hAnsi="Arial" w:cs="Arial"/>
          <w:i/>
          <w:sz w:val="24"/>
          <w:szCs w:val="24"/>
        </w:rPr>
        <w:t>you</w:t>
      </w:r>
      <w:r w:rsidRPr="007A753A">
        <w:rPr>
          <w:rFonts w:ascii="Arial" w:hAnsi="Arial" w:cs="Arial"/>
          <w:sz w:val="24"/>
          <w:szCs w:val="24"/>
        </w:rPr>
        <w:t xml:space="preserve"> in his image</w:t>
      </w:r>
    </w:p>
    <w:p w:rsidR="00B401B8" w:rsidRPr="007A753A" w:rsidRDefault="00B401B8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to the praise and glory of his name,</w:t>
      </w:r>
    </w:p>
    <w:p w:rsidR="00B401B8" w:rsidRPr="007A753A" w:rsidRDefault="00B401B8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through Jesus Christ our Lord.</w:t>
      </w:r>
    </w:p>
    <w:p w:rsidR="00B401B8" w:rsidRPr="007A753A" w:rsidRDefault="00B401B8" w:rsidP="003779C9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Amen</w:t>
      </w:r>
      <w:r w:rsidR="00F52A7A" w:rsidRPr="007A753A">
        <w:rPr>
          <w:rFonts w:ascii="Arial" w:hAnsi="Arial" w:cs="Arial"/>
          <w:b/>
          <w:sz w:val="24"/>
          <w:szCs w:val="24"/>
        </w:rPr>
        <w:t>.</w:t>
      </w:r>
    </w:p>
    <w:p w:rsidR="00F52A7A" w:rsidRPr="007A753A" w:rsidRDefault="00F52A7A" w:rsidP="003779C9">
      <w:pPr>
        <w:spacing w:after="0"/>
        <w:rPr>
          <w:rFonts w:ascii="Arial" w:hAnsi="Arial" w:cs="Arial"/>
          <w:b/>
          <w:sz w:val="24"/>
          <w:szCs w:val="24"/>
        </w:rPr>
      </w:pPr>
    </w:p>
    <w:p w:rsidR="00F52A7A" w:rsidRPr="007A753A" w:rsidRDefault="00F52A7A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Blessed is the Lord,</w:t>
      </w:r>
    </w:p>
    <w:p w:rsidR="00F52A7A" w:rsidRPr="007A753A" w:rsidRDefault="00F52A7A" w:rsidP="003779C9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For he has heard the voice of our prayer;</w:t>
      </w:r>
    </w:p>
    <w:p w:rsidR="00F52A7A" w:rsidRPr="007A753A" w:rsidRDefault="00F52A7A" w:rsidP="003779C9">
      <w:pPr>
        <w:spacing w:after="0"/>
        <w:rPr>
          <w:rFonts w:ascii="Arial" w:hAnsi="Arial" w:cs="Arial"/>
          <w:sz w:val="24"/>
          <w:szCs w:val="24"/>
        </w:rPr>
      </w:pPr>
    </w:p>
    <w:p w:rsidR="00F52A7A" w:rsidRPr="007A753A" w:rsidRDefault="00F52A7A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Therefore shall our hearts dance for joy,</w:t>
      </w:r>
    </w:p>
    <w:p w:rsidR="00F52A7A" w:rsidRPr="007A753A" w:rsidRDefault="00F52A7A" w:rsidP="003779C9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in our song will we praise our God.</w:t>
      </w:r>
    </w:p>
    <w:p w:rsidR="00F52A7A" w:rsidRPr="007A753A" w:rsidRDefault="00F52A7A" w:rsidP="003779C9">
      <w:pPr>
        <w:spacing w:after="0"/>
        <w:rPr>
          <w:rFonts w:ascii="Arial" w:hAnsi="Arial" w:cs="Arial"/>
          <w:b/>
          <w:sz w:val="12"/>
          <w:szCs w:val="12"/>
        </w:rPr>
      </w:pPr>
    </w:p>
    <w:p w:rsidR="00F52A7A" w:rsidRPr="007A753A" w:rsidRDefault="000C69ED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Blessed are you, Lord our God, creator and redeemer of all:</w:t>
      </w:r>
    </w:p>
    <w:p w:rsidR="000C69ED" w:rsidRPr="007A753A" w:rsidRDefault="000C69ED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to you be glory and praise for ever.</w:t>
      </w:r>
    </w:p>
    <w:p w:rsidR="000C69ED" w:rsidRPr="007A753A" w:rsidRDefault="000C69ED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From the waters of chaos you drew forth the world</w:t>
      </w:r>
    </w:p>
    <w:p w:rsidR="000C69ED" w:rsidRPr="007A753A" w:rsidRDefault="000C69ED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and in your great love fashioned us in your image.</w:t>
      </w:r>
    </w:p>
    <w:p w:rsidR="000C69ED" w:rsidRPr="007A753A" w:rsidRDefault="000C69ED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Now, through the deep waters of death, you have brought your</w:t>
      </w:r>
    </w:p>
    <w:p w:rsidR="000C69ED" w:rsidRPr="007A753A" w:rsidRDefault="000C69ED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people to new birth by raising your Son to life in triumph.</w:t>
      </w:r>
    </w:p>
    <w:p w:rsidR="000D7C98" w:rsidRPr="007A753A" w:rsidRDefault="000C69ED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 xml:space="preserve">May Christ </w:t>
      </w:r>
      <w:r w:rsidR="00473CD6" w:rsidRPr="007A753A">
        <w:rPr>
          <w:rFonts w:ascii="Arial" w:hAnsi="Arial" w:cs="Arial"/>
          <w:sz w:val="24"/>
          <w:szCs w:val="24"/>
        </w:rPr>
        <w:t>y</w:t>
      </w:r>
      <w:r w:rsidRPr="007A753A">
        <w:rPr>
          <w:rFonts w:ascii="Arial" w:hAnsi="Arial" w:cs="Arial"/>
          <w:sz w:val="24"/>
          <w:szCs w:val="24"/>
        </w:rPr>
        <w:t>our light</w:t>
      </w:r>
      <w:r w:rsidR="000D7C98" w:rsidRPr="007A753A">
        <w:rPr>
          <w:rFonts w:ascii="Arial" w:hAnsi="Arial" w:cs="Arial"/>
          <w:sz w:val="24"/>
          <w:szCs w:val="24"/>
        </w:rPr>
        <w:t xml:space="preserve"> ever dawn in our hearts </w:t>
      </w:r>
    </w:p>
    <w:p w:rsidR="000C69ED" w:rsidRPr="007A753A" w:rsidRDefault="000D7C98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as we offer you our sacrifice of thanks and praise.</w:t>
      </w:r>
    </w:p>
    <w:p w:rsidR="000D7C98" w:rsidRPr="007A753A" w:rsidRDefault="000D7C98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Blessed be God, Father, Son and Holy Spirit:</w:t>
      </w:r>
    </w:p>
    <w:p w:rsidR="005654F6" w:rsidRPr="007A753A" w:rsidRDefault="005654F6" w:rsidP="003779C9">
      <w:pPr>
        <w:spacing w:after="0"/>
        <w:rPr>
          <w:rFonts w:ascii="Arial" w:hAnsi="Arial" w:cs="Arial"/>
          <w:b/>
          <w:sz w:val="12"/>
          <w:szCs w:val="12"/>
        </w:rPr>
      </w:pPr>
    </w:p>
    <w:p w:rsidR="000D7C98" w:rsidRPr="007A753A" w:rsidRDefault="000D7C98" w:rsidP="003779C9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Blessed be God for ever.</w:t>
      </w:r>
    </w:p>
    <w:p w:rsidR="00624AFA" w:rsidRPr="007A753A" w:rsidRDefault="00624AFA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lastRenderedPageBreak/>
        <w:t>The night has passed and the da</w:t>
      </w:r>
      <w:r w:rsidR="001F531F">
        <w:rPr>
          <w:rFonts w:ascii="Arial" w:hAnsi="Arial" w:cs="Arial"/>
          <w:sz w:val="24"/>
          <w:szCs w:val="24"/>
        </w:rPr>
        <w:t xml:space="preserve"> </w:t>
      </w:r>
      <w:r w:rsidRPr="007A753A">
        <w:rPr>
          <w:rFonts w:ascii="Arial" w:hAnsi="Arial" w:cs="Arial"/>
          <w:sz w:val="24"/>
          <w:szCs w:val="24"/>
        </w:rPr>
        <w:t>y lies open before us;</w:t>
      </w:r>
    </w:p>
    <w:p w:rsidR="00624AFA" w:rsidRPr="007A753A" w:rsidRDefault="00624AFA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let us pray with one heart and mind.</w:t>
      </w:r>
    </w:p>
    <w:p w:rsidR="00624AFA" w:rsidRPr="00C00436" w:rsidRDefault="00624AFA" w:rsidP="003779C9">
      <w:pPr>
        <w:spacing w:after="0"/>
        <w:rPr>
          <w:rFonts w:ascii="Arial" w:hAnsi="Arial" w:cs="Arial"/>
          <w:sz w:val="12"/>
          <w:szCs w:val="12"/>
        </w:rPr>
      </w:pPr>
    </w:p>
    <w:p w:rsidR="00624AFA" w:rsidRPr="007A753A" w:rsidRDefault="00624AFA" w:rsidP="003779C9">
      <w:pPr>
        <w:spacing w:after="0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>Silence is kept</w:t>
      </w:r>
    </w:p>
    <w:p w:rsidR="00624AFA" w:rsidRPr="00C00436" w:rsidRDefault="00624AFA" w:rsidP="003779C9">
      <w:pPr>
        <w:spacing w:after="0"/>
        <w:rPr>
          <w:rFonts w:ascii="Arial" w:hAnsi="Arial" w:cs="Arial"/>
          <w:sz w:val="12"/>
          <w:szCs w:val="12"/>
        </w:rPr>
      </w:pPr>
    </w:p>
    <w:p w:rsidR="00624AFA" w:rsidRPr="007A753A" w:rsidRDefault="00624AFA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As we rejoice in the gift of this new day,</w:t>
      </w:r>
    </w:p>
    <w:p w:rsidR="00624AFA" w:rsidRPr="007A753A" w:rsidRDefault="00624AFA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so may the light of your presence, O God,</w:t>
      </w:r>
    </w:p>
    <w:p w:rsidR="00624AFA" w:rsidRPr="007A753A" w:rsidRDefault="00624AFA" w:rsidP="003779C9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set our hearts on fire with love for you;</w:t>
      </w:r>
      <w:r w:rsidR="00EF0F5F" w:rsidRPr="007A753A">
        <w:rPr>
          <w:rFonts w:ascii="Arial" w:hAnsi="Arial" w:cs="Arial"/>
          <w:sz w:val="24"/>
          <w:szCs w:val="24"/>
        </w:rPr>
        <w:t xml:space="preserve"> </w:t>
      </w:r>
      <w:r w:rsidRPr="007A753A">
        <w:rPr>
          <w:rFonts w:ascii="Arial" w:hAnsi="Arial" w:cs="Arial"/>
          <w:sz w:val="24"/>
          <w:szCs w:val="24"/>
        </w:rPr>
        <w:t xml:space="preserve">now and for ever.  </w:t>
      </w:r>
      <w:r w:rsidRPr="007A753A">
        <w:rPr>
          <w:rFonts w:ascii="Arial" w:hAnsi="Arial" w:cs="Arial"/>
          <w:b/>
          <w:sz w:val="24"/>
          <w:szCs w:val="24"/>
        </w:rPr>
        <w:t>Amen</w:t>
      </w:r>
    </w:p>
    <w:p w:rsidR="00EF0F5F" w:rsidRPr="00C00436" w:rsidRDefault="00EE55BF" w:rsidP="003779C9">
      <w:pPr>
        <w:spacing w:after="0"/>
        <w:rPr>
          <w:rFonts w:ascii="Arial" w:hAnsi="Arial" w:cs="Arial"/>
          <w:sz w:val="20"/>
          <w:szCs w:val="20"/>
        </w:rPr>
      </w:pPr>
      <w:r w:rsidRPr="00C00436">
        <w:rPr>
          <w:rFonts w:ascii="Arial" w:hAnsi="Arial" w:cs="Arial"/>
          <w:b/>
          <w:sz w:val="20"/>
          <w:szCs w:val="20"/>
        </w:rPr>
        <w:tab/>
      </w:r>
      <w:r w:rsidRPr="00C00436">
        <w:rPr>
          <w:rFonts w:ascii="Arial" w:hAnsi="Arial" w:cs="Arial"/>
          <w:b/>
          <w:sz w:val="20"/>
          <w:szCs w:val="20"/>
        </w:rPr>
        <w:tab/>
      </w:r>
      <w:r w:rsidRPr="00C00436">
        <w:rPr>
          <w:rFonts w:ascii="Arial" w:hAnsi="Arial" w:cs="Arial"/>
          <w:b/>
          <w:sz w:val="20"/>
          <w:szCs w:val="20"/>
        </w:rPr>
        <w:tab/>
      </w:r>
      <w:r w:rsidRPr="00C00436">
        <w:rPr>
          <w:rFonts w:ascii="Arial" w:hAnsi="Arial" w:cs="Arial"/>
          <w:b/>
          <w:sz w:val="20"/>
          <w:szCs w:val="20"/>
        </w:rPr>
        <w:tab/>
      </w:r>
      <w:r w:rsidRPr="00C00436">
        <w:rPr>
          <w:rFonts w:ascii="Arial" w:hAnsi="Arial" w:cs="Arial"/>
          <w:b/>
          <w:sz w:val="20"/>
          <w:szCs w:val="20"/>
        </w:rPr>
        <w:tab/>
      </w:r>
      <w:r w:rsidRPr="00C00436">
        <w:rPr>
          <w:rFonts w:ascii="Arial" w:hAnsi="Arial" w:cs="Arial"/>
          <w:b/>
          <w:sz w:val="20"/>
          <w:szCs w:val="20"/>
        </w:rPr>
        <w:tab/>
      </w:r>
      <w:r w:rsidRPr="00C00436">
        <w:rPr>
          <w:rFonts w:ascii="Arial" w:hAnsi="Arial" w:cs="Arial"/>
          <w:b/>
          <w:sz w:val="20"/>
          <w:szCs w:val="20"/>
        </w:rPr>
        <w:tab/>
      </w:r>
    </w:p>
    <w:p w:rsidR="00EF0F5F" w:rsidRPr="007A753A" w:rsidRDefault="008E7157" w:rsidP="003779C9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HYMN</w:t>
      </w:r>
    </w:p>
    <w:p w:rsidR="00EF0F5F" w:rsidRPr="00C00436" w:rsidRDefault="00EF0F5F" w:rsidP="003779C9">
      <w:pPr>
        <w:spacing w:after="0"/>
        <w:rPr>
          <w:rFonts w:ascii="Arial" w:hAnsi="Arial" w:cs="Arial"/>
          <w:b/>
          <w:sz w:val="20"/>
          <w:szCs w:val="20"/>
        </w:rPr>
      </w:pPr>
    </w:p>
    <w:p w:rsidR="00EF0F5F" w:rsidRPr="007A753A" w:rsidRDefault="00EF0F5F" w:rsidP="003779C9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 xml:space="preserve">The appointed </w:t>
      </w:r>
      <w:r w:rsidRPr="007A753A">
        <w:rPr>
          <w:rFonts w:ascii="Arial" w:hAnsi="Arial" w:cs="Arial"/>
          <w:b/>
          <w:i/>
          <w:sz w:val="24"/>
          <w:szCs w:val="24"/>
        </w:rPr>
        <w:t>psalm</w:t>
      </w:r>
      <w:r w:rsidRPr="007A753A">
        <w:rPr>
          <w:rFonts w:ascii="Arial" w:hAnsi="Arial" w:cs="Arial"/>
          <w:i/>
          <w:sz w:val="24"/>
          <w:szCs w:val="24"/>
        </w:rPr>
        <w:t xml:space="preserve"> is said, ending with</w:t>
      </w:r>
      <w:r w:rsidRPr="007A753A">
        <w:rPr>
          <w:rFonts w:ascii="Arial" w:hAnsi="Arial" w:cs="Arial"/>
          <w:b/>
          <w:sz w:val="24"/>
          <w:szCs w:val="24"/>
        </w:rPr>
        <w:t>;</w:t>
      </w:r>
    </w:p>
    <w:p w:rsidR="00F41D72" w:rsidRPr="007A753A" w:rsidRDefault="00F41D72" w:rsidP="003779C9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Glory to the Father and to the Son</w:t>
      </w:r>
    </w:p>
    <w:p w:rsidR="00F41D72" w:rsidRPr="007A753A" w:rsidRDefault="00F41D72" w:rsidP="003779C9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to the Holy Spirit:</w:t>
      </w:r>
    </w:p>
    <w:p w:rsidR="00F41D72" w:rsidRPr="007A753A" w:rsidRDefault="00F41D72" w:rsidP="003779C9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as it was in the beginning is now</w:t>
      </w:r>
    </w:p>
    <w:p w:rsidR="00F41D72" w:rsidRPr="007A753A" w:rsidRDefault="00F41D72" w:rsidP="003779C9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shall be for ever.  Amen</w:t>
      </w:r>
    </w:p>
    <w:p w:rsidR="00F41D72" w:rsidRPr="007A753A" w:rsidRDefault="00F41D72" w:rsidP="003779C9">
      <w:pPr>
        <w:spacing w:after="0"/>
        <w:rPr>
          <w:rFonts w:ascii="Arial" w:hAnsi="Arial" w:cs="Arial"/>
          <w:b/>
          <w:sz w:val="24"/>
          <w:szCs w:val="24"/>
        </w:rPr>
      </w:pPr>
    </w:p>
    <w:p w:rsidR="001F0714" w:rsidRPr="007A753A" w:rsidRDefault="00F93411" w:rsidP="003779C9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R</w:t>
      </w:r>
      <w:r w:rsidR="001F0714" w:rsidRPr="007A753A">
        <w:rPr>
          <w:rFonts w:ascii="Arial" w:hAnsi="Arial" w:cs="Arial"/>
          <w:b/>
          <w:sz w:val="28"/>
          <w:szCs w:val="28"/>
        </w:rPr>
        <w:t>eading</w:t>
      </w:r>
      <w:r w:rsidRPr="007A753A">
        <w:rPr>
          <w:rFonts w:ascii="Arial" w:hAnsi="Arial" w:cs="Arial"/>
          <w:b/>
          <w:sz w:val="28"/>
          <w:szCs w:val="28"/>
        </w:rPr>
        <w:t>(</w:t>
      </w:r>
      <w:r w:rsidR="001F0714" w:rsidRPr="007A753A">
        <w:rPr>
          <w:rFonts w:ascii="Arial" w:hAnsi="Arial" w:cs="Arial"/>
          <w:b/>
          <w:sz w:val="28"/>
          <w:szCs w:val="28"/>
        </w:rPr>
        <w:t>s</w:t>
      </w:r>
      <w:r w:rsidRPr="007A753A">
        <w:rPr>
          <w:rFonts w:ascii="Arial" w:hAnsi="Arial" w:cs="Arial"/>
          <w:b/>
          <w:sz w:val="28"/>
          <w:szCs w:val="28"/>
        </w:rPr>
        <w:t>)</w:t>
      </w:r>
      <w:r w:rsidR="001F0714" w:rsidRPr="007A753A">
        <w:rPr>
          <w:rFonts w:ascii="Arial" w:hAnsi="Arial" w:cs="Arial"/>
          <w:b/>
          <w:sz w:val="28"/>
          <w:szCs w:val="28"/>
        </w:rPr>
        <w:t xml:space="preserve"> from Scripture.</w:t>
      </w:r>
    </w:p>
    <w:p w:rsidR="001F0714" w:rsidRPr="007A753A" w:rsidRDefault="001F0714" w:rsidP="003779C9">
      <w:pPr>
        <w:spacing w:after="0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>At the end the reader may say:</w:t>
      </w:r>
    </w:p>
    <w:p w:rsidR="001F0714" w:rsidRPr="007A753A" w:rsidRDefault="001F0714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This is the word of the Lord</w:t>
      </w:r>
    </w:p>
    <w:p w:rsidR="001F0714" w:rsidRPr="007A753A" w:rsidRDefault="001F0714" w:rsidP="003779C9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Thanks be to God.</w:t>
      </w:r>
    </w:p>
    <w:p w:rsidR="00F93411" w:rsidRPr="00C00436" w:rsidRDefault="00F93411" w:rsidP="003779C9">
      <w:pPr>
        <w:spacing w:after="0"/>
        <w:rPr>
          <w:rFonts w:ascii="Arial" w:hAnsi="Arial" w:cs="Arial"/>
          <w:b/>
          <w:sz w:val="16"/>
          <w:szCs w:val="16"/>
        </w:rPr>
      </w:pPr>
    </w:p>
    <w:p w:rsidR="00F93411" w:rsidRPr="007A753A" w:rsidRDefault="00F93411" w:rsidP="003779C9">
      <w:pPr>
        <w:spacing w:after="0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 xml:space="preserve">The following </w:t>
      </w:r>
      <w:r w:rsidRPr="007A753A">
        <w:rPr>
          <w:rFonts w:ascii="Arial" w:hAnsi="Arial" w:cs="Arial"/>
          <w:b/>
          <w:i/>
          <w:sz w:val="24"/>
          <w:szCs w:val="24"/>
        </w:rPr>
        <w:t>Canticle</w:t>
      </w:r>
      <w:r w:rsidRPr="007A753A">
        <w:rPr>
          <w:rFonts w:ascii="Arial" w:hAnsi="Arial" w:cs="Arial"/>
          <w:i/>
          <w:sz w:val="24"/>
          <w:szCs w:val="24"/>
        </w:rPr>
        <w:t xml:space="preserve"> is said.</w:t>
      </w:r>
      <w:r w:rsidR="00EE55BF" w:rsidRPr="007A753A">
        <w:rPr>
          <w:rFonts w:ascii="Arial" w:hAnsi="Arial" w:cs="Arial"/>
          <w:i/>
          <w:sz w:val="24"/>
          <w:szCs w:val="24"/>
        </w:rPr>
        <w:tab/>
      </w:r>
      <w:r w:rsidR="00EE55BF" w:rsidRPr="007A753A">
        <w:rPr>
          <w:rFonts w:ascii="Arial" w:hAnsi="Arial" w:cs="Arial"/>
          <w:i/>
          <w:sz w:val="24"/>
          <w:szCs w:val="24"/>
        </w:rPr>
        <w:tab/>
      </w:r>
      <w:r w:rsidR="00EE55BF" w:rsidRPr="007A753A">
        <w:rPr>
          <w:rFonts w:ascii="Arial" w:hAnsi="Arial" w:cs="Arial"/>
          <w:i/>
          <w:sz w:val="24"/>
          <w:szCs w:val="24"/>
        </w:rPr>
        <w:tab/>
        <w:t>(Psalm 100)</w:t>
      </w:r>
    </w:p>
    <w:p w:rsidR="00F93411" w:rsidRPr="00C00436" w:rsidRDefault="00F93411" w:rsidP="00F93411">
      <w:pPr>
        <w:spacing w:after="0"/>
        <w:rPr>
          <w:rFonts w:ascii="Arial" w:hAnsi="Arial" w:cs="Arial"/>
          <w:i/>
          <w:sz w:val="12"/>
          <w:szCs w:val="12"/>
        </w:rPr>
      </w:pPr>
    </w:p>
    <w:p w:rsidR="00F93411" w:rsidRPr="007A753A" w:rsidRDefault="00A23E1E" w:rsidP="00A23E1E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1.</w:t>
      </w:r>
      <w:r w:rsidR="006E1815">
        <w:rPr>
          <w:rFonts w:ascii="Arial" w:hAnsi="Arial" w:cs="Arial"/>
          <w:sz w:val="24"/>
          <w:szCs w:val="24"/>
        </w:rPr>
        <w:t xml:space="preserve"> </w:t>
      </w:r>
      <w:r w:rsidR="00F93411" w:rsidRPr="007A753A">
        <w:rPr>
          <w:rFonts w:ascii="Arial" w:hAnsi="Arial" w:cs="Arial"/>
          <w:sz w:val="24"/>
          <w:szCs w:val="24"/>
        </w:rPr>
        <w:t>O be joyful in the Lord, all the earth; serve the Lord with</w:t>
      </w:r>
    </w:p>
    <w:p w:rsidR="00F93411" w:rsidRPr="007A753A" w:rsidRDefault="00A23E1E" w:rsidP="00F93411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gladness and come before his presence with a song.</w:t>
      </w:r>
    </w:p>
    <w:p w:rsidR="00A23E1E" w:rsidRPr="007A753A" w:rsidRDefault="00A23E1E" w:rsidP="00F93411">
      <w:pPr>
        <w:spacing w:after="0"/>
        <w:rPr>
          <w:rFonts w:ascii="Arial" w:hAnsi="Arial" w:cs="Arial"/>
          <w:sz w:val="12"/>
          <w:szCs w:val="12"/>
        </w:rPr>
      </w:pPr>
    </w:p>
    <w:p w:rsidR="00A23E1E" w:rsidRPr="007A753A" w:rsidRDefault="00A23E1E" w:rsidP="00F93411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2. Know that the Lord is God; it is he that has made us and</w:t>
      </w:r>
    </w:p>
    <w:p w:rsidR="00A23E1E" w:rsidRPr="007A753A" w:rsidRDefault="00A23E1E" w:rsidP="00F93411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we are his; we are his people and the sheep of his pasture.</w:t>
      </w:r>
    </w:p>
    <w:p w:rsidR="00A23E1E" w:rsidRPr="007A753A" w:rsidRDefault="00A23E1E" w:rsidP="00F93411">
      <w:pPr>
        <w:spacing w:after="0"/>
        <w:rPr>
          <w:rFonts w:ascii="Arial" w:hAnsi="Arial" w:cs="Arial"/>
          <w:sz w:val="12"/>
          <w:szCs w:val="12"/>
        </w:rPr>
      </w:pPr>
    </w:p>
    <w:p w:rsidR="00A23E1E" w:rsidRPr="007A753A" w:rsidRDefault="00A23E1E" w:rsidP="00F93411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3. Enter his gates with thanksgiving and his courts with praise;</w:t>
      </w:r>
    </w:p>
    <w:p w:rsidR="00A23E1E" w:rsidRPr="007A753A" w:rsidRDefault="00A23E1E" w:rsidP="00F93411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give thanks to him and bless his name.</w:t>
      </w:r>
    </w:p>
    <w:p w:rsidR="003C66F7" w:rsidRPr="00C00436" w:rsidRDefault="003C66F7" w:rsidP="00F93411">
      <w:pPr>
        <w:spacing w:after="0"/>
        <w:rPr>
          <w:rFonts w:ascii="Arial" w:hAnsi="Arial" w:cs="Arial"/>
          <w:sz w:val="12"/>
          <w:szCs w:val="12"/>
        </w:rPr>
      </w:pPr>
    </w:p>
    <w:p w:rsidR="00A23E1E" w:rsidRPr="007A753A" w:rsidRDefault="00A23E1E" w:rsidP="00F93411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 xml:space="preserve">4. For the Lord is gracious; his steadfast love is everlasting, and </w:t>
      </w:r>
    </w:p>
    <w:p w:rsidR="00A23E1E" w:rsidRPr="007A753A" w:rsidRDefault="00A23E1E" w:rsidP="00F93411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his faithfulness endures from generation to generation.</w:t>
      </w:r>
    </w:p>
    <w:p w:rsidR="003A22B0" w:rsidRPr="007A753A" w:rsidRDefault="003A22B0" w:rsidP="00F93411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lastRenderedPageBreak/>
        <w:t xml:space="preserve">Glory to the Father and to the Son </w:t>
      </w:r>
    </w:p>
    <w:p w:rsidR="003A22B0" w:rsidRPr="007A753A" w:rsidRDefault="003A22B0" w:rsidP="00F93411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and to the Holy Spirit;</w:t>
      </w:r>
    </w:p>
    <w:p w:rsidR="003A22B0" w:rsidRPr="007A753A" w:rsidRDefault="003A22B0" w:rsidP="00F93411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as it was in the beginning is now</w:t>
      </w:r>
    </w:p>
    <w:p w:rsidR="003A22B0" w:rsidRPr="007A753A" w:rsidRDefault="003A22B0" w:rsidP="00F93411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and shall be for ever.  Amen.</w:t>
      </w:r>
    </w:p>
    <w:p w:rsidR="003A22B0" w:rsidRPr="007A753A" w:rsidRDefault="003A22B0" w:rsidP="00F93411">
      <w:pPr>
        <w:spacing w:after="0"/>
        <w:rPr>
          <w:rFonts w:ascii="Arial" w:hAnsi="Arial" w:cs="Arial"/>
          <w:sz w:val="24"/>
          <w:szCs w:val="24"/>
        </w:rPr>
      </w:pPr>
    </w:p>
    <w:p w:rsidR="003A22B0" w:rsidRDefault="003A22B0" w:rsidP="00F93411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A Reading from Scripture.</w:t>
      </w:r>
    </w:p>
    <w:p w:rsidR="000952D8" w:rsidRPr="007A753A" w:rsidRDefault="000952D8" w:rsidP="00F93411">
      <w:pPr>
        <w:spacing w:after="0"/>
        <w:rPr>
          <w:rFonts w:ascii="Arial" w:hAnsi="Arial" w:cs="Arial"/>
          <w:b/>
          <w:sz w:val="28"/>
          <w:szCs w:val="28"/>
        </w:rPr>
      </w:pPr>
    </w:p>
    <w:p w:rsidR="003A22B0" w:rsidRPr="007A753A" w:rsidRDefault="003A22B0" w:rsidP="00F93411">
      <w:pPr>
        <w:spacing w:after="0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>At the end the reader may say:</w:t>
      </w:r>
    </w:p>
    <w:p w:rsidR="003A22B0" w:rsidRPr="007A753A" w:rsidRDefault="003A22B0" w:rsidP="00F93411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This is the word of the Lord.</w:t>
      </w:r>
    </w:p>
    <w:p w:rsidR="003A22B0" w:rsidRPr="007A753A" w:rsidRDefault="003A22B0" w:rsidP="00F93411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Thanks be to God.</w:t>
      </w:r>
    </w:p>
    <w:p w:rsidR="00D92196" w:rsidRPr="007A753A" w:rsidRDefault="00D92196" w:rsidP="00F93411">
      <w:pPr>
        <w:spacing w:after="0"/>
        <w:rPr>
          <w:rFonts w:ascii="Arial" w:hAnsi="Arial" w:cs="Arial"/>
          <w:b/>
          <w:sz w:val="24"/>
          <w:szCs w:val="24"/>
        </w:rPr>
      </w:pPr>
    </w:p>
    <w:p w:rsidR="00D92196" w:rsidRPr="007A753A" w:rsidRDefault="0036729E" w:rsidP="00F93411">
      <w:pPr>
        <w:spacing w:after="0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b/>
          <w:sz w:val="28"/>
          <w:szCs w:val="28"/>
        </w:rPr>
        <w:t xml:space="preserve">The </w:t>
      </w:r>
      <w:r w:rsidR="00D92196" w:rsidRPr="007A753A">
        <w:rPr>
          <w:rFonts w:ascii="Arial" w:hAnsi="Arial" w:cs="Arial"/>
          <w:b/>
          <w:sz w:val="28"/>
          <w:szCs w:val="28"/>
        </w:rPr>
        <w:t>Benedictus</w:t>
      </w:r>
      <w:r w:rsidR="00D92196" w:rsidRPr="007A753A">
        <w:rPr>
          <w:rFonts w:ascii="Arial" w:hAnsi="Arial" w:cs="Arial"/>
          <w:b/>
          <w:sz w:val="24"/>
          <w:szCs w:val="24"/>
        </w:rPr>
        <w:t>:</w:t>
      </w:r>
      <w:r w:rsidRPr="007A753A">
        <w:rPr>
          <w:rFonts w:ascii="Arial" w:hAnsi="Arial" w:cs="Arial"/>
          <w:i/>
          <w:sz w:val="24"/>
          <w:szCs w:val="24"/>
        </w:rPr>
        <w:t xml:space="preserve"> (please stand)</w:t>
      </w:r>
      <w:r w:rsidR="00EE55BF" w:rsidRPr="007A753A">
        <w:rPr>
          <w:rFonts w:ascii="Arial" w:hAnsi="Arial" w:cs="Arial"/>
          <w:i/>
          <w:sz w:val="24"/>
          <w:szCs w:val="24"/>
        </w:rPr>
        <w:tab/>
        <w:t>(Luke1:68-79)</w:t>
      </w:r>
    </w:p>
    <w:p w:rsidR="00D92196" w:rsidRPr="007A753A" w:rsidRDefault="00D92196" w:rsidP="00D92196">
      <w:pPr>
        <w:spacing w:after="0"/>
        <w:rPr>
          <w:rFonts w:ascii="Arial" w:hAnsi="Arial" w:cs="Arial"/>
          <w:sz w:val="24"/>
          <w:szCs w:val="24"/>
        </w:rPr>
      </w:pPr>
    </w:p>
    <w:p w:rsidR="00FE22D9" w:rsidRPr="007A753A" w:rsidRDefault="00FE22D9" w:rsidP="00FE22D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1.</w:t>
      </w:r>
      <w:r w:rsidR="006E1815">
        <w:rPr>
          <w:rFonts w:ascii="Arial" w:hAnsi="Arial" w:cs="Arial"/>
          <w:sz w:val="24"/>
          <w:szCs w:val="24"/>
        </w:rPr>
        <w:t xml:space="preserve"> </w:t>
      </w:r>
      <w:r w:rsidR="00D92196" w:rsidRPr="007A753A">
        <w:rPr>
          <w:rFonts w:ascii="Arial" w:hAnsi="Arial" w:cs="Arial"/>
          <w:sz w:val="24"/>
          <w:szCs w:val="24"/>
        </w:rPr>
        <w:t>Blessed be the Lord the God of Israel, who has come to his</w:t>
      </w:r>
    </w:p>
    <w:p w:rsidR="00FE22D9" w:rsidRPr="007A753A" w:rsidRDefault="00FE22D9" w:rsidP="00D92196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people and set them free.</w:t>
      </w:r>
    </w:p>
    <w:p w:rsidR="00FE22D9" w:rsidRPr="007A753A" w:rsidRDefault="00FE22D9" w:rsidP="00D92196">
      <w:pPr>
        <w:spacing w:after="0"/>
        <w:rPr>
          <w:rFonts w:ascii="Arial" w:hAnsi="Arial" w:cs="Arial"/>
          <w:sz w:val="12"/>
          <w:szCs w:val="12"/>
        </w:rPr>
      </w:pPr>
    </w:p>
    <w:p w:rsidR="00D92196" w:rsidRPr="007A753A" w:rsidRDefault="00FE22D9" w:rsidP="00D92196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2.</w:t>
      </w:r>
      <w:r w:rsidR="00361E72" w:rsidRPr="007A753A">
        <w:rPr>
          <w:rFonts w:ascii="Arial" w:hAnsi="Arial" w:cs="Arial"/>
          <w:sz w:val="24"/>
          <w:szCs w:val="24"/>
        </w:rPr>
        <w:t xml:space="preserve"> </w:t>
      </w:r>
      <w:r w:rsidRPr="007A753A">
        <w:rPr>
          <w:rFonts w:ascii="Arial" w:hAnsi="Arial" w:cs="Arial"/>
          <w:sz w:val="24"/>
          <w:szCs w:val="24"/>
        </w:rPr>
        <w:t>He has raised up</w:t>
      </w:r>
      <w:r w:rsidR="00D92196" w:rsidRPr="007A753A">
        <w:rPr>
          <w:rFonts w:ascii="Arial" w:hAnsi="Arial" w:cs="Arial"/>
          <w:sz w:val="24"/>
          <w:szCs w:val="24"/>
        </w:rPr>
        <w:t xml:space="preserve"> </w:t>
      </w:r>
      <w:r w:rsidRPr="007A753A">
        <w:rPr>
          <w:rFonts w:ascii="Arial" w:hAnsi="Arial" w:cs="Arial"/>
          <w:sz w:val="24"/>
          <w:szCs w:val="24"/>
        </w:rPr>
        <w:t>for us a mighty Saviour, born of the house of his servant David.</w:t>
      </w:r>
    </w:p>
    <w:p w:rsidR="00FE22D9" w:rsidRPr="007A753A" w:rsidRDefault="00FE22D9" w:rsidP="00D92196">
      <w:pPr>
        <w:spacing w:after="0"/>
        <w:rPr>
          <w:rFonts w:ascii="Arial" w:hAnsi="Arial" w:cs="Arial"/>
          <w:sz w:val="12"/>
          <w:szCs w:val="12"/>
        </w:rPr>
      </w:pPr>
    </w:p>
    <w:p w:rsidR="00FE22D9" w:rsidRPr="007A753A" w:rsidRDefault="00FE22D9" w:rsidP="00D92196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3.</w:t>
      </w:r>
      <w:r w:rsidR="00361E72" w:rsidRPr="007A753A">
        <w:rPr>
          <w:rFonts w:ascii="Arial" w:hAnsi="Arial" w:cs="Arial"/>
          <w:sz w:val="24"/>
          <w:szCs w:val="24"/>
        </w:rPr>
        <w:t xml:space="preserve"> </w:t>
      </w:r>
      <w:r w:rsidRPr="007A753A">
        <w:rPr>
          <w:rFonts w:ascii="Arial" w:hAnsi="Arial" w:cs="Arial"/>
          <w:sz w:val="24"/>
          <w:szCs w:val="24"/>
        </w:rPr>
        <w:t>Through his holy prophets God promised of old</w:t>
      </w:r>
      <w:r w:rsidR="00B029F3" w:rsidRPr="007A753A">
        <w:rPr>
          <w:rFonts w:ascii="Arial" w:hAnsi="Arial" w:cs="Arial"/>
          <w:sz w:val="24"/>
          <w:szCs w:val="24"/>
        </w:rPr>
        <w:t xml:space="preserve"> to save us from our enemies, from the hands of all who hate us,</w:t>
      </w:r>
    </w:p>
    <w:p w:rsidR="00B029F3" w:rsidRPr="007A753A" w:rsidRDefault="00B029F3" w:rsidP="00D92196">
      <w:pPr>
        <w:spacing w:after="0"/>
        <w:rPr>
          <w:rFonts w:ascii="Arial" w:hAnsi="Arial" w:cs="Arial"/>
          <w:sz w:val="12"/>
          <w:szCs w:val="12"/>
        </w:rPr>
      </w:pPr>
    </w:p>
    <w:p w:rsidR="00B029F3" w:rsidRPr="007A753A" w:rsidRDefault="00B029F3" w:rsidP="00D92196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4.</w:t>
      </w:r>
      <w:r w:rsidR="00361E72" w:rsidRPr="007A753A">
        <w:rPr>
          <w:rFonts w:ascii="Arial" w:hAnsi="Arial" w:cs="Arial"/>
          <w:sz w:val="24"/>
          <w:szCs w:val="24"/>
        </w:rPr>
        <w:t xml:space="preserve"> </w:t>
      </w:r>
      <w:r w:rsidRPr="007A753A">
        <w:rPr>
          <w:rFonts w:ascii="Arial" w:hAnsi="Arial" w:cs="Arial"/>
          <w:sz w:val="24"/>
          <w:szCs w:val="24"/>
        </w:rPr>
        <w:t>To show mercy to our ancestors, and to remember his holy</w:t>
      </w:r>
    </w:p>
    <w:p w:rsidR="00B029F3" w:rsidRPr="007A753A" w:rsidRDefault="00B029F3" w:rsidP="00D92196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covenant.</w:t>
      </w:r>
    </w:p>
    <w:p w:rsidR="00B029F3" w:rsidRPr="007A753A" w:rsidRDefault="00B029F3" w:rsidP="00D92196">
      <w:pPr>
        <w:spacing w:after="0"/>
        <w:rPr>
          <w:rFonts w:ascii="Arial" w:hAnsi="Arial" w:cs="Arial"/>
          <w:sz w:val="12"/>
          <w:szCs w:val="12"/>
        </w:rPr>
      </w:pPr>
    </w:p>
    <w:p w:rsidR="00B029F3" w:rsidRPr="007A753A" w:rsidRDefault="00B029F3" w:rsidP="00D92196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5.</w:t>
      </w:r>
      <w:r w:rsidR="00361E72" w:rsidRPr="007A753A">
        <w:rPr>
          <w:rFonts w:ascii="Arial" w:hAnsi="Arial" w:cs="Arial"/>
          <w:sz w:val="24"/>
          <w:szCs w:val="24"/>
        </w:rPr>
        <w:t xml:space="preserve"> </w:t>
      </w:r>
      <w:r w:rsidRPr="007A753A">
        <w:rPr>
          <w:rFonts w:ascii="Arial" w:hAnsi="Arial" w:cs="Arial"/>
          <w:sz w:val="24"/>
          <w:szCs w:val="24"/>
        </w:rPr>
        <w:t>This was the oath he swore to our father Abraham: to set us free from the hands of our enemies.</w:t>
      </w:r>
    </w:p>
    <w:p w:rsidR="00B029F3" w:rsidRPr="007A753A" w:rsidRDefault="00B029F3" w:rsidP="00D92196">
      <w:pPr>
        <w:spacing w:after="0"/>
        <w:rPr>
          <w:rFonts w:ascii="Arial" w:hAnsi="Arial" w:cs="Arial"/>
          <w:sz w:val="12"/>
          <w:szCs w:val="12"/>
        </w:rPr>
      </w:pPr>
    </w:p>
    <w:p w:rsidR="00B029F3" w:rsidRPr="007A753A" w:rsidRDefault="00B029F3" w:rsidP="00D92196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6.</w:t>
      </w:r>
      <w:r w:rsidR="00361E72" w:rsidRPr="007A753A">
        <w:rPr>
          <w:rFonts w:ascii="Arial" w:hAnsi="Arial" w:cs="Arial"/>
          <w:sz w:val="24"/>
          <w:szCs w:val="24"/>
        </w:rPr>
        <w:t xml:space="preserve"> </w:t>
      </w:r>
      <w:r w:rsidRPr="007A753A">
        <w:rPr>
          <w:rFonts w:ascii="Arial" w:hAnsi="Arial" w:cs="Arial"/>
          <w:sz w:val="24"/>
          <w:szCs w:val="24"/>
        </w:rPr>
        <w:t xml:space="preserve">Free to worship without fear, holy and righteous </w:t>
      </w:r>
      <w:r w:rsidR="00473CD6" w:rsidRPr="007A753A">
        <w:rPr>
          <w:rFonts w:ascii="Arial" w:hAnsi="Arial" w:cs="Arial"/>
          <w:sz w:val="24"/>
          <w:szCs w:val="24"/>
        </w:rPr>
        <w:t xml:space="preserve">in his sight </w:t>
      </w:r>
      <w:r w:rsidRPr="007A753A">
        <w:rPr>
          <w:rFonts w:ascii="Arial" w:hAnsi="Arial" w:cs="Arial"/>
          <w:sz w:val="24"/>
          <w:szCs w:val="24"/>
        </w:rPr>
        <w:t>all the days of our life.</w:t>
      </w:r>
    </w:p>
    <w:p w:rsidR="003C66F7" w:rsidRPr="007A753A" w:rsidRDefault="003C66F7" w:rsidP="00D92196">
      <w:pPr>
        <w:spacing w:after="0"/>
        <w:rPr>
          <w:rFonts w:ascii="Arial" w:hAnsi="Arial" w:cs="Arial"/>
          <w:sz w:val="12"/>
          <w:szCs w:val="12"/>
        </w:rPr>
      </w:pPr>
    </w:p>
    <w:p w:rsidR="00B029F3" w:rsidRPr="007A753A" w:rsidRDefault="00B029F3" w:rsidP="00D92196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7.</w:t>
      </w:r>
      <w:r w:rsidR="00361E72" w:rsidRPr="007A753A">
        <w:rPr>
          <w:rFonts w:ascii="Arial" w:hAnsi="Arial" w:cs="Arial"/>
          <w:sz w:val="24"/>
          <w:szCs w:val="24"/>
        </w:rPr>
        <w:t xml:space="preserve"> </w:t>
      </w:r>
      <w:r w:rsidRPr="007A753A">
        <w:rPr>
          <w:rFonts w:ascii="Arial" w:hAnsi="Arial" w:cs="Arial"/>
          <w:sz w:val="24"/>
          <w:szCs w:val="24"/>
        </w:rPr>
        <w:t xml:space="preserve">And you, child, shall be called the prophet of the Most High, </w:t>
      </w:r>
    </w:p>
    <w:p w:rsidR="00B029F3" w:rsidRPr="007A753A" w:rsidRDefault="00B029F3" w:rsidP="00D92196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for you will go before the Lord to prepare his way.</w:t>
      </w:r>
    </w:p>
    <w:p w:rsidR="00B029F3" w:rsidRPr="007A753A" w:rsidRDefault="00B029F3" w:rsidP="00D92196">
      <w:pPr>
        <w:spacing w:after="0"/>
        <w:rPr>
          <w:rFonts w:ascii="Arial" w:hAnsi="Arial" w:cs="Arial"/>
          <w:sz w:val="12"/>
          <w:szCs w:val="12"/>
        </w:rPr>
      </w:pPr>
    </w:p>
    <w:p w:rsidR="00B029F3" w:rsidRPr="007A753A" w:rsidRDefault="00B029F3" w:rsidP="00D92196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lastRenderedPageBreak/>
        <w:t>8.</w:t>
      </w:r>
      <w:r w:rsidR="00361E72" w:rsidRPr="007A753A">
        <w:rPr>
          <w:rFonts w:ascii="Arial" w:hAnsi="Arial" w:cs="Arial"/>
          <w:sz w:val="24"/>
          <w:szCs w:val="24"/>
        </w:rPr>
        <w:t xml:space="preserve"> </w:t>
      </w:r>
      <w:r w:rsidRPr="007A753A">
        <w:rPr>
          <w:rFonts w:ascii="Arial" w:hAnsi="Arial" w:cs="Arial"/>
          <w:sz w:val="24"/>
          <w:szCs w:val="24"/>
        </w:rPr>
        <w:t xml:space="preserve">To </w:t>
      </w:r>
      <w:r w:rsidR="00361E72" w:rsidRPr="007A753A">
        <w:rPr>
          <w:rFonts w:ascii="Arial" w:hAnsi="Arial" w:cs="Arial"/>
          <w:sz w:val="24"/>
          <w:szCs w:val="24"/>
        </w:rPr>
        <w:t xml:space="preserve">give his people knowledge of salvation by </w:t>
      </w:r>
      <w:r w:rsidR="00DF18BA" w:rsidRPr="007A753A">
        <w:rPr>
          <w:rFonts w:ascii="Arial" w:hAnsi="Arial" w:cs="Arial"/>
          <w:sz w:val="24"/>
          <w:szCs w:val="24"/>
        </w:rPr>
        <w:t xml:space="preserve">the </w:t>
      </w:r>
      <w:r w:rsidR="00361E72" w:rsidRPr="007A753A">
        <w:rPr>
          <w:rFonts w:ascii="Arial" w:hAnsi="Arial" w:cs="Arial"/>
          <w:sz w:val="24"/>
          <w:szCs w:val="24"/>
        </w:rPr>
        <w:t>forgiveness of sins.</w:t>
      </w:r>
    </w:p>
    <w:p w:rsidR="00361E72" w:rsidRPr="007A753A" w:rsidRDefault="00361E72" w:rsidP="00D92196">
      <w:pPr>
        <w:spacing w:after="0"/>
        <w:rPr>
          <w:rFonts w:ascii="Arial" w:hAnsi="Arial" w:cs="Arial"/>
          <w:sz w:val="12"/>
          <w:szCs w:val="12"/>
        </w:rPr>
      </w:pPr>
    </w:p>
    <w:p w:rsidR="00361E72" w:rsidRPr="007A753A" w:rsidRDefault="00320C8E" w:rsidP="00D92196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 xml:space="preserve">9. In the tender compassion </w:t>
      </w:r>
      <w:r w:rsidR="00361E72" w:rsidRPr="007A753A">
        <w:rPr>
          <w:rFonts w:ascii="Arial" w:hAnsi="Arial" w:cs="Arial"/>
          <w:sz w:val="24"/>
          <w:szCs w:val="24"/>
        </w:rPr>
        <w:t xml:space="preserve">of our God the dawn from </w:t>
      </w:r>
      <w:r w:rsidR="00FC018E">
        <w:rPr>
          <w:rFonts w:ascii="Arial" w:hAnsi="Arial" w:cs="Arial"/>
          <w:sz w:val="24"/>
          <w:szCs w:val="24"/>
        </w:rPr>
        <w:t>o</w:t>
      </w:r>
      <w:r w:rsidR="00361E72" w:rsidRPr="007A753A">
        <w:rPr>
          <w:rFonts w:ascii="Arial" w:hAnsi="Arial" w:cs="Arial"/>
          <w:sz w:val="24"/>
          <w:szCs w:val="24"/>
        </w:rPr>
        <w:t>n high shall break among us.</w:t>
      </w:r>
    </w:p>
    <w:p w:rsidR="00361E72" w:rsidRPr="007A753A" w:rsidRDefault="00361E72" w:rsidP="00D92196">
      <w:pPr>
        <w:spacing w:after="0"/>
        <w:rPr>
          <w:rFonts w:ascii="Arial" w:hAnsi="Arial" w:cs="Arial"/>
          <w:sz w:val="12"/>
          <w:szCs w:val="12"/>
        </w:rPr>
      </w:pPr>
    </w:p>
    <w:p w:rsidR="00361E72" w:rsidRPr="007A753A" w:rsidRDefault="00361E72" w:rsidP="00D92196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 xml:space="preserve">10. To shine on those who dwell in darkness and the shadow of death, and to guide </w:t>
      </w:r>
      <w:r w:rsidR="00320C8E" w:rsidRPr="007A753A">
        <w:rPr>
          <w:rFonts w:ascii="Arial" w:hAnsi="Arial" w:cs="Arial"/>
          <w:sz w:val="24"/>
          <w:szCs w:val="24"/>
        </w:rPr>
        <w:t>our feet</w:t>
      </w:r>
      <w:r w:rsidRPr="007A753A">
        <w:rPr>
          <w:rFonts w:ascii="Arial" w:hAnsi="Arial" w:cs="Arial"/>
          <w:sz w:val="24"/>
          <w:szCs w:val="24"/>
        </w:rPr>
        <w:t xml:space="preserve"> into the way of peace.</w:t>
      </w:r>
    </w:p>
    <w:p w:rsidR="00361E72" w:rsidRPr="007A753A" w:rsidRDefault="00361E72" w:rsidP="00D92196">
      <w:pPr>
        <w:spacing w:after="0"/>
        <w:rPr>
          <w:rFonts w:ascii="Arial" w:hAnsi="Arial" w:cs="Arial"/>
          <w:sz w:val="12"/>
          <w:szCs w:val="12"/>
        </w:rPr>
      </w:pPr>
    </w:p>
    <w:p w:rsidR="00361E72" w:rsidRPr="007A753A" w:rsidRDefault="00361E72" w:rsidP="00D92196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Glory to the Father and to the Son</w:t>
      </w:r>
    </w:p>
    <w:p w:rsidR="00361E72" w:rsidRPr="007A753A" w:rsidRDefault="00361E72" w:rsidP="00D92196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and to the Holy Spirit:</w:t>
      </w:r>
    </w:p>
    <w:p w:rsidR="00361E72" w:rsidRPr="007A753A" w:rsidRDefault="00361E72" w:rsidP="00D92196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as it was in the beginning is now</w:t>
      </w:r>
    </w:p>
    <w:p w:rsidR="00361E72" w:rsidRPr="007A753A" w:rsidRDefault="00361E72" w:rsidP="00D92196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and shall be for ever.  Amen</w:t>
      </w:r>
    </w:p>
    <w:p w:rsidR="00361E72" w:rsidRPr="007A753A" w:rsidRDefault="00361E72" w:rsidP="00D92196">
      <w:pPr>
        <w:spacing w:after="0"/>
        <w:rPr>
          <w:rFonts w:ascii="Arial" w:hAnsi="Arial" w:cs="Arial"/>
          <w:sz w:val="24"/>
          <w:szCs w:val="24"/>
        </w:rPr>
      </w:pPr>
    </w:p>
    <w:p w:rsidR="00361E72" w:rsidRPr="007A753A" w:rsidRDefault="00361E72" w:rsidP="00D92196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HYMN</w:t>
      </w:r>
    </w:p>
    <w:p w:rsidR="00361E72" w:rsidRPr="007A753A" w:rsidRDefault="00361E72" w:rsidP="00D92196">
      <w:pPr>
        <w:spacing w:after="0"/>
        <w:rPr>
          <w:rFonts w:ascii="Arial" w:hAnsi="Arial" w:cs="Arial"/>
          <w:b/>
          <w:sz w:val="24"/>
          <w:szCs w:val="24"/>
        </w:rPr>
      </w:pPr>
    </w:p>
    <w:p w:rsidR="00361E72" w:rsidRPr="007A753A" w:rsidRDefault="00361E72" w:rsidP="00D92196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Sermon</w:t>
      </w:r>
    </w:p>
    <w:p w:rsidR="00320C8E" w:rsidRPr="007A753A" w:rsidRDefault="00320C8E" w:rsidP="00D92196">
      <w:pPr>
        <w:spacing w:after="0"/>
        <w:rPr>
          <w:rFonts w:ascii="Arial" w:hAnsi="Arial" w:cs="Arial"/>
          <w:b/>
          <w:sz w:val="24"/>
          <w:szCs w:val="24"/>
        </w:rPr>
      </w:pPr>
    </w:p>
    <w:p w:rsidR="00320C8E" w:rsidRPr="007A753A" w:rsidRDefault="00320C8E" w:rsidP="00D92196">
      <w:pPr>
        <w:spacing w:after="0"/>
        <w:rPr>
          <w:rFonts w:ascii="Arial" w:hAnsi="Arial" w:cs="Arial"/>
          <w:b/>
          <w:i/>
          <w:sz w:val="24"/>
          <w:szCs w:val="24"/>
        </w:rPr>
      </w:pPr>
      <w:r w:rsidRPr="007A753A">
        <w:rPr>
          <w:rFonts w:ascii="Arial" w:hAnsi="Arial" w:cs="Arial"/>
          <w:b/>
          <w:i/>
          <w:sz w:val="24"/>
          <w:szCs w:val="24"/>
        </w:rPr>
        <w:t>The Choir may sing an Anthem</w:t>
      </w:r>
      <w:r w:rsidR="00D3392A" w:rsidRPr="007A753A">
        <w:rPr>
          <w:rFonts w:ascii="Arial" w:hAnsi="Arial" w:cs="Arial"/>
          <w:b/>
          <w:i/>
          <w:sz w:val="24"/>
          <w:szCs w:val="24"/>
        </w:rPr>
        <w:t>.</w:t>
      </w:r>
    </w:p>
    <w:p w:rsidR="00361E72" w:rsidRPr="007A753A" w:rsidRDefault="00361E72" w:rsidP="00D92196">
      <w:pPr>
        <w:spacing w:after="0"/>
        <w:rPr>
          <w:rFonts w:ascii="Arial" w:hAnsi="Arial" w:cs="Arial"/>
          <w:b/>
          <w:sz w:val="24"/>
          <w:szCs w:val="24"/>
        </w:rPr>
      </w:pPr>
    </w:p>
    <w:p w:rsidR="00603A8A" w:rsidRPr="007A753A" w:rsidRDefault="00603A8A" w:rsidP="00D92196">
      <w:pPr>
        <w:spacing w:after="0"/>
        <w:rPr>
          <w:rFonts w:ascii="Arial" w:hAnsi="Arial" w:cs="Arial"/>
          <w:b/>
          <w:sz w:val="24"/>
          <w:szCs w:val="24"/>
        </w:rPr>
      </w:pPr>
    </w:p>
    <w:p w:rsidR="00603A8A" w:rsidRPr="007A753A" w:rsidRDefault="000952D8" w:rsidP="00D92196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543CAC03" wp14:editId="369FDF42">
            <wp:simplePos x="0" y="0"/>
            <wp:positionH relativeFrom="column">
              <wp:posOffset>1031240</wp:posOffset>
            </wp:positionH>
            <wp:positionV relativeFrom="paragraph">
              <wp:posOffset>80010</wp:posOffset>
            </wp:positionV>
            <wp:extent cx="2374265" cy="2049780"/>
            <wp:effectExtent l="0" t="0" r="6985" b="762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ise-the-lord.jpg"/>
                    <pic:cNvPicPr/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A8A" w:rsidRPr="007A753A" w:rsidRDefault="00603A8A" w:rsidP="00D92196">
      <w:pPr>
        <w:spacing w:after="0"/>
        <w:rPr>
          <w:rFonts w:ascii="Arial" w:hAnsi="Arial" w:cs="Arial"/>
          <w:b/>
          <w:sz w:val="24"/>
          <w:szCs w:val="24"/>
        </w:rPr>
      </w:pPr>
    </w:p>
    <w:p w:rsidR="00603A8A" w:rsidRPr="007A753A" w:rsidRDefault="00603A8A" w:rsidP="00D92196">
      <w:pPr>
        <w:spacing w:after="0"/>
        <w:rPr>
          <w:rFonts w:ascii="Arial" w:hAnsi="Arial" w:cs="Arial"/>
          <w:b/>
          <w:sz w:val="24"/>
          <w:szCs w:val="24"/>
        </w:rPr>
      </w:pPr>
    </w:p>
    <w:p w:rsidR="00603A8A" w:rsidRPr="007A753A" w:rsidRDefault="00603A8A" w:rsidP="00D92196">
      <w:pPr>
        <w:spacing w:after="0"/>
        <w:rPr>
          <w:rFonts w:ascii="Arial" w:hAnsi="Arial" w:cs="Arial"/>
          <w:b/>
          <w:sz w:val="24"/>
          <w:szCs w:val="24"/>
        </w:rPr>
      </w:pPr>
    </w:p>
    <w:p w:rsidR="001237CD" w:rsidRPr="007A753A" w:rsidRDefault="001237CD" w:rsidP="00D92196">
      <w:pPr>
        <w:spacing w:after="0"/>
        <w:rPr>
          <w:rFonts w:ascii="Arial" w:hAnsi="Arial" w:cs="Arial"/>
          <w:b/>
          <w:sz w:val="24"/>
          <w:szCs w:val="24"/>
        </w:rPr>
      </w:pPr>
    </w:p>
    <w:p w:rsidR="001237CD" w:rsidRPr="007A753A" w:rsidRDefault="001237CD" w:rsidP="00D92196">
      <w:pPr>
        <w:spacing w:after="0"/>
        <w:rPr>
          <w:rFonts w:ascii="Arial" w:hAnsi="Arial" w:cs="Arial"/>
          <w:b/>
          <w:sz w:val="24"/>
          <w:szCs w:val="24"/>
        </w:rPr>
      </w:pPr>
    </w:p>
    <w:p w:rsidR="001237CD" w:rsidRPr="007A753A" w:rsidRDefault="001237CD" w:rsidP="00D92196">
      <w:pPr>
        <w:spacing w:after="0"/>
        <w:rPr>
          <w:rFonts w:ascii="Arial" w:hAnsi="Arial" w:cs="Arial"/>
          <w:b/>
          <w:sz w:val="24"/>
          <w:szCs w:val="24"/>
        </w:rPr>
      </w:pPr>
    </w:p>
    <w:p w:rsidR="001237CD" w:rsidRPr="007A753A" w:rsidRDefault="001237CD" w:rsidP="00D92196">
      <w:pPr>
        <w:spacing w:after="0"/>
        <w:rPr>
          <w:rFonts w:ascii="Arial" w:hAnsi="Arial" w:cs="Arial"/>
          <w:b/>
          <w:sz w:val="24"/>
          <w:szCs w:val="24"/>
        </w:rPr>
      </w:pPr>
    </w:p>
    <w:p w:rsidR="001237CD" w:rsidRPr="007A753A" w:rsidRDefault="001237CD" w:rsidP="00D92196">
      <w:pPr>
        <w:spacing w:after="0"/>
        <w:rPr>
          <w:rFonts w:ascii="Arial" w:hAnsi="Arial" w:cs="Arial"/>
          <w:b/>
          <w:sz w:val="24"/>
          <w:szCs w:val="24"/>
        </w:rPr>
      </w:pPr>
    </w:p>
    <w:p w:rsidR="000952D8" w:rsidRDefault="000952D8" w:rsidP="00D92196">
      <w:pPr>
        <w:spacing w:after="0"/>
        <w:rPr>
          <w:rFonts w:ascii="Arial" w:hAnsi="Arial" w:cs="Arial"/>
          <w:b/>
          <w:sz w:val="28"/>
          <w:szCs w:val="28"/>
        </w:rPr>
      </w:pPr>
    </w:p>
    <w:p w:rsidR="000952D8" w:rsidRDefault="000952D8" w:rsidP="00D92196">
      <w:pPr>
        <w:spacing w:after="0"/>
        <w:rPr>
          <w:rFonts w:ascii="Arial" w:hAnsi="Arial" w:cs="Arial"/>
          <w:b/>
          <w:sz w:val="28"/>
          <w:szCs w:val="28"/>
        </w:rPr>
      </w:pPr>
    </w:p>
    <w:p w:rsidR="00361E72" w:rsidRPr="007A753A" w:rsidRDefault="00361E72" w:rsidP="00D92196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b/>
          <w:sz w:val="28"/>
          <w:szCs w:val="28"/>
        </w:rPr>
        <w:lastRenderedPageBreak/>
        <w:t>The Apostles’ Creed</w:t>
      </w:r>
      <w:r w:rsidR="001237CD" w:rsidRPr="007A753A">
        <w:rPr>
          <w:rFonts w:ascii="Arial" w:hAnsi="Arial" w:cs="Arial"/>
          <w:b/>
          <w:sz w:val="24"/>
          <w:szCs w:val="24"/>
        </w:rPr>
        <w:t xml:space="preserve"> </w:t>
      </w:r>
      <w:r w:rsidR="001237CD" w:rsidRPr="007A753A">
        <w:rPr>
          <w:rFonts w:ascii="Arial" w:hAnsi="Arial" w:cs="Arial"/>
          <w:i/>
          <w:sz w:val="24"/>
          <w:szCs w:val="24"/>
        </w:rPr>
        <w:t>(please stand)</w:t>
      </w:r>
    </w:p>
    <w:p w:rsidR="00603A8A" w:rsidRPr="007A753A" w:rsidRDefault="00603A8A" w:rsidP="00D92196">
      <w:pPr>
        <w:spacing w:after="0"/>
        <w:rPr>
          <w:rFonts w:ascii="Arial" w:hAnsi="Arial" w:cs="Arial"/>
          <w:b/>
          <w:sz w:val="16"/>
          <w:szCs w:val="16"/>
        </w:rPr>
      </w:pPr>
    </w:p>
    <w:p w:rsidR="0041083E" w:rsidRPr="007A753A" w:rsidRDefault="0041083E" w:rsidP="00D92196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I believe in God, the Father Almighty,</w:t>
      </w:r>
    </w:p>
    <w:p w:rsidR="0041083E" w:rsidRPr="007A753A" w:rsidRDefault="0041083E" w:rsidP="00D92196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creator of heaven and earth.</w:t>
      </w:r>
    </w:p>
    <w:p w:rsidR="0041083E" w:rsidRPr="007A753A" w:rsidRDefault="0041083E" w:rsidP="00D92196">
      <w:pPr>
        <w:spacing w:after="0"/>
        <w:rPr>
          <w:rFonts w:ascii="Arial" w:hAnsi="Arial" w:cs="Arial"/>
          <w:b/>
          <w:sz w:val="24"/>
          <w:szCs w:val="24"/>
        </w:rPr>
      </w:pPr>
    </w:p>
    <w:p w:rsidR="0041083E" w:rsidRPr="007A753A" w:rsidRDefault="0041083E" w:rsidP="00D92196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I believe in Jesus Christ, his only Son, our Lord,</w:t>
      </w:r>
    </w:p>
    <w:p w:rsidR="0041083E" w:rsidRPr="007A753A" w:rsidRDefault="0041083E" w:rsidP="00D92196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who was conceived by the Holy Spirit,</w:t>
      </w:r>
    </w:p>
    <w:p w:rsidR="0041083E" w:rsidRPr="007A753A" w:rsidRDefault="0041083E" w:rsidP="00D92196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born of the Virgin Mary,</w:t>
      </w:r>
    </w:p>
    <w:p w:rsidR="0041083E" w:rsidRPr="007A753A" w:rsidRDefault="0041083E" w:rsidP="00D92196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suffered under Pontius Pilate,</w:t>
      </w:r>
    </w:p>
    <w:p w:rsidR="0041083E" w:rsidRPr="007A753A" w:rsidRDefault="0041083E" w:rsidP="00D92196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was crucified, died and was buried;</w:t>
      </w:r>
    </w:p>
    <w:p w:rsidR="0041083E" w:rsidRPr="007A753A" w:rsidRDefault="0041083E" w:rsidP="00D92196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he descended to the dead.</w:t>
      </w:r>
    </w:p>
    <w:p w:rsidR="00D92196" w:rsidRPr="007A753A" w:rsidRDefault="0041083E" w:rsidP="00F93411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On the third day he rose again;</w:t>
      </w:r>
    </w:p>
    <w:p w:rsidR="0041083E" w:rsidRPr="007A753A" w:rsidRDefault="0032734B" w:rsidP="00F93411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he ascended into heaven,</w:t>
      </w:r>
    </w:p>
    <w:p w:rsidR="00320C8E" w:rsidRPr="007A753A" w:rsidRDefault="00320C8E" w:rsidP="00F93411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he is seated on the right hand of the Father</w:t>
      </w:r>
    </w:p>
    <w:p w:rsidR="0032734B" w:rsidRPr="007A753A" w:rsidRDefault="0032734B" w:rsidP="00F93411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he will come to judge the living and the dead.</w:t>
      </w:r>
    </w:p>
    <w:p w:rsidR="0032734B" w:rsidRPr="007A753A" w:rsidRDefault="0032734B" w:rsidP="00F93411">
      <w:pPr>
        <w:spacing w:after="0"/>
        <w:rPr>
          <w:rFonts w:ascii="Arial" w:hAnsi="Arial" w:cs="Arial"/>
          <w:b/>
          <w:sz w:val="24"/>
          <w:szCs w:val="24"/>
        </w:rPr>
      </w:pPr>
    </w:p>
    <w:p w:rsidR="0032734B" w:rsidRPr="007A753A" w:rsidRDefault="0032734B" w:rsidP="00F93411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I believe in the Holy Spirit,</w:t>
      </w:r>
    </w:p>
    <w:p w:rsidR="0032734B" w:rsidRPr="007A753A" w:rsidRDefault="0032734B" w:rsidP="00F93411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the holy catholic church,</w:t>
      </w:r>
    </w:p>
    <w:p w:rsidR="0032734B" w:rsidRPr="007A753A" w:rsidRDefault="0032734B" w:rsidP="00F93411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the communion of saints,</w:t>
      </w:r>
    </w:p>
    <w:p w:rsidR="0032734B" w:rsidRPr="007A753A" w:rsidRDefault="0032734B" w:rsidP="00F93411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the forgiveness of sins,</w:t>
      </w:r>
    </w:p>
    <w:p w:rsidR="0032734B" w:rsidRPr="007A753A" w:rsidRDefault="0032734B" w:rsidP="00F93411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the resurrection of the body,</w:t>
      </w:r>
    </w:p>
    <w:p w:rsidR="0032734B" w:rsidRPr="007A753A" w:rsidRDefault="0032734B" w:rsidP="00F93411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the life everlasting.</w:t>
      </w:r>
    </w:p>
    <w:p w:rsidR="0032734B" w:rsidRPr="007A753A" w:rsidRDefault="0032734B" w:rsidP="00F93411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Amen.</w:t>
      </w:r>
    </w:p>
    <w:p w:rsidR="0032734B" w:rsidRPr="007A753A" w:rsidRDefault="0032734B" w:rsidP="00F93411">
      <w:pPr>
        <w:spacing w:after="0"/>
        <w:rPr>
          <w:rFonts w:ascii="Arial" w:hAnsi="Arial" w:cs="Arial"/>
          <w:b/>
          <w:sz w:val="24"/>
          <w:szCs w:val="24"/>
        </w:rPr>
      </w:pPr>
    </w:p>
    <w:p w:rsidR="0032734B" w:rsidRPr="007A753A" w:rsidRDefault="0032734B" w:rsidP="00F93411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HYMN</w:t>
      </w:r>
    </w:p>
    <w:p w:rsidR="0032734B" w:rsidRPr="007A753A" w:rsidRDefault="0032734B" w:rsidP="00F93411">
      <w:pPr>
        <w:spacing w:after="0"/>
        <w:rPr>
          <w:rFonts w:ascii="Arial" w:hAnsi="Arial" w:cs="Arial"/>
          <w:b/>
          <w:sz w:val="24"/>
          <w:szCs w:val="24"/>
        </w:rPr>
      </w:pPr>
    </w:p>
    <w:p w:rsidR="0032734B" w:rsidRPr="007A753A" w:rsidRDefault="0032734B" w:rsidP="00F93411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Collect for the Day</w:t>
      </w:r>
    </w:p>
    <w:p w:rsidR="0032734B" w:rsidRPr="007A753A" w:rsidRDefault="0032734B" w:rsidP="00F93411">
      <w:pPr>
        <w:spacing w:after="0"/>
        <w:rPr>
          <w:rFonts w:ascii="Arial" w:hAnsi="Arial" w:cs="Arial"/>
          <w:b/>
          <w:sz w:val="24"/>
          <w:szCs w:val="24"/>
        </w:rPr>
      </w:pPr>
    </w:p>
    <w:p w:rsidR="00603A8A" w:rsidRPr="007A753A" w:rsidRDefault="00603A8A" w:rsidP="00F93411">
      <w:pPr>
        <w:spacing w:after="0"/>
        <w:rPr>
          <w:rFonts w:ascii="Arial" w:hAnsi="Arial" w:cs="Arial"/>
          <w:b/>
          <w:sz w:val="24"/>
          <w:szCs w:val="24"/>
        </w:rPr>
      </w:pPr>
    </w:p>
    <w:p w:rsidR="003C66F7" w:rsidRPr="007A753A" w:rsidRDefault="003C66F7" w:rsidP="00F93411">
      <w:pPr>
        <w:spacing w:after="0"/>
        <w:rPr>
          <w:rFonts w:ascii="Arial" w:hAnsi="Arial" w:cs="Arial"/>
          <w:b/>
          <w:sz w:val="24"/>
          <w:szCs w:val="24"/>
        </w:rPr>
      </w:pPr>
    </w:p>
    <w:p w:rsidR="00603A8A" w:rsidRPr="007A753A" w:rsidRDefault="00603A8A" w:rsidP="00F93411">
      <w:pPr>
        <w:spacing w:after="0"/>
        <w:rPr>
          <w:rFonts w:ascii="Arial" w:hAnsi="Arial" w:cs="Arial"/>
          <w:b/>
          <w:sz w:val="24"/>
          <w:szCs w:val="24"/>
        </w:rPr>
      </w:pPr>
    </w:p>
    <w:p w:rsidR="0032734B" w:rsidRPr="007A753A" w:rsidRDefault="0032734B" w:rsidP="00F93411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lastRenderedPageBreak/>
        <w:t>The Intercessions</w:t>
      </w:r>
    </w:p>
    <w:p w:rsidR="0032734B" w:rsidRPr="007A753A" w:rsidRDefault="004F5630" w:rsidP="00F93411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Concluding with</w:t>
      </w:r>
    </w:p>
    <w:p w:rsidR="004F5630" w:rsidRPr="007A753A" w:rsidRDefault="004F5630" w:rsidP="00F93411">
      <w:pPr>
        <w:spacing w:after="0"/>
        <w:rPr>
          <w:rFonts w:ascii="Arial" w:hAnsi="Arial" w:cs="Arial"/>
          <w:sz w:val="24"/>
          <w:szCs w:val="24"/>
        </w:rPr>
      </w:pPr>
    </w:p>
    <w:p w:rsidR="004F5630" w:rsidRPr="007A753A" w:rsidRDefault="004F5630" w:rsidP="00F93411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The Lord’s Prayer</w:t>
      </w:r>
    </w:p>
    <w:p w:rsidR="004F5630" w:rsidRPr="007A753A" w:rsidRDefault="004F5630" w:rsidP="00F93411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Gathering our prayers and praises into one, as our saviour taught us</w:t>
      </w:r>
      <w:r w:rsidR="00320C8E" w:rsidRPr="007A753A">
        <w:rPr>
          <w:rFonts w:ascii="Arial" w:hAnsi="Arial" w:cs="Arial"/>
          <w:sz w:val="24"/>
          <w:szCs w:val="24"/>
        </w:rPr>
        <w:t>,</w:t>
      </w:r>
      <w:r w:rsidRPr="007A753A">
        <w:rPr>
          <w:rFonts w:ascii="Arial" w:hAnsi="Arial" w:cs="Arial"/>
          <w:sz w:val="24"/>
          <w:szCs w:val="24"/>
        </w:rPr>
        <w:t xml:space="preserve"> so we pray:</w:t>
      </w:r>
    </w:p>
    <w:p w:rsidR="004F5630" w:rsidRPr="007A753A" w:rsidRDefault="004F5630" w:rsidP="00F93411">
      <w:pPr>
        <w:spacing w:after="0"/>
        <w:rPr>
          <w:rFonts w:ascii="Arial" w:hAnsi="Arial" w:cs="Arial"/>
          <w:sz w:val="24"/>
          <w:szCs w:val="24"/>
        </w:rPr>
      </w:pPr>
    </w:p>
    <w:p w:rsidR="004F5630" w:rsidRPr="007A753A" w:rsidRDefault="004F5630" w:rsidP="00F93411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Our Father, who art in heaven, hallowed be thy name;</w:t>
      </w:r>
    </w:p>
    <w:p w:rsidR="004F5630" w:rsidRPr="007A753A" w:rsidRDefault="004F5630" w:rsidP="00F93411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Thy kingdom come,</w:t>
      </w:r>
    </w:p>
    <w:p w:rsidR="004F5630" w:rsidRPr="007A753A" w:rsidRDefault="004F5630" w:rsidP="00F93411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thy will be done on earth as it is in heaven.</w:t>
      </w:r>
    </w:p>
    <w:p w:rsidR="004F5630" w:rsidRPr="007A753A" w:rsidRDefault="004F5630" w:rsidP="00F93411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Give us t</w:t>
      </w:r>
      <w:r w:rsidR="003C66F7" w:rsidRPr="007A753A">
        <w:rPr>
          <w:rFonts w:ascii="Arial" w:hAnsi="Arial" w:cs="Arial"/>
          <w:b/>
          <w:sz w:val="24"/>
          <w:szCs w:val="24"/>
        </w:rPr>
        <w:t>his day</w:t>
      </w:r>
      <w:r w:rsidRPr="007A753A">
        <w:rPr>
          <w:rFonts w:ascii="Arial" w:hAnsi="Arial" w:cs="Arial"/>
          <w:b/>
          <w:sz w:val="24"/>
          <w:szCs w:val="24"/>
        </w:rPr>
        <w:t xml:space="preserve"> our daily bread.</w:t>
      </w:r>
    </w:p>
    <w:p w:rsidR="00955ED9" w:rsidRPr="007A753A" w:rsidRDefault="004F5630" w:rsidP="00F93411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 xml:space="preserve">And forgive us our trespasses, </w:t>
      </w:r>
    </w:p>
    <w:p w:rsidR="004F5630" w:rsidRPr="007A753A" w:rsidRDefault="004F5630" w:rsidP="00F93411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as we forgive those who trespass against us</w:t>
      </w:r>
      <w:r w:rsidR="00955ED9" w:rsidRPr="007A753A">
        <w:rPr>
          <w:rFonts w:ascii="Arial" w:hAnsi="Arial" w:cs="Arial"/>
          <w:b/>
          <w:sz w:val="24"/>
          <w:szCs w:val="24"/>
        </w:rPr>
        <w:t>.</w:t>
      </w:r>
    </w:p>
    <w:p w:rsidR="00955ED9" w:rsidRPr="007A753A" w:rsidRDefault="00955ED9" w:rsidP="00F93411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lead us not into temptation; but deliver us from evil.</w:t>
      </w:r>
    </w:p>
    <w:p w:rsidR="00955ED9" w:rsidRPr="007A753A" w:rsidRDefault="00955ED9" w:rsidP="00F93411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for thine is the kingdom, the power, and the glory</w:t>
      </w:r>
    </w:p>
    <w:p w:rsidR="00955ED9" w:rsidRPr="007A753A" w:rsidRDefault="00955ED9" w:rsidP="00F93411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for ever and ever.  Amen.</w:t>
      </w:r>
    </w:p>
    <w:p w:rsidR="00955ED9" w:rsidRPr="007A753A" w:rsidRDefault="00955ED9" w:rsidP="00F93411">
      <w:pPr>
        <w:spacing w:after="0"/>
        <w:rPr>
          <w:rFonts w:ascii="Arial" w:hAnsi="Arial" w:cs="Arial"/>
          <w:b/>
          <w:sz w:val="24"/>
          <w:szCs w:val="24"/>
        </w:rPr>
      </w:pPr>
    </w:p>
    <w:p w:rsidR="00955ED9" w:rsidRPr="007A753A" w:rsidRDefault="00955ED9" w:rsidP="00F93411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HYMN</w:t>
      </w:r>
    </w:p>
    <w:p w:rsidR="00955ED9" w:rsidRPr="007A753A" w:rsidRDefault="00955ED9" w:rsidP="00F93411">
      <w:pPr>
        <w:spacing w:after="0"/>
        <w:rPr>
          <w:rFonts w:ascii="Arial" w:hAnsi="Arial" w:cs="Arial"/>
          <w:b/>
          <w:sz w:val="24"/>
          <w:szCs w:val="24"/>
        </w:rPr>
      </w:pPr>
    </w:p>
    <w:p w:rsidR="00955ED9" w:rsidRPr="007A753A" w:rsidRDefault="00955ED9" w:rsidP="00F93411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The Grace</w:t>
      </w:r>
    </w:p>
    <w:p w:rsidR="00955ED9" w:rsidRPr="007A753A" w:rsidRDefault="00955ED9" w:rsidP="00F93411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We share the grace with each other.</w:t>
      </w:r>
    </w:p>
    <w:p w:rsidR="003C66F7" w:rsidRPr="007A753A" w:rsidRDefault="003C66F7" w:rsidP="00F93411">
      <w:pPr>
        <w:spacing w:after="0"/>
        <w:rPr>
          <w:rFonts w:ascii="Arial" w:hAnsi="Arial" w:cs="Arial"/>
          <w:sz w:val="16"/>
          <w:szCs w:val="16"/>
        </w:rPr>
      </w:pPr>
    </w:p>
    <w:p w:rsidR="00955ED9" w:rsidRPr="007A753A" w:rsidRDefault="00955ED9" w:rsidP="00F93411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May the grace of our Lord Jesus Christ,</w:t>
      </w:r>
    </w:p>
    <w:p w:rsidR="00955ED9" w:rsidRPr="007A753A" w:rsidRDefault="00955ED9" w:rsidP="00F93411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the love of God and the fellowship of the Holy Spirit</w:t>
      </w:r>
    </w:p>
    <w:p w:rsidR="00955ED9" w:rsidRPr="007A753A" w:rsidRDefault="00955ED9" w:rsidP="00F93411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be with us all ever more.  Amen.</w:t>
      </w:r>
    </w:p>
    <w:p w:rsidR="00955ED9" w:rsidRPr="007A753A" w:rsidRDefault="00955ED9" w:rsidP="00F93411">
      <w:pPr>
        <w:spacing w:after="0"/>
        <w:rPr>
          <w:rFonts w:ascii="Arial" w:hAnsi="Arial" w:cs="Arial"/>
          <w:b/>
          <w:sz w:val="24"/>
          <w:szCs w:val="24"/>
        </w:rPr>
      </w:pPr>
    </w:p>
    <w:p w:rsidR="001237CD" w:rsidRPr="007A753A" w:rsidRDefault="001237CD" w:rsidP="00F93411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The Dismissal</w:t>
      </w:r>
    </w:p>
    <w:p w:rsidR="00955ED9" w:rsidRPr="007A753A" w:rsidRDefault="00955ED9" w:rsidP="00F93411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Go in the name of Christ</w:t>
      </w:r>
    </w:p>
    <w:p w:rsidR="00624AFA" w:rsidRPr="007A753A" w:rsidRDefault="00955ED9" w:rsidP="00603A8A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Thanks be to God.</w:t>
      </w:r>
    </w:p>
    <w:p w:rsidR="006954CD" w:rsidRPr="007A753A" w:rsidRDefault="006954CD" w:rsidP="00603A8A">
      <w:pPr>
        <w:spacing w:after="0"/>
        <w:rPr>
          <w:rFonts w:ascii="Arial" w:hAnsi="Arial" w:cs="Arial"/>
          <w:b/>
          <w:sz w:val="24"/>
          <w:szCs w:val="24"/>
        </w:rPr>
      </w:pPr>
    </w:p>
    <w:p w:rsidR="006954CD" w:rsidRPr="007A753A" w:rsidRDefault="006954CD" w:rsidP="00603A8A">
      <w:pPr>
        <w:spacing w:after="0"/>
        <w:rPr>
          <w:rFonts w:ascii="Arial" w:hAnsi="Arial" w:cs="Arial"/>
          <w:b/>
          <w:sz w:val="24"/>
          <w:szCs w:val="24"/>
        </w:rPr>
      </w:pPr>
    </w:p>
    <w:p w:rsidR="006954CD" w:rsidRPr="007A753A" w:rsidRDefault="006954CD" w:rsidP="006954CD">
      <w:pPr>
        <w:jc w:val="center"/>
        <w:rPr>
          <w:rFonts w:asciiTheme="majorHAnsi" w:hAnsiTheme="majorHAnsi" w:cs="Arial"/>
          <w:b/>
          <w:sz w:val="40"/>
          <w:szCs w:val="40"/>
        </w:rPr>
      </w:pPr>
      <w:r w:rsidRPr="007A753A">
        <w:rPr>
          <w:rFonts w:asciiTheme="majorHAnsi" w:hAnsiTheme="majorHAnsi" w:cs="Arial"/>
          <w:b/>
          <w:sz w:val="40"/>
          <w:szCs w:val="40"/>
        </w:rPr>
        <w:lastRenderedPageBreak/>
        <w:t>St Peter’s Church, Chellaston</w:t>
      </w:r>
    </w:p>
    <w:p w:rsidR="006954CD" w:rsidRPr="007A753A" w:rsidRDefault="005A52CC" w:rsidP="006954CD">
      <w:pPr>
        <w:jc w:val="center"/>
        <w:rPr>
          <w:rFonts w:asciiTheme="majorHAnsi" w:hAnsiTheme="majorHAnsi" w:cs="Arial"/>
          <w:b/>
          <w:sz w:val="36"/>
          <w:szCs w:val="36"/>
        </w:rPr>
      </w:pPr>
      <w:r w:rsidRPr="007A753A">
        <w:rPr>
          <w:rFonts w:ascii="Arial" w:eastAsia="Times New Roman" w:hAnsi="Arial" w:cs="Arial"/>
          <w:noProof/>
          <w:color w:val="393939"/>
          <w:sz w:val="21"/>
          <w:szCs w:val="21"/>
        </w:rPr>
        <w:drawing>
          <wp:anchor distT="0" distB="0" distL="114300" distR="114300" simplePos="0" relativeHeight="251669504" behindDoc="0" locked="0" layoutInCell="1" allowOverlap="1" wp14:anchorId="3E470B70" wp14:editId="468EAC9E">
            <wp:simplePos x="0" y="0"/>
            <wp:positionH relativeFrom="column">
              <wp:posOffset>899160</wp:posOffset>
            </wp:positionH>
            <wp:positionV relativeFrom="paragraph">
              <wp:posOffset>857250</wp:posOffset>
            </wp:positionV>
            <wp:extent cx="2628900" cy="34290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tic-cross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4CD" w:rsidRPr="007A753A">
        <w:rPr>
          <w:rFonts w:asciiTheme="majorHAnsi" w:hAnsiTheme="majorHAnsi" w:cs="Arial"/>
          <w:b/>
          <w:sz w:val="36"/>
          <w:szCs w:val="36"/>
        </w:rPr>
        <w:t>in the Diocese of Derby</w:t>
      </w:r>
    </w:p>
    <w:p w:rsidR="006954CD" w:rsidRPr="007A753A" w:rsidRDefault="006954CD" w:rsidP="006954CD">
      <w:pPr>
        <w:jc w:val="center"/>
        <w:rPr>
          <w:rFonts w:asciiTheme="majorHAnsi" w:hAnsiTheme="majorHAnsi" w:cs="Arial"/>
          <w:b/>
          <w:sz w:val="36"/>
          <w:szCs w:val="36"/>
        </w:rPr>
      </w:pPr>
    </w:p>
    <w:p w:rsidR="006954CD" w:rsidRPr="007A753A" w:rsidRDefault="006954CD" w:rsidP="006954CD">
      <w:pPr>
        <w:jc w:val="center"/>
        <w:rPr>
          <w:rFonts w:asciiTheme="majorHAnsi" w:hAnsiTheme="majorHAnsi" w:cs="Arial"/>
          <w:b/>
          <w:sz w:val="36"/>
          <w:szCs w:val="36"/>
        </w:rPr>
      </w:pPr>
    </w:p>
    <w:p w:rsidR="006954CD" w:rsidRPr="007A753A" w:rsidRDefault="006954CD" w:rsidP="006954CD">
      <w:pPr>
        <w:jc w:val="center"/>
        <w:rPr>
          <w:rFonts w:asciiTheme="majorHAnsi" w:hAnsiTheme="majorHAnsi" w:cs="Arial"/>
          <w:b/>
          <w:sz w:val="56"/>
          <w:szCs w:val="56"/>
        </w:rPr>
      </w:pPr>
    </w:p>
    <w:p w:rsidR="006954CD" w:rsidRPr="007A753A" w:rsidRDefault="006954CD" w:rsidP="006954CD">
      <w:pPr>
        <w:jc w:val="center"/>
        <w:rPr>
          <w:rFonts w:asciiTheme="majorHAnsi" w:hAnsiTheme="majorHAnsi" w:cs="Arial"/>
          <w:b/>
          <w:sz w:val="56"/>
          <w:szCs w:val="56"/>
        </w:rPr>
      </w:pPr>
    </w:p>
    <w:p w:rsidR="006954CD" w:rsidRPr="007A753A" w:rsidRDefault="006954CD" w:rsidP="006954CD">
      <w:pPr>
        <w:jc w:val="center"/>
        <w:rPr>
          <w:rFonts w:asciiTheme="majorHAnsi" w:hAnsiTheme="majorHAnsi" w:cs="Arial"/>
          <w:b/>
          <w:sz w:val="56"/>
          <w:szCs w:val="56"/>
        </w:rPr>
      </w:pPr>
    </w:p>
    <w:p w:rsidR="006954CD" w:rsidRPr="007A753A" w:rsidRDefault="006954CD" w:rsidP="006954CD">
      <w:pPr>
        <w:jc w:val="center"/>
        <w:rPr>
          <w:rFonts w:asciiTheme="majorHAnsi" w:hAnsiTheme="majorHAnsi" w:cs="Arial"/>
          <w:b/>
          <w:sz w:val="56"/>
          <w:szCs w:val="56"/>
        </w:rPr>
      </w:pPr>
    </w:p>
    <w:p w:rsidR="006954CD" w:rsidRPr="007A753A" w:rsidRDefault="006954CD" w:rsidP="006954CD">
      <w:pPr>
        <w:jc w:val="center"/>
        <w:rPr>
          <w:rFonts w:asciiTheme="majorHAnsi" w:hAnsiTheme="majorHAnsi" w:cs="Arial"/>
          <w:b/>
          <w:sz w:val="56"/>
          <w:szCs w:val="56"/>
        </w:rPr>
      </w:pPr>
    </w:p>
    <w:p w:rsidR="003267ED" w:rsidRPr="007A753A" w:rsidRDefault="003267ED" w:rsidP="006954CD">
      <w:pPr>
        <w:jc w:val="center"/>
        <w:rPr>
          <w:rFonts w:asciiTheme="majorHAnsi" w:hAnsiTheme="majorHAnsi" w:cs="Arial"/>
          <w:b/>
          <w:sz w:val="12"/>
          <w:szCs w:val="12"/>
        </w:rPr>
      </w:pPr>
    </w:p>
    <w:p w:rsidR="006954CD" w:rsidRPr="007A753A" w:rsidRDefault="006954CD" w:rsidP="006954CD">
      <w:pPr>
        <w:jc w:val="center"/>
        <w:rPr>
          <w:rFonts w:asciiTheme="majorHAnsi" w:hAnsiTheme="majorHAnsi" w:cs="Arial"/>
          <w:b/>
          <w:sz w:val="56"/>
          <w:szCs w:val="56"/>
        </w:rPr>
      </w:pPr>
      <w:r w:rsidRPr="007A753A">
        <w:rPr>
          <w:rFonts w:asciiTheme="majorHAnsi" w:hAnsiTheme="majorHAnsi" w:cs="Arial"/>
          <w:b/>
          <w:sz w:val="56"/>
          <w:szCs w:val="56"/>
        </w:rPr>
        <w:t>A Northumbrian Order for</w:t>
      </w:r>
    </w:p>
    <w:p w:rsidR="006954CD" w:rsidRPr="007A753A" w:rsidRDefault="006954CD" w:rsidP="006954CD">
      <w:pPr>
        <w:jc w:val="center"/>
        <w:rPr>
          <w:rFonts w:asciiTheme="majorHAnsi" w:hAnsiTheme="majorHAnsi" w:cs="Arial"/>
          <w:b/>
          <w:sz w:val="56"/>
          <w:szCs w:val="56"/>
        </w:rPr>
      </w:pPr>
      <w:r w:rsidRPr="007A753A">
        <w:rPr>
          <w:rFonts w:asciiTheme="majorHAnsi" w:hAnsiTheme="majorHAnsi" w:cs="Arial"/>
          <w:b/>
          <w:sz w:val="56"/>
          <w:szCs w:val="56"/>
        </w:rPr>
        <w:t>Morning Worship</w:t>
      </w:r>
    </w:p>
    <w:p w:rsidR="006954CD" w:rsidRPr="007A753A" w:rsidRDefault="003267ED" w:rsidP="006954CD">
      <w:pPr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lastRenderedPageBreak/>
        <w:t>W</w:t>
      </w:r>
      <w:r w:rsidR="006954CD" w:rsidRPr="007A753A">
        <w:rPr>
          <w:rFonts w:ascii="Arial" w:hAnsi="Arial" w:cs="Arial"/>
          <w:b/>
          <w:sz w:val="28"/>
          <w:szCs w:val="28"/>
        </w:rPr>
        <w:t>elcome</w:t>
      </w:r>
    </w:p>
    <w:p w:rsidR="006954CD" w:rsidRPr="007A753A" w:rsidRDefault="006954CD" w:rsidP="006954CD">
      <w:pPr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HYMN</w:t>
      </w:r>
    </w:p>
    <w:p w:rsidR="00AF76BE" w:rsidRPr="007A753A" w:rsidRDefault="00AF76BE" w:rsidP="006954CD">
      <w:pPr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i/>
          <w:sz w:val="24"/>
          <w:szCs w:val="24"/>
        </w:rPr>
        <w:t>We sit for the notices – then continue in prayer</w:t>
      </w:r>
    </w:p>
    <w:p w:rsidR="006954CD" w:rsidRPr="007A753A" w:rsidRDefault="006954CD" w:rsidP="006954CD">
      <w:pPr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Preparation</w:t>
      </w:r>
    </w:p>
    <w:p w:rsidR="006954CD" w:rsidRPr="007A753A" w:rsidRDefault="006954CD" w:rsidP="006954C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One thing I have asked of the Lord,</w:t>
      </w:r>
      <w:r w:rsidRPr="007A753A">
        <w:rPr>
          <w:rFonts w:ascii="Arial" w:eastAsia="Times New Roman" w:hAnsi="Arial" w:cs="Arial"/>
          <w:sz w:val="24"/>
          <w:szCs w:val="24"/>
        </w:rPr>
        <w:br/>
        <w:t>this is what I seek:</w:t>
      </w:r>
      <w:r w:rsidRPr="007A753A">
        <w:rPr>
          <w:rFonts w:ascii="Arial" w:eastAsia="Times New Roman" w:hAnsi="Arial" w:cs="Arial"/>
          <w:sz w:val="24"/>
          <w:szCs w:val="24"/>
        </w:rPr>
        <w:br/>
        <w:t>that I may dwell in the house of the Lord</w:t>
      </w:r>
      <w:r w:rsidRPr="007A753A">
        <w:rPr>
          <w:rFonts w:ascii="Arial" w:eastAsia="Times New Roman" w:hAnsi="Arial" w:cs="Arial"/>
          <w:sz w:val="24"/>
          <w:szCs w:val="24"/>
        </w:rPr>
        <w:br/>
        <w:t>all the days of my life;</w:t>
      </w:r>
      <w:r w:rsidRPr="007A753A">
        <w:rPr>
          <w:rFonts w:ascii="Arial" w:eastAsia="Times New Roman" w:hAnsi="Arial" w:cs="Arial"/>
          <w:sz w:val="24"/>
          <w:szCs w:val="24"/>
        </w:rPr>
        <w:br/>
        <w:t>to behold the beauty of the Lord</w:t>
      </w:r>
      <w:r w:rsidRPr="007A753A">
        <w:rPr>
          <w:rFonts w:ascii="Arial" w:eastAsia="Times New Roman" w:hAnsi="Arial" w:cs="Arial"/>
          <w:sz w:val="24"/>
          <w:szCs w:val="24"/>
        </w:rPr>
        <w:br/>
        <w:t>and to seek Him in His temple.</w:t>
      </w:r>
    </w:p>
    <w:p w:rsidR="006954CD" w:rsidRPr="007A753A" w:rsidRDefault="006954CD" w:rsidP="006954CD">
      <w:pPr>
        <w:tabs>
          <w:tab w:val="left" w:pos="5644"/>
        </w:tabs>
        <w:spacing w:after="0"/>
        <w:rPr>
          <w:rFonts w:ascii="Arial" w:hAnsi="Arial" w:cs="Arial"/>
          <w:b/>
          <w:sz w:val="16"/>
          <w:szCs w:val="16"/>
        </w:rPr>
      </w:pPr>
      <w:r w:rsidRPr="007A753A">
        <w:rPr>
          <w:rFonts w:ascii="Arial" w:hAnsi="Arial" w:cs="Arial"/>
          <w:b/>
          <w:sz w:val="16"/>
          <w:szCs w:val="16"/>
        </w:rPr>
        <w:tab/>
      </w: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We have come together in the name of Christ</w:t>
      </w: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to offer our praise and thanksgiving,</w:t>
      </w: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to hear and receive God’s holy word,</w:t>
      </w: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to pray for the needs of the world,</w:t>
      </w: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 xml:space="preserve">and to seek </w:t>
      </w:r>
      <w:r w:rsidR="00FC018E">
        <w:rPr>
          <w:rFonts w:ascii="Arial" w:hAnsi="Arial" w:cs="Arial"/>
          <w:sz w:val="24"/>
          <w:szCs w:val="24"/>
        </w:rPr>
        <w:t>the</w:t>
      </w:r>
      <w:r w:rsidRPr="007A753A">
        <w:rPr>
          <w:rFonts w:ascii="Arial" w:hAnsi="Arial" w:cs="Arial"/>
          <w:sz w:val="24"/>
          <w:szCs w:val="24"/>
        </w:rPr>
        <w:t xml:space="preserve"> forgiveness of our sins,</w:t>
      </w: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that by the power of the Holy Spirit</w:t>
      </w: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we may give ourselves to the service of God.</w:t>
      </w: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Jesus says, ‘Repent for the kingdom of heaven is close at hand.’</w:t>
      </w: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We spend some time in silence a</w:t>
      </w:r>
      <w:r w:rsidR="00FC018E">
        <w:rPr>
          <w:rFonts w:ascii="Arial" w:hAnsi="Arial" w:cs="Arial"/>
          <w:sz w:val="24"/>
          <w:szCs w:val="24"/>
        </w:rPr>
        <w:t>s</w:t>
      </w:r>
      <w:r w:rsidRPr="007A753A">
        <w:rPr>
          <w:rFonts w:ascii="Arial" w:hAnsi="Arial" w:cs="Arial"/>
          <w:sz w:val="24"/>
          <w:szCs w:val="24"/>
        </w:rPr>
        <w:t xml:space="preserve"> we come before God to confess our sins and seek his forgiveness.</w:t>
      </w: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>Silence is kept.</w:t>
      </w:r>
    </w:p>
    <w:p w:rsidR="006954CD" w:rsidRPr="007A753A" w:rsidRDefault="006954CD" w:rsidP="006954CD">
      <w:pPr>
        <w:shd w:val="clear" w:color="auto" w:fill="FFFFFF"/>
        <w:spacing w:before="240" w:after="0"/>
        <w:rPr>
          <w:rFonts w:ascii="Arial" w:eastAsia="Times New Roman" w:hAnsi="Arial" w:cs="Arial"/>
          <w:b/>
          <w:sz w:val="24"/>
          <w:szCs w:val="24"/>
        </w:rPr>
      </w:pPr>
      <w:r w:rsidRPr="007A753A">
        <w:rPr>
          <w:rFonts w:ascii="Arial" w:eastAsia="Times New Roman" w:hAnsi="Arial" w:cs="Arial"/>
          <w:i/>
          <w:iCs/>
          <w:sz w:val="24"/>
          <w:szCs w:val="24"/>
        </w:rPr>
        <w:t>Call</w:t>
      </w:r>
      <w:r w:rsidRPr="007A753A">
        <w:rPr>
          <w:rFonts w:ascii="Arial" w:eastAsia="Times New Roman" w:hAnsi="Arial" w:cs="Arial"/>
          <w:sz w:val="24"/>
          <w:szCs w:val="24"/>
        </w:rPr>
        <w:t xml:space="preserve">: </w:t>
      </w:r>
      <w:r w:rsidRPr="007A753A">
        <w:rPr>
          <w:rFonts w:ascii="Arial" w:eastAsia="Times New Roman" w:hAnsi="Arial" w:cs="Arial"/>
          <w:sz w:val="24"/>
          <w:szCs w:val="24"/>
        </w:rPr>
        <w:tab/>
      </w:r>
      <w:r w:rsidRPr="007A753A">
        <w:rPr>
          <w:rFonts w:ascii="Arial" w:eastAsia="Times New Roman" w:hAnsi="Arial" w:cs="Arial"/>
          <w:sz w:val="24"/>
          <w:szCs w:val="24"/>
        </w:rPr>
        <w:tab/>
      </w:r>
      <w:r w:rsidRPr="007A753A">
        <w:rPr>
          <w:rFonts w:ascii="Arial" w:eastAsia="Times New Roman" w:hAnsi="Arial" w:cs="Arial"/>
          <w:sz w:val="24"/>
          <w:szCs w:val="24"/>
        </w:rPr>
        <w:tab/>
        <w:t>Who is it that you seek?</w:t>
      </w:r>
      <w:r w:rsidRPr="007A753A">
        <w:rPr>
          <w:rFonts w:ascii="Arial" w:eastAsia="Times New Roman" w:hAnsi="Arial" w:cs="Arial"/>
          <w:sz w:val="24"/>
          <w:szCs w:val="24"/>
        </w:rPr>
        <w:br/>
      </w:r>
      <w:r w:rsidRPr="007A753A">
        <w:rPr>
          <w:rFonts w:ascii="Arial" w:eastAsia="Times New Roman" w:hAnsi="Arial" w:cs="Arial"/>
          <w:b/>
          <w:i/>
          <w:iCs/>
          <w:sz w:val="24"/>
          <w:szCs w:val="24"/>
        </w:rPr>
        <w:t>Response</w:t>
      </w:r>
      <w:r w:rsidRPr="007A753A">
        <w:rPr>
          <w:rFonts w:ascii="Arial" w:eastAsia="Times New Roman" w:hAnsi="Arial" w:cs="Arial"/>
          <w:b/>
          <w:sz w:val="24"/>
          <w:szCs w:val="24"/>
        </w:rPr>
        <w:t xml:space="preserve">: </w:t>
      </w:r>
      <w:r w:rsidRPr="007A753A">
        <w:rPr>
          <w:rFonts w:ascii="Arial" w:eastAsia="Times New Roman" w:hAnsi="Arial" w:cs="Arial"/>
          <w:b/>
          <w:sz w:val="24"/>
          <w:szCs w:val="24"/>
        </w:rPr>
        <w:tab/>
      </w:r>
      <w:r w:rsidRPr="007A753A">
        <w:rPr>
          <w:rFonts w:ascii="Arial" w:eastAsia="Times New Roman" w:hAnsi="Arial" w:cs="Arial"/>
          <w:b/>
          <w:sz w:val="24"/>
          <w:szCs w:val="24"/>
        </w:rPr>
        <w:tab/>
        <w:t>We seek the Lord our God.</w:t>
      </w:r>
    </w:p>
    <w:p w:rsidR="006954CD" w:rsidRPr="007A753A" w:rsidRDefault="006954CD" w:rsidP="006954CD">
      <w:pPr>
        <w:shd w:val="clear" w:color="auto" w:fill="FFFFFF"/>
        <w:spacing w:before="240" w:after="0"/>
        <w:rPr>
          <w:rFonts w:ascii="Arial" w:eastAsia="Times New Roman" w:hAnsi="Arial" w:cs="Arial"/>
          <w:b/>
          <w:sz w:val="24"/>
          <w:szCs w:val="24"/>
        </w:rPr>
      </w:pPr>
      <w:r w:rsidRPr="007A753A">
        <w:rPr>
          <w:rFonts w:ascii="Arial" w:eastAsia="Times New Roman" w:hAnsi="Arial" w:cs="Arial"/>
          <w:i/>
          <w:iCs/>
          <w:sz w:val="24"/>
          <w:szCs w:val="24"/>
        </w:rPr>
        <w:lastRenderedPageBreak/>
        <w:t>Call</w:t>
      </w:r>
      <w:r w:rsidRPr="007A753A">
        <w:rPr>
          <w:rFonts w:ascii="Arial" w:eastAsia="Times New Roman" w:hAnsi="Arial" w:cs="Arial"/>
          <w:sz w:val="24"/>
          <w:szCs w:val="24"/>
        </w:rPr>
        <w:t xml:space="preserve">: </w:t>
      </w:r>
      <w:r w:rsidRPr="007A753A">
        <w:rPr>
          <w:rFonts w:ascii="Arial" w:eastAsia="Times New Roman" w:hAnsi="Arial" w:cs="Arial"/>
          <w:sz w:val="24"/>
          <w:szCs w:val="24"/>
        </w:rPr>
        <w:tab/>
      </w:r>
      <w:r w:rsidRPr="007A753A">
        <w:rPr>
          <w:rFonts w:ascii="Arial" w:eastAsia="Times New Roman" w:hAnsi="Arial" w:cs="Arial"/>
          <w:sz w:val="24"/>
          <w:szCs w:val="24"/>
        </w:rPr>
        <w:tab/>
      </w:r>
      <w:r w:rsidRPr="007A753A">
        <w:rPr>
          <w:rFonts w:ascii="Arial" w:eastAsia="Times New Roman" w:hAnsi="Arial" w:cs="Arial"/>
          <w:sz w:val="24"/>
          <w:szCs w:val="24"/>
        </w:rPr>
        <w:tab/>
        <w:t>Do you seek Him with all your heart?</w:t>
      </w:r>
      <w:r w:rsidRPr="007A753A">
        <w:rPr>
          <w:rFonts w:ascii="Arial" w:eastAsia="Times New Roman" w:hAnsi="Arial" w:cs="Arial"/>
          <w:sz w:val="24"/>
          <w:szCs w:val="24"/>
        </w:rPr>
        <w:br/>
      </w:r>
      <w:r w:rsidRPr="007A753A">
        <w:rPr>
          <w:rFonts w:ascii="Arial" w:eastAsia="Times New Roman" w:hAnsi="Arial" w:cs="Arial"/>
          <w:b/>
          <w:i/>
          <w:iCs/>
          <w:sz w:val="24"/>
          <w:szCs w:val="24"/>
        </w:rPr>
        <w:t>Response</w:t>
      </w:r>
      <w:r w:rsidRPr="007A753A">
        <w:rPr>
          <w:rFonts w:ascii="Arial" w:eastAsia="Times New Roman" w:hAnsi="Arial" w:cs="Arial"/>
          <w:b/>
          <w:sz w:val="24"/>
          <w:szCs w:val="24"/>
        </w:rPr>
        <w:t xml:space="preserve">: </w:t>
      </w:r>
      <w:r w:rsidRPr="007A753A">
        <w:rPr>
          <w:rFonts w:ascii="Arial" w:eastAsia="Times New Roman" w:hAnsi="Arial" w:cs="Arial"/>
          <w:b/>
          <w:sz w:val="24"/>
          <w:szCs w:val="24"/>
        </w:rPr>
        <w:tab/>
      </w:r>
      <w:r w:rsidRPr="007A753A">
        <w:rPr>
          <w:rFonts w:ascii="Arial" w:eastAsia="Times New Roman" w:hAnsi="Arial" w:cs="Arial"/>
          <w:b/>
          <w:sz w:val="24"/>
          <w:szCs w:val="24"/>
        </w:rPr>
        <w:tab/>
        <w:t>Amen. Lord, have mercy.</w:t>
      </w:r>
      <w:r w:rsidRPr="007A753A">
        <w:rPr>
          <w:rFonts w:ascii="Arial" w:eastAsia="Times New Roman" w:hAnsi="Arial" w:cs="Arial"/>
          <w:b/>
          <w:sz w:val="24"/>
          <w:szCs w:val="24"/>
        </w:rPr>
        <w:br/>
      </w:r>
      <w:r w:rsidRPr="007A753A">
        <w:rPr>
          <w:rFonts w:ascii="Arial" w:eastAsia="Times New Roman" w:hAnsi="Arial" w:cs="Arial"/>
          <w:i/>
          <w:iCs/>
          <w:sz w:val="24"/>
          <w:szCs w:val="24"/>
        </w:rPr>
        <w:t>Call</w:t>
      </w:r>
      <w:r w:rsidRPr="007A753A">
        <w:rPr>
          <w:rFonts w:ascii="Arial" w:eastAsia="Times New Roman" w:hAnsi="Arial" w:cs="Arial"/>
          <w:sz w:val="24"/>
          <w:szCs w:val="24"/>
        </w:rPr>
        <w:t xml:space="preserve">: </w:t>
      </w:r>
      <w:r w:rsidRPr="007A753A">
        <w:rPr>
          <w:rFonts w:ascii="Arial" w:eastAsia="Times New Roman" w:hAnsi="Arial" w:cs="Arial"/>
          <w:sz w:val="24"/>
          <w:szCs w:val="24"/>
        </w:rPr>
        <w:tab/>
      </w:r>
      <w:r w:rsidRPr="007A753A">
        <w:rPr>
          <w:rFonts w:ascii="Arial" w:eastAsia="Times New Roman" w:hAnsi="Arial" w:cs="Arial"/>
          <w:sz w:val="24"/>
          <w:szCs w:val="24"/>
        </w:rPr>
        <w:tab/>
      </w:r>
      <w:r w:rsidRPr="007A753A">
        <w:rPr>
          <w:rFonts w:ascii="Arial" w:eastAsia="Times New Roman" w:hAnsi="Arial" w:cs="Arial"/>
          <w:sz w:val="24"/>
          <w:szCs w:val="24"/>
        </w:rPr>
        <w:tab/>
        <w:t>Do you seek Him with all your soul?</w:t>
      </w:r>
      <w:r w:rsidRPr="007A753A">
        <w:rPr>
          <w:rFonts w:ascii="Arial" w:eastAsia="Times New Roman" w:hAnsi="Arial" w:cs="Arial"/>
          <w:sz w:val="24"/>
          <w:szCs w:val="24"/>
        </w:rPr>
        <w:br/>
      </w:r>
      <w:r w:rsidRPr="007A753A">
        <w:rPr>
          <w:rFonts w:ascii="Arial" w:eastAsia="Times New Roman" w:hAnsi="Arial" w:cs="Arial"/>
          <w:b/>
          <w:i/>
          <w:iCs/>
          <w:sz w:val="24"/>
          <w:szCs w:val="24"/>
        </w:rPr>
        <w:t>Response</w:t>
      </w:r>
      <w:r w:rsidRPr="007A753A">
        <w:rPr>
          <w:rFonts w:ascii="Arial" w:eastAsia="Times New Roman" w:hAnsi="Arial" w:cs="Arial"/>
          <w:b/>
          <w:sz w:val="24"/>
          <w:szCs w:val="24"/>
        </w:rPr>
        <w:t xml:space="preserve">: </w:t>
      </w:r>
      <w:r w:rsidRPr="007A753A">
        <w:rPr>
          <w:rFonts w:ascii="Arial" w:eastAsia="Times New Roman" w:hAnsi="Arial" w:cs="Arial"/>
          <w:b/>
          <w:sz w:val="24"/>
          <w:szCs w:val="24"/>
        </w:rPr>
        <w:tab/>
      </w:r>
      <w:r w:rsidRPr="007A753A">
        <w:rPr>
          <w:rFonts w:ascii="Arial" w:eastAsia="Times New Roman" w:hAnsi="Arial" w:cs="Arial"/>
          <w:b/>
          <w:sz w:val="24"/>
          <w:szCs w:val="24"/>
        </w:rPr>
        <w:tab/>
        <w:t>Amen. Lord, have mercy.</w:t>
      </w:r>
      <w:r w:rsidRPr="007A753A">
        <w:rPr>
          <w:rFonts w:ascii="Arial" w:eastAsia="Times New Roman" w:hAnsi="Arial" w:cs="Arial"/>
          <w:b/>
          <w:sz w:val="24"/>
          <w:szCs w:val="24"/>
        </w:rPr>
        <w:br/>
      </w:r>
      <w:r w:rsidRPr="007A753A">
        <w:rPr>
          <w:rFonts w:ascii="Arial" w:eastAsia="Times New Roman" w:hAnsi="Arial" w:cs="Arial"/>
          <w:i/>
          <w:iCs/>
          <w:sz w:val="24"/>
          <w:szCs w:val="24"/>
        </w:rPr>
        <w:t>Call</w:t>
      </w:r>
      <w:r w:rsidRPr="007A753A">
        <w:rPr>
          <w:rFonts w:ascii="Arial" w:eastAsia="Times New Roman" w:hAnsi="Arial" w:cs="Arial"/>
          <w:sz w:val="24"/>
          <w:szCs w:val="24"/>
        </w:rPr>
        <w:t xml:space="preserve">: </w:t>
      </w:r>
      <w:r w:rsidRPr="007A753A">
        <w:rPr>
          <w:rFonts w:ascii="Arial" w:eastAsia="Times New Roman" w:hAnsi="Arial" w:cs="Arial"/>
          <w:sz w:val="24"/>
          <w:szCs w:val="24"/>
        </w:rPr>
        <w:tab/>
      </w:r>
      <w:r w:rsidRPr="007A753A">
        <w:rPr>
          <w:rFonts w:ascii="Arial" w:eastAsia="Times New Roman" w:hAnsi="Arial" w:cs="Arial"/>
          <w:sz w:val="24"/>
          <w:szCs w:val="24"/>
        </w:rPr>
        <w:tab/>
      </w:r>
      <w:r w:rsidRPr="007A753A">
        <w:rPr>
          <w:rFonts w:ascii="Arial" w:eastAsia="Times New Roman" w:hAnsi="Arial" w:cs="Arial"/>
          <w:sz w:val="24"/>
          <w:szCs w:val="24"/>
        </w:rPr>
        <w:tab/>
        <w:t>Do you seek Him with all your mind?</w:t>
      </w:r>
      <w:r w:rsidRPr="007A753A">
        <w:rPr>
          <w:rFonts w:ascii="Arial" w:eastAsia="Times New Roman" w:hAnsi="Arial" w:cs="Arial"/>
          <w:sz w:val="24"/>
          <w:szCs w:val="24"/>
        </w:rPr>
        <w:br/>
      </w:r>
      <w:r w:rsidRPr="007A753A">
        <w:rPr>
          <w:rFonts w:ascii="Arial" w:eastAsia="Times New Roman" w:hAnsi="Arial" w:cs="Arial"/>
          <w:b/>
          <w:i/>
          <w:iCs/>
          <w:sz w:val="24"/>
          <w:szCs w:val="24"/>
        </w:rPr>
        <w:t>Response</w:t>
      </w:r>
      <w:r w:rsidRPr="007A753A">
        <w:rPr>
          <w:rFonts w:ascii="Arial" w:eastAsia="Times New Roman" w:hAnsi="Arial" w:cs="Arial"/>
          <w:b/>
          <w:sz w:val="24"/>
          <w:szCs w:val="24"/>
        </w:rPr>
        <w:t xml:space="preserve">: </w:t>
      </w:r>
      <w:r w:rsidRPr="007A753A">
        <w:rPr>
          <w:rFonts w:ascii="Arial" w:eastAsia="Times New Roman" w:hAnsi="Arial" w:cs="Arial"/>
          <w:b/>
          <w:sz w:val="24"/>
          <w:szCs w:val="24"/>
        </w:rPr>
        <w:tab/>
      </w:r>
      <w:r w:rsidRPr="007A753A">
        <w:rPr>
          <w:rFonts w:ascii="Arial" w:eastAsia="Times New Roman" w:hAnsi="Arial" w:cs="Arial"/>
          <w:b/>
          <w:sz w:val="24"/>
          <w:szCs w:val="24"/>
        </w:rPr>
        <w:tab/>
        <w:t>Amen. Lord, have mercy.</w:t>
      </w:r>
      <w:r w:rsidRPr="007A753A">
        <w:rPr>
          <w:rFonts w:ascii="Arial" w:eastAsia="Times New Roman" w:hAnsi="Arial" w:cs="Arial"/>
          <w:b/>
          <w:sz w:val="24"/>
          <w:szCs w:val="24"/>
        </w:rPr>
        <w:br/>
      </w:r>
      <w:r w:rsidRPr="007A753A">
        <w:rPr>
          <w:rFonts w:ascii="Arial" w:eastAsia="Times New Roman" w:hAnsi="Arial" w:cs="Arial"/>
          <w:i/>
          <w:iCs/>
          <w:sz w:val="24"/>
          <w:szCs w:val="24"/>
        </w:rPr>
        <w:t>Call</w:t>
      </w:r>
      <w:r w:rsidRPr="007A753A">
        <w:rPr>
          <w:rFonts w:ascii="Arial" w:eastAsia="Times New Roman" w:hAnsi="Arial" w:cs="Arial"/>
          <w:sz w:val="24"/>
          <w:szCs w:val="24"/>
        </w:rPr>
        <w:t xml:space="preserve">: </w:t>
      </w:r>
      <w:r w:rsidRPr="007A753A">
        <w:rPr>
          <w:rFonts w:ascii="Arial" w:eastAsia="Times New Roman" w:hAnsi="Arial" w:cs="Arial"/>
          <w:sz w:val="24"/>
          <w:szCs w:val="24"/>
        </w:rPr>
        <w:tab/>
      </w:r>
      <w:r w:rsidRPr="007A753A">
        <w:rPr>
          <w:rFonts w:ascii="Arial" w:eastAsia="Times New Roman" w:hAnsi="Arial" w:cs="Arial"/>
          <w:sz w:val="24"/>
          <w:szCs w:val="24"/>
        </w:rPr>
        <w:tab/>
      </w:r>
      <w:r w:rsidRPr="007A753A">
        <w:rPr>
          <w:rFonts w:ascii="Arial" w:eastAsia="Times New Roman" w:hAnsi="Arial" w:cs="Arial"/>
          <w:sz w:val="24"/>
          <w:szCs w:val="24"/>
        </w:rPr>
        <w:tab/>
        <w:t>Do you seek Him with all your strength?</w:t>
      </w:r>
      <w:r w:rsidRPr="007A753A">
        <w:rPr>
          <w:rFonts w:ascii="Arial" w:eastAsia="Times New Roman" w:hAnsi="Arial" w:cs="Arial"/>
          <w:sz w:val="24"/>
          <w:szCs w:val="24"/>
        </w:rPr>
        <w:br/>
      </w:r>
      <w:r w:rsidRPr="007A753A">
        <w:rPr>
          <w:rFonts w:ascii="Arial" w:eastAsia="Times New Roman" w:hAnsi="Arial" w:cs="Arial"/>
          <w:b/>
          <w:i/>
          <w:iCs/>
          <w:sz w:val="24"/>
          <w:szCs w:val="24"/>
        </w:rPr>
        <w:t>Response</w:t>
      </w:r>
      <w:r w:rsidRPr="007A753A">
        <w:rPr>
          <w:rFonts w:ascii="Arial" w:eastAsia="Times New Roman" w:hAnsi="Arial" w:cs="Arial"/>
          <w:b/>
          <w:sz w:val="24"/>
          <w:szCs w:val="24"/>
        </w:rPr>
        <w:t xml:space="preserve">: </w:t>
      </w:r>
      <w:r w:rsidRPr="007A753A">
        <w:rPr>
          <w:rFonts w:ascii="Arial" w:eastAsia="Times New Roman" w:hAnsi="Arial" w:cs="Arial"/>
          <w:b/>
          <w:sz w:val="24"/>
          <w:szCs w:val="24"/>
        </w:rPr>
        <w:tab/>
      </w:r>
      <w:r w:rsidRPr="007A753A">
        <w:rPr>
          <w:rFonts w:ascii="Arial" w:eastAsia="Times New Roman" w:hAnsi="Arial" w:cs="Arial"/>
          <w:b/>
          <w:sz w:val="24"/>
          <w:szCs w:val="24"/>
        </w:rPr>
        <w:tab/>
        <w:t>Amen. Christ, have mercy.</w:t>
      </w:r>
    </w:p>
    <w:p w:rsidR="006954CD" w:rsidRPr="007A753A" w:rsidRDefault="006954CD" w:rsidP="006954CD">
      <w:pPr>
        <w:shd w:val="clear" w:color="auto" w:fill="FFFFFF"/>
        <w:spacing w:after="0"/>
        <w:rPr>
          <w:rFonts w:ascii="Arial" w:eastAsia="Times New Roman" w:hAnsi="Arial" w:cs="Arial"/>
          <w:b/>
          <w:sz w:val="24"/>
          <w:szCs w:val="24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May the Father of all mercies</w:t>
      </w: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 xml:space="preserve">cleanse </w:t>
      </w:r>
      <w:r w:rsidRPr="007A753A">
        <w:rPr>
          <w:rFonts w:ascii="Arial" w:hAnsi="Arial" w:cs="Arial"/>
          <w:i/>
          <w:sz w:val="24"/>
          <w:szCs w:val="24"/>
        </w:rPr>
        <w:t>you</w:t>
      </w:r>
      <w:r w:rsidRPr="007A753A">
        <w:rPr>
          <w:rFonts w:ascii="Arial" w:hAnsi="Arial" w:cs="Arial"/>
          <w:sz w:val="24"/>
          <w:szCs w:val="24"/>
        </w:rPr>
        <w:t xml:space="preserve"> from</w:t>
      </w:r>
      <w:r w:rsidRPr="007A753A">
        <w:rPr>
          <w:rFonts w:ascii="Arial" w:hAnsi="Arial" w:cs="Arial"/>
          <w:i/>
          <w:sz w:val="24"/>
          <w:szCs w:val="24"/>
        </w:rPr>
        <w:t xml:space="preserve"> your</w:t>
      </w:r>
      <w:r w:rsidRPr="007A753A">
        <w:rPr>
          <w:rFonts w:ascii="Arial" w:hAnsi="Arial" w:cs="Arial"/>
          <w:sz w:val="24"/>
          <w:szCs w:val="24"/>
        </w:rPr>
        <w:t xml:space="preserve"> sins,</w:t>
      </w: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 xml:space="preserve">and restore </w:t>
      </w:r>
      <w:r w:rsidRPr="007A753A">
        <w:rPr>
          <w:rFonts w:ascii="Arial" w:hAnsi="Arial" w:cs="Arial"/>
          <w:i/>
          <w:sz w:val="24"/>
          <w:szCs w:val="24"/>
        </w:rPr>
        <w:t>you</w:t>
      </w:r>
      <w:r w:rsidRPr="007A753A">
        <w:rPr>
          <w:rFonts w:ascii="Arial" w:hAnsi="Arial" w:cs="Arial"/>
          <w:sz w:val="24"/>
          <w:szCs w:val="24"/>
        </w:rPr>
        <w:t xml:space="preserve"> in his image</w:t>
      </w: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to the praise and glory of his name,</w:t>
      </w: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through Jesus Christ our Lord.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Amen.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16"/>
          <w:szCs w:val="16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Blessed is the Lord,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For he has heard the voice of our prayer;</w:t>
      </w:r>
    </w:p>
    <w:p w:rsidR="006954CD" w:rsidRPr="007A753A" w:rsidRDefault="006954CD" w:rsidP="006954CD">
      <w:pPr>
        <w:spacing w:after="0"/>
        <w:rPr>
          <w:rFonts w:ascii="Arial" w:hAnsi="Arial" w:cs="Arial"/>
          <w:sz w:val="16"/>
          <w:szCs w:val="16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Therefore shall our hearts dance for joy,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in our song will we praise our God.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The night has passed and the day lies open before us;</w:t>
      </w: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let us pray with one heart and mind.</w:t>
      </w:r>
    </w:p>
    <w:p w:rsidR="006954CD" w:rsidRPr="007A753A" w:rsidRDefault="006954CD" w:rsidP="006954CD">
      <w:pPr>
        <w:spacing w:after="0"/>
        <w:rPr>
          <w:rFonts w:ascii="Arial" w:hAnsi="Arial" w:cs="Arial"/>
          <w:sz w:val="16"/>
          <w:szCs w:val="16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>Silence is kept</w:t>
      </w:r>
    </w:p>
    <w:p w:rsidR="006954CD" w:rsidRPr="007A753A" w:rsidRDefault="006954CD" w:rsidP="006954CD">
      <w:pPr>
        <w:spacing w:after="0"/>
        <w:rPr>
          <w:rFonts w:ascii="Arial" w:hAnsi="Arial" w:cs="Arial"/>
          <w:sz w:val="16"/>
          <w:szCs w:val="16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As we rejoice in the gift of this new day,</w:t>
      </w: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so may the light of your presence, O God,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 xml:space="preserve">set our hearts on fire with love for you; now and for ever.  </w:t>
      </w:r>
      <w:r w:rsidRPr="007A753A">
        <w:rPr>
          <w:rFonts w:ascii="Arial" w:hAnsi="Arial" w:cs="Arial"/>
          <w:b/>
          <w:sz w:val="24"/>
          <w:szCs w:val="24"/>
        </w:rPr>
        <w:t>Amen</w:t>
      </w: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ab/>
      </w:r>
      <w:r w:rsidRPr="007A753A">
        <w:rPr>
          <w:rFonts w:ascii="Arial" w:hAnsi="Arial" w:cs="Arial"/>
          <w:b/>
          <w:sz w:val="24"/>
          <w:szCs w:val="24"/>
        </w:rPr>
        <w:tab/>
      </w:r>
      <w:r w:rsidRPr="007A753A">
        <w:rPr>
          <w:rFonts w:ascii="Arial" w:hAnsi="Arial" w:cs="Arial"/>
          <w:b/>
          <w:sz w:val="24"/>
          <w:szCs w:val="24"/>
        </w:rPr>
        <w:tab/>
      </w:r>
      <w:r w:rsidRPr="007A753A">
        <w:rPr>
          <w:rFonts w:ascii="Arial" w:hAnsi="Arial" w:cs="Arial"/>
          <w:b/>
          <w:sz w:val="24"/>
          <w:szCs w:val="24"/>
        </w:rPr>
        <w:tab/>
      </w:r>
      <w:r w:rsidRPr="007A753A">
        <w:rPr>
          <w:rFonts w:ascii="Arial" w:hAnsi="Arial" w:cs="Arial"/>
          <w:b/>
          <w:sz w:val="24"/>
          <w:szCs w:val="24"/>
        </w:rPr>
        <w:tab/>
      </w:r>
      <w:r w:rsidRPr="007A753A">
        <w:rPr>
          <w:rFonts w:ascii="Arial" w:hAnsi="Arial" w:cs="Arial"/>
          <w:b/>
          <w:sz w:val="24"/>
          <w:szCs w:val="24"/>
        </w:rPr>
        <w:tab/>
      </w:r>
      <w:r w:rsidRPr="007A753A">
        <w:rPr>
          <w:rFonts w:ascii="Arial" w:hAnsi="Arial" w:cs="Arial"/>
          <w:b/>
          <w:sz w:val="24"/>
          <w:szCs w:val="24"/>
        </w:rPr>
        <w:tab/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HYMN</w:t>
      </w:r>
    </w:p>
    <w:p w:rsidR="000A7434" w:rsidRPr="007A753A" w:rsidRDefault="000A7434" w:rsidP="006954CD">
      <w:pPr>
        <w:spacing w:after="0"/>
        <w:rPr>
          <w:rFonts w:ascii="Arial" w:hAnsi="Arial" w:cs="Arial"/>
          <w:i/>
          <w:sz w:val="24"/>
          <w:szCs w:val="24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lastRenderedPageBreak/>
        <w:t xml:space="preserve">The appointed </w:t>
      </w:r>
      <w:r w:rsidRPr="007A753A">
        <w:rPr>
          <w:rFonts w:ascii="Arial" w:hAnsi="Arial" w:cs="Arial"/>
          <w:b/>
          <w:i/>
          <w:sz w:val="24"/>
          <w:szCs w:val="24"/>
        </w:rPr>
        <w:t>psalm</w:t>
      </w:r>
      <w:r w:rsidRPr="007A753A">
        <w:rPr>
          <w:rFonts w:ascii="Arial" w:hAnsi="Arial" w:cs="Arial"/>
          <w:i/>
          <w:sz w:val="24"/>
          <w:szCs w:val="24"/>
        </w:rPr>
        <w:t xml:space="preserve"> is said, ending with</w:t>
      </w:r>
      <w:r w:rsidRPr="007A753A">
        <w:rPr>
          <w:rFonts w:ascii="Arial" w:hAnsi="Arial" w:cs="Arial"/>
          <w:b/>
          <w:sz w:val="24"/>
          <w:szCs w:val="24"/>
        </w:rPr>
        <w:t>;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Glory to the Father and to the Son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to the Holy Spirit: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as it was in the beginning is now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shall be for ever.  Amen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8"/>
          <w:szCs w:val="28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Reading(s) from Scripture.</w:t>
      </w:r>
    </w:p>
    <w:p w:rsidR="006954CD" w:rsidRPr="007A753A" w:rsidRDefault="006954CD" w:rsidP="006954CD">
      <w:pPr>
        <w:spacing w:after="0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>At the end the reader may say:</w:t>
      </w: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Your word is a lantern to our feet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a light upon our path.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8"/>
          <w:szCs w:val="28"/>
        </w:rPr>
      </w:pPr>
    </w:p>
    <w:p w:rsidR="0074088B" w:rsidRPr="007A753A" w:rsidRDefault="006954CD" w:rsidP="006954CD">
      <w:pPr>
        <w:spacing w:after="0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 xml:space="preserve">The following </w:t>
      </w:r>
      <w:r w:rsidRPr="007A753A">
        <w:rPr>
          <w:rFonts w:ascii="Arial" w:hAnsi="Arial" w:cs="Arial"/>
          <w:b/>
          <w:i/>
          <w:sz w:val="24"/>
          <w:szCs w:val="24"/>
        </w:rPr>
        <w:t>Canticle</w:t>
      </w:r>
      <w:r w:rsidRPr="007A753A">
        <w:rPr>
          <w:rFonts w:ascii="Arial" w:hAnsi="Arial" w:cs="Arial"/>
          <w:i/>
          <w:sz w:val="24"/>
          <w:szCs w:val="24"/>
        </w:rPr>
        <w:t xml:space="preserve"> is said.</w:t>
      </w:r>
    </w:p>
    <w:p w:rsidR="006954CD" w:rsidRPr="007A753A" w:rsidRDefault="006954CD" w:rsidP="006954CD">
      <w:pPr>
        <w:spacing w:after="0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ab/>
      </w:r>
      <w:r w:rsidRPr="007A753A">
        <w:rPr>
          <w:rFonts w:ascii="Arial" w:hAnsi="Arial" w:cs="Arial"/>
          <w:i/>
          <w:sz w:val="24"/>
          <w:szCs w:val="24"/>
        </w:rPr>
        <w:tab/>
      </w:r>
      <w:r w:rsidRPr="007A753A">
        <w:rPr>
          <w:rFonts w:ascii="Arial" w:hAnsi="Arial" w:cs="Arial"/>
          <w:i/>
          <w:sz w:val="24"/>
          <w:szCs w:val="24"/>
        </w:rPr>
        <w:tab/>
      </w:r>
    </w:p>
    <w:p w:rsidR="005B6D6C" w:rsidRDefault="006954CD" w:rsidP="004C0C69">
      <w:pPr>
        <w:shd w:val="clear" w:color="auto" w:fill="FFFFFF"/>
        <w:spacing w:after="0"/>
        <w:rPr>
          <w:rFonts w:ascii="Arial" w:eastAsia="Times New Roman" w:hAnsi="Arial" w:cs="Arial"/>
          <w:b/>
          <w:sz w:val="24"/>
          <w:szCs w:val="24"/>
        </w:rPr>
      </w:pPr>
      <w:r w:rsidRPr="007A753A">
        <w:rPr>
          <w:rFonts w:ascii="Arial" w:eastAsia="Times New Roman" w:hAnsi="Arial" w:cs="Arial"/>
          <w:b/>
          <w:sz w:val="24"/>
          <w:szCs w:val="24"/>
        </w:rPr>
        <w:t>Christ, as a light illumine and guide me.</w:t>
      </w:r>
      <w:r w:rsidRPr="007A753A">
        <w:rPr>
          <w:rFonts w:ascii="Arial" w:eastAsia="Times New Roman" w:hAnsi="Arial" w:cs="Arial"/>
          <w:b/>
          <w:sz w:val="24"/>
          <w:szCs w:val="24"/>
        </w:rPr>
        <w:br/>
        <w:t>Christ, as a shield, overshadow me.</w:t>
      </w:r>
      <w:r w:rsidRPr="007A753A">
        <w:rPr>
          <w:rFonts w:ascii="Arial" w:eastAsia="Times New Roman" w:hAnsi="Arial" w:cs="Arial"/>
          <w:b/>
          <w:sz w:val="24"/>
          <w:szCs w:val="24"/>
        </w:rPr>
        <w:br/>
        <w:t>Christ under me; Christ over me;</w:t>
      </w:r>
      <w:r w:rsidRPr="007A753A">
        <w:rPr>
          <w:rFonts w:ascii="Arial" w:eastAsia="Times New Roman" w:hAnsi="Arial" w:cs="Arial"/>
          <w:b/>
          <w:sz w:val="24"/>
          <w:szCs w:val="24"/>
        </w:rPr>
        <w:br/>
        <w:t>Christ beside me on my left and my right.</w:t>
      </w:r>
      <w:r w:rsidRPr="007A753A">
        <w:rPr>
          <w:rFonts w:ascii="Arial" w:eastAsia="Times New Roman" w:hAnsi="Arial" w:cs="Arial"/>
          <w:b/>
          <w:sz w:val="24"/>
          <w:szCs w:val="24"/>
        </w:rPr>
        <w:br/>
        <w:t>This day be within and without me,</w:t>
      </w:r>
      <w:r w:rsidRPr="007A753A">
        <w:rPr>
          <w:rFonts w:ascii="Arial" w:eastAsia="Times New Roman" w:hAnsi="Arial" w:cs="Arial"/>
          <w:b/>
          <w:sz w:val="24"/>
          <w:szCs w:val="24"/>
        </w:rPr>
        <w:br/>
        <w:t>lowly and meek, yet all-powerful.</w:t>
      </w:r>
      <w:r w:rsidRPr="007A753A">
        <w:rPr>
          <w:rFonts w:ascii="Arial" w:eastAsia="Times New Roman" w:hAnsi="Arial" w:cs="Arial"/>
          <w:b/>
          <w:sz w:val="24"/>
          <w:szCs w:val="24"/>
        </w:rPr>
        <w:br/>
      </w:r>
    </w:p>
    <w:p w:rsidR="006954CD" w:rsidRPr="007A753A" w:rsidRDefault="006954CD" w:rsidP="004C0C69">
      <w:pPr>
        <w:shd w:val="clear" w:color="auto" w:fill="FFFFFF"/>
        <w:spacing w:after="0"/>
        <w:rPr>
          <w:rFonts w:ascii="Arial" w:eastAsia="Times New Roman" w:hAnsi="Arial" w:cs="Arial"/>
          <w:b/>
          <w:sz w:val="24"/>
          <w:szCs w:val="24"/>
        </w:rPr>
      </w:pPr>
      <w:r w:rsidRPr="007A753A">
        <w:rPr>
          <w:rFonts w:ascii="Arial" w:eastAsia="Times New Roman" w:hAnsi="Arial" w:cs="Arial"/>
          <w:b/>
          <w:sz w:val="24"/>
          <w:szCs w:val="24"/>
        </w:rPr>
        <w:t>Be in the heart of each to whom I speak;</w:t>
      </w:r>
      <w:r w:rsidRPr="007A753A">
        <w:rPr>
          <w:rFonts w:ascii="Arial" w:eastAsia="Times New Roman" w:hAnsi="Arial" w:cs="Arial"/>
          <w:b/>
          <w:sz w:val="24"/>
          <w:szCs w:val="24"/>
        </w:rPr>
        <w:br/>
        <w:t>in the mouth of each who speaks to me.</w:t>
      </w:r>
      <w:r w:rsidRPr="007A753A">
        <w:rPr>
          <w:rFonts w:ascii="Arial" w:eastAsia="Times New Roman" w:hAnsi="Arial" w:cs="Arial"/>
          <w:b/>
          <w:sz w:val="24"/>
          <w:szCs w:val="24"/>
        </w:rPr>
        <w:br/>
        <w:t>This day be within and without me,</w:t>
      </w:r>
      <w:r w:rsidRPr="007A753A">
        <w:rPr>
          <w:rFonts w:ascii="Arial" w:eastAsia="Times New Roman" w:hAnsi="Arial" w:cs="Arial"/>
          <w:b/>
          <w:sz w:val="24"/>
          <w:szCs w:val="24"/>
        </w:rPr>
        <w:br/>
        <w:t>lowly and meek, yet all-powerful.</w:t>
      </w:r>
      <w:r w:rsidRPr="007A753A">
        <w:rPr>
          <w:rFonts w:ascii="Arial" w:eastAsia="Times New Roman" w:hAnsi="Arial" w:cs="Arial"/>
          <w:b/>
          <w:sz w:val="24"/>
          <w:szCs w:val="24"/>
        </w:rPr>
        <w:br/>
        <w:t>Christ as a light; Christ as a shield;</w:t>
      </w:r>
      <w:r w:rsidRPr="007A753A">
        <w:rPr>
          <w:rFonts w:ascii="Arial" w:eastAsia="Times New Roman" w:hAnsi="Arial" w:cs="Arial"/>
          <w:b/>
          <w:sz w:val="24"/>
          <w:szCs w:val="24"/>
        </w:rPr>
        <w:br/>
        <w:t>Christ beside me on my left and my right.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12"/>
          <w:szCs w:val="12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 xml:space="preserve">Glory to the Father and to the Son 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to the Holy Spirit;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as it was in the beginning is now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shall be for ever.  Amen.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lastRenderedPageBreak/>
        <w:t>A Reading from Scripture.</w:t>
      </w:r>
    </w:p>
    <w:p w:rsidR="000A29CF" w:rsidRPr="007A753A" w:rsidRDefault="000A29CF" w:rsidP="006954CD">
      <w:pPr>
        <w:spacing w:after="0"/>
        <w:rPr>
          <w:rFonts w:ascii="Arial" w:hAnsi="Arial" w:cs="Arial"/>
          <w:b/>
          <w:sz w:val="8"/>
          <w:szCs w:val="8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>At the end the reader may say:</w:t>
      </w: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Your word is a lantern to our feet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a light upon our path.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8"/>
          <w:szCs w:val="28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HYMN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A Sermon or Meditation</w:t>
      </w:r>
    </w:p>
    <w:p w:rsidR="006954CD" w:rsidRPr="007A753A" w:rsidRDefault="006954CD" w:rsidP="006954CD">
      <w:pPr>
        <w:spacing w:after="0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>(this may include music and/or an activity)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b/>
          <w:i/>
          <w:sz w:val="24"/>
          <w:szCs w:val="24"/>
        </w:rPr>
      </w:pPr>
      <w:r w:rsidRPr="007A753A">
        <w:rPr>
          <w:rFonts w:ascii="Arial" w:hAnsi="Arial" w:cs="Arial"/>
          <w:b/>
          <w:i/>
          <w:sz w:val="24"/>
          <w:szCs w:val="24"/>
        </w:rPr>
        <w:t>The Choir may sing an Anthem.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b/>
          <w:sz w:val="28"/>
          <w:szCs w:val="28"/>
        </w:rPr>
        <w:t>The Apostles’ Creed</w:t>
      </w:r>
      <w:r w:rsidRPr="007A753A">
        <w:rPr>
          <w:rFonts w:ascii="Arial" w:hAnsi="Arial" w:cs="Arial"/>
          <w:b/>
          <w:sz w:val="24"/>
          <w:szCs w:val="24"/>
        </w:rPr>
        <w:t xml:space="preserve"> </w:t>
      </w:r>
      <w:r w:rsidRPr="007A753A">
        <w:rPr>
          <w:rFonts w:ascii="Arial" w:hAnsi="Arial" w:cs="Arial"/>
          <w:i/>
          <w:sz w:val="24"/>
          <w:szCs w:val="24"/>
        </w:rPr>
        <w:t>(please stand)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16"/>
          <w:szCs w:val="16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I believe in God, the Father Almighty,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creator of heaven and earth.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I believe in Jesus Christ, his only Son, our Lord,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who was conceived by the Holy Spirit,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born of the Virgin Mary,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suffered under Pontius Pilate,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was crucified, died and was buried;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he descended to the dead.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On the third day he rose again;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he ascended into heaven,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he is seated on the right hand of the Father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he will come to judge the living and the dead.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lastRenderedPageBreak/>
        <w:t>I believe in the Holy Spirit,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the holy catholic church,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the communion of saints,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the forgiveness of sins,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the resurrection of the body,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the life everlasting.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Amen.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HYMN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8"/>
          <w:szCs w:val="28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Collect for the Day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8"/>
          <w:szCs w:val="28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The Intercessions</w:t>
      </w: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Concluding with</w:t>
      </w:r>
    </w:p>
    <w:p w:rsidR="006954CD" w:rsidRPr="007A753A" w:rsidRDefault="006954CD" w:rsidP="006954CD">
      <w:pPr>
        <w:spacing w:after="0"/>
        <w:rPr>
          <w:rFonts w:ascii="Arial" w:hAnsi="Arial" w:cs="Arial"/>
          <w:sz w:val="12"/>
          <w:szCs w:val="12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The Lord’s Prayer</w:t>
      </w: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Gathering our prayers and praises into one, as our saviour taught us, so we pray:</w:t>
      </w:r>
    </w:p>
    <w:p w:rsidR="006954CD" w:rsidRPr="007A753A" w:rsidRDefault="006954CD" w:rsidP="006954CD">
      <w:pPr>
        <w:spacing w:after="0"/>
        <w:rPr>
          <w:rFonts w:ascii="Arial" w:hAnsi="Arial" w:cs="Arial"/>
          <w:sz w:val="12"/>
          <w:szCs w:val="12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Our Father, who art in heaven, hallowed be thy name;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Thy kingdom come,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thy will be done on earth as it is in heaven.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Give us this day our daily bread.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 xml:space="preserve">And forgive us our trespasses, 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as we forgive those who trespass against us.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lead us not into temptation; but deliver us from evil.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for thine is the kingdom, the power, and the glory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for ever and ever.  Amen.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8"/>
          <w:szCs w:val="28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HYMN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b/>
          <w:sz w:val="28"/>
          <w:szCs w:val="28"/>
        </w:rPr>
        <w:lastRenderedPageBreak/>
        <w:t xml:space="preserve">The Dismissal  </w:t>
      </w:r>
      <w:r w:rsidRPr="007A753A">
        <w:rPr>
          <w:rFonts w:ascii="Arial" w:hAnsi="Arial" w:cs="Arial"/>
          <w:i/>
          <w:sz w:val="24"/>
          <w:szCs w:val="24"/>
        </w:rPr>
        <w:t>(we say or sing together)</w:t>
      </w:r>
    </w:p>
    <w:p w:rsidR="006954CD" w:rsidRPr="007A753A" w:rsidRDefault="006954CD" w:rsidP="006954CD">
      <w:pPr>
        <w:spacing w:after="0"/>
        <w:rPr>
          <w:rFonts w:ascii="Arial" w:hAnsi="Arial" w:cs="Arial"/>
          <w:sz w:val="28"/>
          <w:szCs w:val="28"/>
        </w:rPr>
      </w:pPr>
    </w:p>
    <w:p w:rsidR="006954CD" w:rsidRPr="007A753A" w:rsidRDefault="006954CD" w:rsidP="006954CD">
      <w:pPr>
        <w:shd w:val="clear" w:color="auto" w:fill="FFFFFF"/>
        <w:tabs>
          <w:tab w:val="center" w:pos="4819"/>
          <w:tab w:val="left" w:pos="6198"/>
        </w:tabs>
        <w:spacing w:after="0"/>
        <w:rPr>
          <w:rFonts w:ascii="Arial" w:eastAsia="Times New Roman" w:hAnsi="Arial" w:cs="Arial"/>
          <w:b/>
          <w:sz w:val="24"/>
          <w:szCs w:val="24"/>
        </w:rPr>
      </w:pPr>
      <w:r w:rsidRPr="007A753A">
        <w:rPr>
          <w:rFonts w:ascii="Arial" w:eastAsia="Times New Roman" w:hAnsi="Arial" w:cs="Arial"/>
          <w:b/>
          <w:sz w:val="24"/>
          <w:szCs w:val="24"/>
        </w:rPr>
        <w:t>May the peace of the Lord Christ go with you,</w:t>
      </w:r>
      <w:r w:rsidRPr="007A753A">
        <w:rPr>
          <w:rFonts w:ascii="Arial" w:eastAsia="Times New Roman" w:hAnsi="Arial" w:cs="Arial"/>
          <w:b/>
          <w:sz w:val="24"/>
          <w:szCs w:val="24"/>
        </w:rPr>
        <w:br/>
        <w:t>wherever He may send you.</w:t>
      </w:r>
      <w:r w:rsidRPr="007A753A">
        <w:rPr>
          <w:rFonts w:ascii="Arial" w:eastAsia="Times New Roman" w:hAnsi="Arial" w:cs="Arial"/>
          <w:b/>
          <w:sz w:val="24"/>
          <w:szCs w:val="24"/>
        </w:rPr>
        <w:br/>
        <w:t>May He guide you through the wilderness,</w:t>
      </w:r>
      <w:r w:rsidRPr="007A753A">
        <w:rPr>
          <w:rFonts w:ascii="Arial" w:eastAsia="Times New Roman" w:hAnsi="Arial" w:cs="Arial"/>
          <w:b/>
          <w:sz w:val="24"/>
          <w:szCs w:val="24"/>
        </w:rPr>
        <w:br/>
        <w:t>protect you through the storm.</w:t>
      </w:r>
      <w:r w:rsidRPr="007A753A">
        <w:rPr>
          <w:rFonts w:ascii="Arial" w:eastAsia="Times New Roman" w:hAnsi="Arial" w:cs="Arial"/>
          <w:b/>
          <w:sz w:val="24"/>
          <w:szCs w:val="24"/>
        </w:rPr>
        <w:br/>
        <w:t>May He bring you home rejoicing</w:t>
      </w:r>
      <w:r w:rsidRPr="007A753A">
        <w:rPr>
          <w:rFonts w:ascii="Arial" w:eastAsia="Times New Roman" w:hAnsi="Arial" w:cs="Arial"/>
          <w:b/>
          <w:sz w:val="24"/>
          <w:szCs w:val="24"/>
        </w:rPr>
        <w:br/>
        <w:t>at the wonders He has shown you.</w:t>
      </w:r>
      <w:r w:rsidRPr="007A753A">
        <w:rPr>
          <w:rFonts w:ascii="Arial" w:eastAsia="Times New Roman" w:hAnsi="Arial" w:cs="Arial"/>
          <w:b/>
          <w:sz w:val="24"/>
          <w:szCs w:val="24"/>
        </w:rPr>
        <w:br/>
        <w:t>May He bring you home rejoicing</w:t>
      </w:r>
      <w:r w:rsidRPr="007A753A">
        <w:rPr>
          <w:rFonts w:ascii="Arial" w:eastAsia="Times New Roman" w:hAnsi="Arial" w:cs="Arial"/>
          <w:b/>
          <w:sz w:val="24"/>
          <w:szCs w:val="24"/>
        </w:rPr>
        <w:br/>
        <w:t>once again into our doors.</w:t>
      </w: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Go in the name of Christ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Thanks be to God.</w:t>
      </w:r>
    </w:p>
    <w:p w:rsidR="000A7434" w:rsidRPr="007A753A" w:rsidRDefault="000A7434" w:rsidP="006954CD">
      <w:pPr>
        <w:spacing w:after="0"/>
        <w:rPr>
          <w:rFonts w:ascii="Arial" w:hAnsi="Arial" w:cs="Arial"/>
          <w:b/>
          <w:sz w:val="24"/>
          <w:szCs w:val="24"/>
        </w:rPr>
      </w:pPr>
    </w:p>
    <w:p w:rsidR="000A7434" w:rsidRPr="007A753A" w:rsidRDefault="005B07AA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6A80F693" wp14:editId="708042AF">
            <wp:simplePos x="0" y="0"/>
            <wp:positionH relativeFrom="column">
              <wp:posOffset>204470</wp:posOffset>
            </wp:positionH>
            <wp:positionV relativeFrom="paragraph">
              <wp:posOffset>288290</wp:posOffset>
            </wp:positionV>
            <wp:extent cx="4040505" cy="302958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rise.gif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505" cy="3029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434" w:rsidRPr="007A753A" w:rsidRDefault="001B6646" w:rsidP="00E328B8">
      <w:pPr>
        <w:pStyle w:val="vlcopyright"/>
        <w:spacing w:line="276" w:lineRule="auto"/>
        <w:ind w:left="0"/>
        <w:jc w:val="center"/>
        <w:rPr>
          <w:rFonts w:asciiTheme="majorHAnsi" w:hAnsiTheme="majorHAnsi" w:cs="Arial"/>
          <w:b/>
          <w:sz w:val="36"/>
          <w:szCs w:val="36"/>
        </w:rPr>
      </w:pPr>
      <w:r w:rsidRPr="007A753A">
        <w:rPr>
          <w:rFonts w:ascii="Arial" w:hAnsi="Arial" w:cs="Arial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0" locked="0" layoutInCell="1" allowOverlap="1" wp14:anchorId="038B3940" wp14:editId="0F200187">
            <wp:simplePos x="0" y="0"/>
            <wp:positionH relativeFrom="column">
              <wp:posOffset>-136525</wp:posOffset>
            </wp:positionH>
            <wp:positionV relativeFrom="paragraph">
              <wp:posOffset>-301625</wp:posOffset>
            </wp:positionV>
            <wp:extent cx="4669155" cy="4549140"/>
            <wp:effectExtent l="0" t="0" r="0" b="381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gerlabyrinth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155" cy="454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753A">
        <w:rPr>
          <w:rFonts w:asciiTheme="majorHAnsi" w:hAnsiTheme="majorHAnsi" w:cs="Arial"/>
          <w:b/>
          <w:sz w:val="36"/>
          <w:szCs w:val="36"/>
        </w:rPr>
        <w:t>A Finger Labyrinth</w:t>
      </w:r>
    </w:p>
    <w:p w:rsidR="008B4717" w:rsidRPr="007A753A" w:rsidRDefault="00E328B8" w:rsidP="00E328B8">
      <w:pPr>
        <w:spacing w:after="0" w:line="240" w:lineRule="auto"/>
        <w:jc w:val="center"/>
        <w:rPr>
          <w:rFonts w:ascii="Arial" w:hAnsi="Arial" w:cs="Arial"/>
          <w:color w:val="050000"/>
          <w:sz w:val="20"/>
          <w:szCs w:val="20"/>
        </w:rPr>
      </w:pPr>
      <w:r w:rsidRPr="007A753A">
        <w:rPr>
          <w:rFonts w:ascii="Arial" w:hAnsi="Arial" w:cs="Arial"/>
          <w:color w:val="050000"/>
          <w:sz w:val="20"/>
          <w:szCs w:val="20"/>
        </w:rPr>
        <w:t xml:space="preserve">Place a finger from your non-dominant hand at the entrance to the labyrinth. As you trace the circuit, stay open to whatever presents itself: feelings, sensations, memories, images, or just “knowings.” Pause </w:t>
      </w:r>
      <w:r w:rsidR="00634E55" w:rsidRPr="007A753A">
        <w:rPr>
          <w:rFonts w:ascii="Arial" w:hAnsi="Arial" w:cs="Arial"/>
          <w:color w:val="050000"/>
          <w:sz w:val="20"/>
          <w:szCs w:val="20"/>
        </w:rPr>
        <w:t xml:space="preserve">to meditate in prayer </w:t>
      </w:r>
      <w:r w:rsidRPr="007A753A">
        <w:rPr>
          <w:rFonts w:ascii="Arial" w:hAnsi="Arial" w:cs="Arial"/>
          <w:color w:val="050000"/>
          <w:sz w:val="20"/>
          <w:szCs w:val="20"/>
        </w:rPr>
        <w:t>at any time</w:t>
      </w:r>
      <w:r w:rsidR="00634E55" w:rsidRPr="007A753A">
        <w:rPr>
          <w:rFonts w:ascii="Arial" w:hAnsi="Arial" w:cs="Arial"/>
          <w:color w:val="050000"/>
          <w:sz w:val="20"/>
          <w:szCs w:val="20"/>
        </w:rPr>
        <w:t xml:space="preserve">, </w:t>
      </w:r>
      <w:r w:rsidRPr="007A753A">
        <w:rPr>
          <w:rFonts w:ascii="Arial" w:hAnsi="Arial" w:cs="Arial"/>
          <w:color w:val="050000"/>
          <w:sz w:val="20"/>
          <w:szCs w:val="20"/>
        </w:rPr>
        <w:t>breathe, be with a memory, work with an image, or simply relax</w:t>
      </w:r>
      <w:r w:rsidR="00634E55" w:rsidRPr="007A753A">
        <w:rPr>
          <w:rFonts w:ascii="Arial" w:hAnsi="Arial" w:cs="Arial"/>
          <w:color w:val="050000"/>
          <w:sz w:val="20"/>
          <w:szCs w:val="20"/>
        </w:rPr>
        <w:t>.</w:t>
      </w:r>
    </w:p>
    <w:p w:rsidR="00634E55" w:rsidRPr="007A753A" w:rsidRDefault="00634E55" w:rsidP="00E328B8">
      <w:pPr>
        <w:spacing w:after="0" w:line="240" w:lineRule="auto"/>
        <w:jc w:val="center"/>
        <w:rPr>
          <w:rFonts w:ascii="Arial" w:hAnsi="Arial" w:cs="Arial"/>
          <w:color w:val="050000"/>
          <w:sz w:val="20"/>
          <w:szCs w:val="20"/>
        </w:rPr>
      </w:pPr>
    </w:p>
    <w:p w:rsidR="00634E55" w:rsidRPr="007A753A" w:rsidRDefault="00634E55" w:rsidP="00E328B8">
      <w:pPr>
        <w:spacing w:after="0" w:line="240" w:lineRule="auto"/>
        <w:jc w:val="center"/>
        <w:rPr>
          <w:rFonts w:ascii="Arial" w:hAnsi="Arial" w:cs="Arial"/>
          <w:color w:val="050000"/>
          <w:sz w:val="20"/>
          <w:szCs w:val="20"/>
        </w:rPr>
      </w:pPr>
      <w:r w:rsidRPr="007A753A">
        <w:rPr>
          <w:rFonts w:ascii="Arial" w:hAnsi="Arial" w:cs="Arial"/>
          <w:color w:val="050000"/>
          <w:sz w:val="20"/>
          <w:szCs w:val="20"/>
        </w:rPr>
        <w:t>You may like to use the prayer below as you begin and end.</w:t>
      </w:r>
    </w:p>
    <w:p w:rsidR="00E328B8" w:rsidRPr="007A753A" w:rsidRDefault="00E328B8" w:rsidP="00E328B8">
      <w:pPr>
        <w:spacing w:after="0" w:line="240" w:lineRule="auto"/>
        <w:jc w:val="center"/>
        <w:rPr>
          <w:rFonts w:ascii="Arial" w:hAnsi="Arial" w:cs="Arial"/>
          <w:color w:val="050000"/>
          <w:sz w:val="20"/>
          <w:szCs w:val="20"/>
        </w:rPr>
      </w:pPr>
    </w:p>
    <w:p w:rsidR="008B4717" w:rsidRPr="007A753A" w:rsidRDefault="008B4717" w:rsidP="00E328B8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7A753A">
        <w:rPr>
          <w:rFonts w:ascii="Arial" w:hAnsi="Arial" w:cs="Arial"/>
          <w:b/>
          <w:color w:val="050000"/>
          <w:sz w:val="20"/>
          <w:szCs w:val="20"/>
        </w:rPr>
        <w:t>Walk with us Lord through all the twists and turns of life,</w:t>
      </w:r>
      <w:r w:rsidRPr="007A753A">
        <w:rPr>
          <w:rFonts w:ascii="Arial" w:hAnsi="Arial" w:cs="Arial"/>
          <w:b/>
          <w:color w:val="050000"/>
          <w:sz w:val="20"/>
          <w:szCs w:val="20"/>
        </w:rPr>
        <w:br/>
        <w:t>Walk with us when the clouds obscure the way,</w:t>
      </w:r>
      <w:r w:rsidRPr="007A753A">
        <w:rPr>
          <w:rFonts w:ascii="Arial" w:hAnsi="Arial" w:cs="Arial"/>
          <w:b/>
          <w:color w:val="050000"/>
          <w:sz w:val="20"/>
          <w:szCs w:val="20"/>
        </w:rPr>
        <w:br/>
        <w:t>when what seemed close is now so far away.</w:t>
      </w:r>
      <w:r w:rsidRPr="007A753A">
        <w:rPr>
          <w:rFonts w:ascii="Arial" w:hAnsi="Arial" w:cs="Arial"/>
          <w:b/>
          <w:color w:val="050000"/>
          <w:sz w:val="20"/>
          <w:szCs w:val="20"/>
        </w:rPr>
        <w:br/>
        <w:t>Walk with us Lord until we trust in you,</w:t>
      </w:r>
      <w:r w:rsidRPr="007A753A">
        <w:rPr>
          <w:rFonts w:ascii="Arial" w:hAnsi="Arial" w:cs="Arial"/>
          <w:b/>
          <w:color w:val="050000"/>
          <w:sz w:val="20"/>
          <w:szCs w:val="20"/>
        </w:rPr>
        <w:br/>
        <w:t>Lead us to the centre of your love.</w:t>
      </w:r>
    </w:p>
    <w:p w:rsidR="00690C75" w:rsidRPr="007A753A" w:rsidRDefault="00690C75" w:rsidP="00E328B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90C75" w:rsidRPr="007A753A" w:rsidRDefault="00690C75" w:rsidP="00E328B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90C75" w:rsidRPr="007A753A" w:rsidRDefault="00690C75" w:rsidP="00E328B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A7434" w:rsidRPr="007A753A" w:rsidRDefault="000E0EA4" w:rsidP="00E328B8">
      <w:pPr>
        <w:spacing w:line="240" w:lineRule="auto"/>
        <w:jc w:val="center"/>
        <w:rPr>
          <w:rFonts w:asciiTheme="majorHAnsi" w:hAnsiTheme="majorHAnsi" w:cs="Arial"/>
          <w:b/>
          <w:sz w:val="40"/>
          <w:szCs w:val="40"/>
        </w:rPr>
      </w:pPr>
      <w:r w:rsidRPr="007A753A">
        <w:rPr>
          <w:rFonts w:asciiTheme="majorHAnsi" w:hAnsiTheme="majorHAnsi" w:cs="Arial"/>
          <w:b/>
          <w:sz w:val="40"/>
          <w:szCs w:val="40"/>
        </w:rPr>
        <w:t>S</w:t>
      </w:r>
      <w:r w:rsidR="000A7434" w:rsidRPr="007A753A">
        <w:rPr>
          <w:rFonts w:asciiTheme="majorHAnsi" w:hAnsiTheme="majorHAnsi" w:cs="Arial"/>
          <w:b/>
          <w:sz w:val="40"/>
          <w:szCs w:val="40"/>
        </w:rPr>
        <w:t>t Peter’s Church, Chellaston</w:t>
      </w:r>
    </w:p>
    <w:p w:rsidR="000A7434" w:rsidRPr="007A753A" w:rsidRDefault="000A7434" w:rsidP="00E328B8">
      <w:pPr>
        <w:spacing w:line="240" w:lineRule="auto"/>
        <w:jc w:val="center"/>
        <w:rPr>
          <w:rFonts w:asciiTheme="majorHAnsi" w:hAnsiTheme="majorHAnsi" w:cs="Arial"/>
          <w:b/>
          <w:sz w:val="36"/>
          <w:szCs w:val="36"/>
        </w:rPr>
      </w:pPr>
      <w:r w:rsidRPr="007A753A">
        <w:rPr>
          <w:rFonts w:asciiTheme="majorHAnsi" w:hAnsiTheme="majorHAnsi" w:cs="Arial"/>
          <w:b/>
          <w:sz w:val="36"/>
          <w:szCs w:val="36"/>
        </w:rPr>
        <w:t>in the Diocese of Derby</w:t>
      </w:r>
    </w:p>
    <w:p w:rsidR="000A7434" w:rsidRPr="007A753A" w:rsidRDefault="000A7434" w:rsidP="00E328B8">
      <w:pPr>
        <w:spacing w:line="240" w:lineRule="auto"/>
        <w:jc w:val="center"/>
        <w:rPr>
          <w:rFonts w:asciiTheme="majorHAnsi" w:hAnsiTheme="majorHAnsi" w:cs="Arial"/>
          <w:b/>
          <w:sz w:val="36"/>
          <w:szCs w:val="36"/>
        </w:rPr>
      </w:pPr>
    </w:p>
    <w:p w:rsidR="000A7434" w:rsidRPr="007A753A" w:rsidRDefault="001B6646" w:rsidP="00E328B8">
      <w:pPr>
        <w:spacing w:line="240" w:lineRule="auto"/>
        <w:jc w:val="center"/>
        <w:rPr>
          <w:rFonts w:asciiTheme="majorHAnsi" w:hAnsiTheme="majorHAnsi" w:cs="Arial"/>
          <w:b/>
          <w:sz w:val="36"/>
          <w:szCs w:val="36"/>
        </w:rPr>
      </w:pPr>
      <w:r w:rsidRPr="007A753A">
        <w:rPr>
          <w:rFonts w:asciiTheme="majorHAnsi" w:hAnsiTheme="majorHAnsi" w:cs="Arial"/>
          <w:b/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59E75123" wp14:editId="1A20954B">
            <wp:simplePos x="0" y="0"/>
            <wp:positionH relativeFrom="column">
              <wp:posOffset>778510</wp:posOffset>
            </wp:positionH>
            <wp:positionV relativeFrom="paragraph">
              <wp:posOffset>31115</wp:posOffset>
            </wp:positionV>
            <wp:extent cx="2857500" cy="2867025"/>
            <wp:effectExtent l="0" t="0" r="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ona.jpg"/>
                    <pic:cNvPicPr/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434" w:rsidRPr="007A753A" w:rsidRDefault="000A7434" w:rsidP="00E328B8">
      <w:pPr>
        <w:spacing w:line="240" w:lineRule="auto"/>
        <w:jc w:val="center"/>
        <w:rPr>
          <w:rFonts w:asciiTheme="majorHAnsi" w:hAnsiTheme="majorHAnsi" w:cs="Arial"/>
          <w:b/>
          <w:sz w:val="56"/>
          <w:szCs w:val="56"/>
        </w:rPr>
      </w:pPr>
    </w:p>
    <w:p w:rsidR="000A7434" w:rsidRPr="007A753A" w:rsidRDefault="000A7434" w:rsidP="00E328B8">
      <w:pPr>
        <w:spacing w:line="240" w:lineRule="auto"/>
        <w:jc w:val="center"/>
        <w:rPr>
          <w:rFonts w:asciiTheme="majorHAnsi" w:hAnsiTheme="majorHAnsi" w:cs="Arial"/>
          <w:b/>
          <w:sz w:val="56"/>
          <w:szCs w:val="56"/>
        </w:rPr>
      </w:pPr>
    </w:p>
    <w:p w:rsidR="000A7434" w:rsidRPr="007A753A" w:rsidRDefault="000A7434" w:rsidP="00E328B8">
      <w:pPr>
        <w:spacing w:line="240" w:lineRule="auto"/>
        <w:jc w:val="center"/>
        <w:rPr>
          <w:rFonts w:asciiTheme="majorHAnsi" w:hAnsiTheme="majorHAnsi" w:cs="Arial"/>
          <w:b/>
          <w:sz w:val="56"/>
          <w:szCs w:val="56"/>
        </w:rPr>
      </w:pPr>
    </w:p>
    <w:p w:rsidR="000A7434" w:rsidRPr="007A753A" w:rsidRDefault="000A7434" w:rsidP="00E328B8">
      <w:pPr>
        <w:spacing w:line="240" w:lineRule="auto"/>
        <w:jc w:val="center"/>
        <w:rPr>
          <w:rFonts w:asciiTheme="majorHAnsi" w:hAnsiTheme="majorHAnsi" w:cs="Arial"/>
          <w:b/>
          <w:sz w:val="56"/>
          <w:szCs w:val="56"/>
        </w:rPr>
      </w:pPr>
    </w:p>
    <w:p w:rsidR="000A7434" w:rsidRPr="007A753A" w:rsidRDefault="000A7434" w:rsidP="00E328B8">
      <w:pPr>
        <w:spacing w:line="240" w:lineRule="auto"/>
        <w:jc w:val="center"/>
        <w:rPr>
          <w:rFonts w:asciiTheme="majorHAnsi" w:hAnsiTheme="majorHAnsi" w:cs="Arial"/>
          <w:b/>
          <w:sz w:val="56"/>
          <w:szCs w:val="56"/>
        </w:rPr>
      </w:pPr>
    </w:p>
    <w:p w:rsidR="000A7434" w:rsidRPr="007A753A" w:rsidRDefault="000A7434" w:rsidP="00E328B8">
      <w:pPr>
        <w:spacing w:line="240" w:lineRule="auto"/>
        <w:jc w:val="center"/>
        <w:rPr>
          <w:rFonts w:asciiTheme="majorHAnsi" w:hAnsiTheme="majorHAnsi" w:cs="Arial"/>
          <w:b/>
          <w:sz w:val="56"/>
          <w:szCs w:val="56"/>
        </w:rPr>
      </w:pPr>
      <w:r w:rsidRPr="007A753A">
        <w:rPr>
          <w:rFonts w:asciiTheme="majorHAnsi" w:hAnsiTheme="majorHAnsi" w:cs="Arial"/>
          <w:b/>
          <w:sz w:val="56"/>
          <w:szCs w:val="56"/>
        </w:rPr>
        <w:t>An Iona Style Order for</w:t>
      </w:r>
    </w:p>
    <w:p w:rsidR="000A7434" w:rsidRPr="007A753A" w:rsidRDefault="000A7434" w:rsidP="000A7434">
      <w:pPr>
        <w:jc w:val="center"/>
        <w:rPr>
          <w:rFonts w:asciiTheme="majorHAnsi" w:hAnsiTheme="majorHAnsi" w:cs="Arial"/>
          <w:b/>
          <w:sz w:val="56"/>
          <w:szCs w:val="56"/>
        </w:rPr>
      </w:pPr>
      <w:r w:rsidRPr="007A753A">
        <w:rPr>
          <w:rFonts w:asciiTheme="majorHAnsi" w:hAnsiTheme="majorHAnsi" w:cs="Arial"/>
          <w:b/>
          <w:sz w:val="56"/>
          <w:szCs w:val="56"/>
        </w:rPr>
        <w:t>Morning Worship</w:t>
      </w:r>
    </w:p>
    <w:p w:rsidR="00910FA7" w:rsidRPr="007A753A" w:rsidRDefault="00910FA7" w:rsidP="000A7434">
      <w:pPr>
        <w:rPr>
          <w:rFonts w:ascii="Arial" w:hAnsi="Arial" w:cs="Arial"/>
          <w:b/>
          <w:sz w:val="28"/>
          <w:szCs w:val="28"/>
        </w:rPr>
      </w:pPr>
    </w:p>
    <w:p w:rsidR="000A7434" w:rsidRPr="007A753A" w:rsidRDefault="000A7434" w:rsidP="000A7434">
      <w:pPr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lastRenderedPageBreak/>
        <w:t>Welcome</w:t>
      </w:r>
    </w:p>
    <w:p w:rsidR="000A7434" w:rsidRPr="007A753A" w:rsidRDefault="000A7434" w:rsidP="000A7434">
      <w:pPr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HYMN</w:t>
      </w:r>
    </w:p>
    <w:p w:rsidR="000A7434" w:rsidRPr="007A753A" w:rsidRDefault="000A7434" w:rsidP="000A7434">
      <w:pPr>
        <w:spacing w:after="0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>We sit for the notices – then continue in prayer</w:t>
      </w:r>
    </w:p>
    <w:p w:rsidR="000A7434" w:rsidRPr="007A753A" w:rsidRDefault="000A7434" w:rsidP="000A7434">
      <w:pPr>
        <w:spacing w:after="0"/>
        <w:rPr>
          <w:rFonts w:ascii="Arial" w:hAnsi="Arial" w:cs="Arial"/>
          <w:i/>
          <w:sz w:val="24"/>
          <w:szCs w:val="24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Preparation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Be still and listen to the day,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touch the breeze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with the quiet of your soul.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 xml:space="preserve">Let the turbulence 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of the hurly burly rushing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pass you by.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Let God bless you with a quiet whisper,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which in all the day’s doing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keeps a calm silent centre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in your being.</w:t>
      </w:r>
    </w:p>
    <w:p w:rsidR="000A7434" w:rsidRPr="007A753A" w:rsidRDefault="000A7434" w:rsidP="000A7434">
      <w:pPr>
        <w:spacing w:after="0"/>
        <w:rPr>
          <w:rFonts w:ascii="Arial" w:hAnsi="Arial" w:cs="Arial"/>
          <w:sz w:val="24"/>
          <w:szCs w:val="24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>Silence is kept.</w:t>
      </w:r>
    </w:p>
    <w:p w:rsidR="000A7434" w:rsidRPr="007A753A" w:rsidRDefault="000A7434" w:rsidP="000A7434">
      <w:pPr>
        <w:spacing w:after="0"/>
        <w:rPr>
          <w:rFonts w:ascii="Arial" w:hAnsi="Arial" w:cs="Arial"/>
          <w:sz w:val="24"/>
          <w:szCs w:val="24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Let us open our lives to God and ask his forgiveness and grace.</w:t>
      </w:r>
    </w:p>
    <w:p w:rsidR="000A7434" w:rsidRPr="007A753A" w:rsidRDefault="000A7434" w:rsidP="000A7434">
      <w:pPr>
        <w:spacing w:after="0"/>
        <w:rPr>
          <w:rFonts w:ascii="Arial" w:hAnsi="Arial" w:cs="Arial"/>
          <w:sz w:val="24"/>
          <w:szCs w:val="24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>Silence is kept.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On the poverty of our seeing and the poverty of our believing,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Lord have mercy.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b/>
          <w:sz w:val="24"/>
          <w:szCs w:val="24"/>
        </w:rPr>
      </w:pPr>
      <w:r w:rsidRPr="007A753A">
        <w:rPr>
          <w:rFonts w:ascii="Arial" w:eastAsia="Times New Roman" w:hAnsi="Arial" w:cs="Arial"/>
          <w:b/>
          <w:sz w:val="24"/>
          <w:szCs w:val="24"/>
        </w:rPr>
        <w:t>Lord have mercy.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b/>
          <w:sz w:val="24"/>
          <w:szCs w:val="24"/>
        </w:rPr>
      </w:pP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On the poverty of our giving and on the poverty of our following,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Lord have mercy.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b/>
          <w:sz w:val="24"/>
          <w:szCs w:val="24"/>
        </w:rPr>
        <w:t>Lord have mercy.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lastRenderedPageBreak/>
        <w:t>On the poverty of our loving and the poverty of our living,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Lord have mercy.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b/>
          <w:sz w:val="24"/>
          <w:szCs w:val="24"/>
        </w:rPr>
        <w:t>Lord have mercy.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16"/>
          <w:szCs w:val="16"/>
        </w:rPr>
      </w:pP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To all who turn to him, Christ says, ‘Your sins are forgiven.’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He also says, ‘Follow me.’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b/>
          <w:sz w:val="24"/>
          <w:szCs w:val="24"/>
        </w:rPr>
      </w:pPr>
      <w:r w:rsidRPr="007A753A">
        <w:rPr>
          <w:rFonts w:ascii="Arial" w:eastAsia="Times New Roman" w:hAnsi="Arial" w:cs="Arial"/>
          <w:b/>
          <w:sz w:val="24"/>
          <w:szCs w:val="24"/>
        </w:rPr>
        <w:t>Amen. Thanks be to God.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b/>
          <w:sz w:val="24"/>
          <w:szCs w:val="24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The night has passed and the day lies open before us;</w:t>
      </w:r>
    </w:p>
    <w:p w:rsidR="000A7434" w:rsidRPr="007A753A" w:rsidRDefault="000A7434" w:rsidP="000A7434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let us pray with one heart and mind.</w:t>
      </w:r>
    </w:p>
    <w:p w:rsidR="000A7434" w:rsidRPr="007A753A" w:rsidRDefault="000A7434" w:rsidP="000A7434">
      <w:pPr>
        <w:spacing w:after="0"/>
        <w:rPr>
          <w:rFonts w:ascii="Arial" w:hAnsi="Arial" w:cs="Arial"/>
          <w:sz w:val="16"/>
          <w:szCs w:val="16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>Silence is kept</w:t>
      </w:r>
    </w:p>
    <w:p w:rsidR="000A7434" w:rsidRPr="007A753A" w:rsidRDefault="000A7434" w:rsidP="000A7434">
      <w:pPr>
        <w:spacing w:after="0"/>
        <w:rPr>
          <w:rFonts w:ascii="Arial" w:hAnsi="Arial" w:cs="Arial"/>
          <w:sz w:val="16"/>
          <w:szCs w:val="16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As we rejoice in the gift of this new day,</w:t>
      </w:r>
    </w:p>
    <w:p w:rsidR="000A7434" w:rsidRPr="007A753A" w:rsidRDefault="000A7434" w:rsidP="000A7434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so may the light of your presence, O God,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 xml:space="preserve">set our hearts on fire with love for you; now and for ever.  </w:t>
      </w:r>
      <w:r w:rsidRPr="007A753A">
        <w:rPr>
          <w:rFonts w:ascii="Arial" w:hAnsi="Arial" w:cs="Arial"/>
          <w:b/>
          <w:sz w:val="24"/>
          <w:szCs w:val="24"/>
        </w:rPr>
        <w:t>Amen</w:t>
      </w:r>
    </w:p>
    <w:p w:rsidR="000A7434" w:rsidRPr="007A753A" w:rsidRDefault="000A7434" w:rsidP="000A7434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ab/>
      </w:r>
      <w:r w:rsidRPr="007A753A">
        <w:rPr>
          <w:rFonts w:ascii="Arial" w:hAnsi="Arial" w:cs="Arial"/>
          <w:b/>
          <w:sz w:val="24"/>
          <w:szCs w:val="24"/>
        </w:rPr>
        <w:tab/>
      </w:r>
      <w:r w:rsidRPr="007A753A">
        <w:rPr>
          <w:rFonts w:ascii="Arial" w:hAnsi="Arial" w:cs="Arial"/>
          <w:b/>
          <w:sz w:val="24"/>
          <w:szCs w:val="24"/>
        </w:rPr>
        <w:tab/>
      </w:r>
      <w:r w:rsidRPr="007A753A">
        <w:rPr>
          <w:rFonts w:ascii="Arial" w:hAnsi="Arial" w:cs="Arial"/>
          <w:b/>
          <w:sz w:val="24"/>
          <w:szCs w:val="24"/>
        </w:rPr>
        <w:tab/>
      </w:r>
      <w:r w:rsidRPr="007A753A">
        <w:rPr>
          <w:rFonts w:ascii="Arial" w:hAnsi="Arial" w:cs="Arial"/>
          <w:b/>
          <w:sz w:val="24"/>
          <w:szCs w:val="24"/>
        </w:rPr>
        <w:tab/>
      </w:r>
      <w:r w:rsidRPr="007A753A">
        <w:rPr>
          <w:rFonts w:ascii="Arial" w:hAnsi="Arial" w:cs="Arial"/>
          <w:b/>
          <w:sz w:val="24"/>
          <w:szCs w:val="24"/>
        </w:rPr>
        <w:tab/>
      </w:r>
      <w:r w:rsidRPr="007A753A">
        <w:rPr>
          <w:rFonts w:ascii="Arial" w:hAnsi="Arial" w:cs="Arial"/>
          <w:b/>
          <w:sz w:val="24"/>
          <w:szCs w:val="24"/>
        </w:rPr>
        <w:tab/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HYMN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 xml:space="preserve">The appointed </w:t>
      </w:r>
      <w:r w:rsidRPr="007A753A">
        <w:rPr>
          <w:rFonts w:ascii="Arial" w:hAnsi="Arial" w:cs="Arial"/>
          <w:b/>
          <w:i/>
          <w:sz w:val="24"/>
          <w:szCs w:val="24"/>
        </w:rPr>
        <w:t>psalm</w:t>
      </w:r>
      <w:r w:rsidRPr="007A753A">
        <w:rPr>
          <w:rFonts w:ascii="Arial" w:hAnsi="Arial" w:cs="Arial"/>
          <w:i/>
          <w:sz w:val="24"/>
          <w:szCs w:val="24"/>
        </w:rPr>
        <w:t xml:space="preserve"> may </w:t>
      </w:r>
      <w:r w:rsidR="00AF76BE" w:rsidRPr="007A753A">
        <w:rPr>
          <w:rFonts w:ascii="Arial" w:hAnsi="Arial" w:cs="Arial"/>
          <w:i/>
          <w:sz w:val="24"/>
          <w:szCs w:val="24"/>
        </w:rPr>
        <w:t xml:space="preserve">be </w:t>
      </w:r>
      <w:r w:rsidRPr="007A753A">
        <w:rPr>
          <w:rFonts w:ascii="Arial" w:hAnsi="Arial" w:cs="Arial"/>
          <w:i/>
          <w:sz w:val="24"/>
          <w:szCs w:val="24"/>
        </w:rPr>
        <w:t>said, ending with</w:t>
      </w:r>
      <w:r w:rsidRPr="007A753A">
        <w:rPr>
          <w:rFonts w:ascii="Arial" w:hAnsi="Arial" w:cs="Arial"/>
          <w:b/>
          <w:sz w:val="24"/>
          <w:szCs w:val="24"/>
        </w:rPr>
        <w:t>;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Glory to the Father and to the Son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to the Holy Spirit: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as it was in the beginning is now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shall be for ever.  Amen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Reading(s) from Scripture.</w:t>
      </w:r>
    </w:p>
    <w:p w:rsidR="000A7434" w:rsidRPr="007A753A" w:rsidRDefault="000A7434" w:rsidP="000A7434">
      <w:pPr>
        <w:spacing w:after="0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>At the end the reader may say: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color w:val="000000"/>
          <w:sz w:val="24"/>
          <w:szCs w:val="24"/>
        </w:rPr>
        <w:t>For the word of God in Jesus,</w:t>
      </w:r>
      <w:r w:rsidRPr="007A753A">
        <w:rPr>
          <w:rFonts w:ascii="Arial" w:hAnsi="Arial" w:cs="Arial"/>
          <w:color w:val="000000"/>
          <w:sz w:val="24"/>
          <w:szCs w:val="24"/>
        </w:rPr>
        <w:br/>
        <w:t>For God’s wisdom all around us;</w:t>
      </w:r>
      <w:r w:rsidRPr="007A753A">
        <w:rPr>
          <w:rFonts w:ascii="Arial" w:hAnsi="Arial" w:cs="Arial"/>
          <w:b/>
          <w:color w:val="000000"/>
          <w:sz w:val="24"/>
          <w:szCs w:val="24"/>
        </w:rPr>
        <w:br/>
        <w:t>For God’s word and wisdom in us,</w:t>
      </w:r>
      <w:r w:rsidRPr="007A753A">
        <w:rPr>
          <w:rFonts w:ascii="Arial" w:hAnsi="Arial" w:cs="Arial"/>
          <w:b/>
          <w:color w:val="000000"/>
          <w:sz w:val="24"/>
          <w:szCs w:val="24"/>
        </w:rPr>
        <w:br/>
        <w:t>Thanks be to God.</w:t>
      </w:r>
      <w:r w:rsidRPr="007A753A">
        <w:rPr>
          <w:rFonts w:ascii="Arial" w:hAnsi="Arial" w:cs="Arial"/>
          <w:b/>
          <w:color w:val="000000"/>
          <w:sz w:val="24"/>
          <w:szCs w:val="24"/>
        </w:rPr>
        <w:br/>
      </w:r>
    </w:p>
    <w:p w:rsidR="000A7434" w:rsidRPr="007A753A" w:rsidRDefault="000A7434" w:rsidP="000A7434">
      <w:pPr>
        <w:spacing w:after="0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lastRenderedPageBreak/>
        <w:t xml:space="preserve">The following </w:t>
      </w:r>
      <w:r w:rsidRPr="007A753A">
        <w:rPr>
          <w:rFonts w:ascii="Arial" w:hAnsi="Arial" w:cs="Arial"/>
          <w:b/>
          <w:i/>
          <w:sz w:val="24"/>
          <w:szCs w:val="24"/>
        </w:rPr>
        <w:t>Canticle</w:t>
      </w:r>
      <w:r w:rsidRPr="007A753A">
        <w:rPr>
          <w:rFonts w:ascii="Arial" w:hAnsi="Arial" w:cs="Arial"/>
          <w:i/>
          <w:sz w:val="24"/>
          <w:szCs w:val="24"/>
        </w:rPr>
        <w:t xml:space="preserve"> is said.</w:t>
      </w:r>
      <w:r w:rsidRPr="007A753A">
        <w:rPr>
          <w:rFonts w:ascii="Arial" w:hAnsi="Arial" w:cs="Arial"/>
          <w:i/>
          <w:sz w:val="24"/>
          <w:szCs w:val="24"/>
        </w:rPr>
        <w:tab/>
      </w:r>
      <w:r w:rsidRPr="007A753A">
        <w:rPr>
          <w:rFonts w:ascii="Arial" w:hAnsi="Arial" w:cs="Arial"/>
          <w:i/>
          <w:sz w:val="24"/>
          <w:szCs w:val="24"/>
        </w:rPr>
        <w:tab/>
      </w:r>
      <w:r w:rsidRPr="007A753A">
        <w:rPr>
          <w:rFonts w:ascii="Arial" w:hAnsi="Arial" w:cs="Arial"/>
          <w:i/>
          <w:sz w:val="24"/>
          <w:szCs w:val="24"/>
        </w:rPr>
        <w:tab/>
      </w:r>
    </w:p>
    <w:p w:rsidR="000A7434" w:rsidRPr="007A753A" w:rsidRDefault="000A7434" w:rsidP="000A743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A753A">
        <w:rPr>
          <w:rFonts w:ascii="Arial" w:eastAsia="Times New Roman" w:hAnsi="Arial" w:cs="Arial"/>
          <w:b/>
          <w:sz w:val="24"/>
          <w:szCs w:val="24"/>
        </w:rPr>
        <w:t>God of the ordinary,</w:t>
      </w:r>
    </w:p>
    <w:p w:rsidR="000A7434" w:rsidRPr="007A753A" w:rsidRDefault="000A7434" w:rsidP="000A743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A753A">
        <w:rPr>
          <w:rFonts w:ascii="Arial" w:eastAsia="Times New Roman" w:hAnsi="Arial" w:cs="Arial"/>
          <w:b/>
          <w:sz w:val="24"/>
          <w:szCs w:val="24"/>
        </w:rPr>
        <w:t>we praise you.</w:t>
      </w:r>
    </w:p>
    <w:p w:rsidR="000A7434" w:rsidRPr="007A753A" w:rsidRDefault="000A7434" w:rsidP="000A743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0A7434" w:rsidRPr="007A753A" w:rsidRDefault="000A7434" w:rsidP="000A743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A753A">
        <w:rPr>
          <w:rFonts w:ascii="Arial" w:eastAsia="Times New Roman" w:hAnsi="Arial" w:cs="Arial"/>
          <w:b/>
          <w:sz w:val="24"/>
          <w:szCs w:val="24"/>
        </w:rPr>
        <w:t>You take the drabness of our thoughts</w:t>
      </w:r>
    </w:p>
    <w:p w:rsidR="000A7434" w:rsidRPr="007A753A" w:rsidRDefault="000A7434" w:rsidP="000A743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A753A">
        <w:rPr>
          <w:rFonts w:ascii="Arial" w:eastAsia="Times New Roman" w:hAnsi="Arial" w:cs="Arial"/>
          <w:b/>
          <w:sz w:val="24"/>
          <w:szCs w:val="24"/>
        </w:rPr>
        <w:t>and brighten them into vivid imagination.</w:t>
      </w:r>
    </w:p>
    <w:p w:rsidR="000A7434" w:rsidRPr="007A753A" w:rsidRDefault="000A7434" w:rsidP="000A743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0A7434" w:rsidRPr="007A753A" w:rsidRDefault="000A7434" w:rsidP="000A743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A753A">
        <w:rPr>
          <w:rFonts w:ascii="Arial" w:eastAsia="Times New Roman" w:hAnsi="Arial" w:cs="Arial"/>
          <w:b/>
          <w:sz w:val="24"/>
          <w:szCs w:val="24"/>
        </w:rPr>
        <w:t>You take our everyday lives,</w:t>
      </w:r>
    </w:p>
    <w:p w:rsidR="000A7434" w:rsidRPr="007A753A" w:rsidRDefault="000A7434" w:rsidP="000A743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A753A">
        <w:rPr>
          <w:rFonts w:ascii="Arial" w:eastAsia="Times New Roman" w:hAnsi="Arial" w:cs="Arial"/>
          <w:b/>
          <w:sz w:val="24"/>
          <w:szCs w:val="24"/>
        </w:rPr>
        <w:t>and transform them into holy, precious moments.</w:t>
      </w:r>
    </w:p>
    <w:p w:rsidR="000A7434" w:rsidRPr="007A753A" w:rsidRDefault="000A7434" w:rsidP="000A743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0A7434" w:rsidRPr="007A753A" w:rsidRDefault="000A7434" w:rsidP="000A743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A753A">
        <w:rPr>
          <w:rFonts w:ascii="Arial" w:eastAsia="Times New Roman" w:hAnsi="Arial" w:cs="Arial"/>
          <w:b/>
          <w:sz w:val="24"/>
          <w:szCs w:val="24"/>
        </w:rPr>
        <w:t>You take our meagre offerings</w:t>
      </w:r>
    </w:p>
    <w:p w:rsidR="000A7434" w:rsidRPr="007A753A" w:rsidRDefault="000A7434" w:rsidP="000A743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A753A">
        <w:rPr>
          <w:rFonts w:ascii="Arial" w:eastAsia="Times New Roman" w:hAnsi="Arial" w:cs="Arial"/>
          <w:b/>
          <w:sz w:val="24"/>
          <w:szCs w:val="24"/>
        </w:rPr>
        <w:t>and multiply them into an abundance of delight.</w:t>
      </w:r>
    </w:p>
    <w:p w:rsidR="000A7434" w:rsidRPr="007A753A" w:rsidRDefault="000A7434" w:rsidP="000A743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0A7434" w:rsidRPr="007A753A" w:rsidRDefault="000A7434" w:rsidP="000A743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A753A">
        <w:rPr>
          <w:rFonts w:ascii="Arial" w:eastAsia="Times New Roman" w:hAnsi="Arial" w:cs="Arial"/>
          <w:b/>
          <w:sz w:val="24"/>
          <w:szCs w:val="24"/>
        </w:rPr>
        <w:t>Extraordinary God,</w:t>
      </w:r>
    </w:p>
    <w:p w:rsidR="000A7434" w:rsidRPr="007A753A" w:rsidRDefault="000A7434" w:rsidP="000A743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A753A">
        <w:rPr>
          <w:rFonts w:ascii="Arial" w:eastAsia="Times New Roman" w:hAnsi="Arial" w:cs="Arial"/>
          <w:b/>
          <w:sz w:val="24"/>
          <w:szCs w:val="24"/>
        </w:rPr>
        <w:t>you light up our thoughts, our lives, our selves</w:t>
      </w:r>
    </w:p>
    <w:p w:rsidR="000A7434" w:rsidRPr="007A753A" w:rsidRDefault="000A7434" w:rsidP="000A743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A753A">
        <w:rPr>
          <w:rFonts w:ascii="Arial" w:eastAsia="Times New Roman" w:hAnsi="Arial" w:cs="Arial"/>
          <w:b/>
          <w:sz w:val="24"/>
          <w:szCs w:val="24"/>
        </w:rPr>
        <w:t>with the wonder of your call.</w:t>
      </w:r>
    </w:p>
    <w:p w:rsidR="000A7434" w:rsidRPr="007A753A" w:rsidRDefault="000A7434" w:rsidP="000A743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0A7434" w:rsidRPr="007A753A" w:rsidRDefault="000A7434" w:rsidP="000A743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A753A">
        <w:rPr>
          <w:rFonts w:ascii="Arial" w:eastAsia="Times New Roman" w:hAnsi="Arial" w:cs="Arial"/>
          <w:b/>
          <w:sz w:val="24"/>
          <w:szCs w:val="24"/>
        </w:rPr>
        <w:t>With everything we are and have</w:t>
      </w:r>
    </w:p>
    <w:p w:rsidR="000A7434" w:rsidRPr="007A753A" w:rsidRDefault="000A7434" w:rsidP="000A743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A753A">
        <w:rPr>
          <w:rFonts w:ascii="Arial" w:eastAsia="Times New Roman" w:hAnsi="Arial" w:cs="Arial"/>
          <w:b/>
          <w:sz w:val="24"/>
          <w:szCs w:val="24"/>
        </w:rPr>
        <w:t>we praise you – Amen.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b/>
          <w:sz w:val="28"/>
          <w:szCs w:val="28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A Reading from Scripture.</w:t>
      </w:r>
    </w:p>
    <w:p w:rsidR="000A7434" w:rsidRPr="007A753A" w:rsidRDefault="000A7434" w:rsidP="000A7434">
      <w:pPr>
        <w:spacing w:after="0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>At the end the reader may say: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color w:val="000000"/>
          <w:sz w:val="24"/>
          <w:szCs w:val="24"/>
        </w:rPr>
        <w:t>For the word of God in Jesus,</w:t>
      </w:r>
      <w:r w:rsidRPr="007A753A">
        <w:rPr>
          <w:rFonts w:ascii="Arial" w:hAnsi="Arial" w:cs="Arial"/>
          <w:color w:val="000000"/>
          <w:sz w:val="24"/>
          <w:szCs w:val="24"/>
        </w:rPr>
        <w:br/>
        <w:t>For God’s wisdom all around us;</w:t>
      </w:r>
      <w:r w:rsidRPr="007A753A">
        <w:rPr>
          <w:rFonts w:ascii="Arial" w:hAnsi="Arial" w:cs="Arial"/>
          <w:b/>
          <w:color w:val="000000"/>
          <w:sz w:val="24"/>
          <w:szCs w:val="24"/>
        </w:rPr>
        <w:br/>
        <w:t>For God’s word and wisdom in us,</w:t>
      </w:r>
      <w:r w:rsidRPr="007A753A">
        <w:rPr>
          <w:rFonts w:ascii="Arial" w:hAnsi="Arial" w:cs="Arial"/>
          <w:b/>
          <w:color w:val="000000"/>
          <w:sz w:val="24"/>
          <w:szCs w:val="24"/>
        </w:rPr>
        <w:br/>
        <w:t>Thanks be to God.</w:t>
      </w:r>
      <w:r w:rsidRPr="007A753A">
        <w:rPr>
          <w:rFonts w:ascii="Arial" w:hAnsi="Arial" w:cs="Arial"/>
          <w:b/>
          <w:color w:val="000000"/>
          <w:sz w:val="24"/>
          <w:szCs w:val="24"/>
        </w:rPr>
        <w:br/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HYMN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A Sermon or Meditation</w:t>
      </w:r>
    </w:p>
    <w:p w:rsidR="000A7434" w:rsidRPr="007A753A" w:rsidRDefault="000A7434" w:rsidP="000A7434">
      <w:pPr>
        <w:spacing w:after="0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>(this may include music and/or an activity)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i/>
          <w:sz w:val="24"/>
          <w:szCs w:val="24"/>
        </w:rPr>
      </w:pPr>
      <w:r w:rsidRPr="007A753A">
        <w:rPr>
          <w:rFonts w:ascii="Arial" w:hAnsi="Arial" w:cs="Arial"/>
          <w:b/>
          <w:i/>
          <w:sz w:val="24"/>
          <w:szCs w:val="24"/>
        </w:rPr>
        <w:t>The Choir may sing an Anthem.</w:t>
      </w:r>
    </w:p>
    <w:p w:rsidR="000A7434" w:rsidRPr="007A753A" w:rsidRDefault="000A7434" w:rsidP="000A7434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b/>
          <w:sz w:val="28"/>
          <w:szCs w:val="28"/>
        </w:rPr>
        <w:lastRenderedPageBreak/>
        <w:t>The Creed</w:t>
      </w:r>
      <w:r w:rsidRPr="007A753A">
        <w:rPr>
          <w:rFonts w:ascii="Arial" w:hAnsi="Arial" w:cs="Arial"/>
          <w:b/>
          <w:sz w:val="24"/>
          <w:szCs w:val="24"/>
        </w:rPr>
        <w:t xml:space="preserve"> </w:t>
      </w:r>
      <w:r w:rsidRPr="007A753A">
        <w:rPr>
          <w:rFonts w:ascii="Arial" w:hAnsi="Arial" w:cs="Arial"/>
          <w:i/>
          <w:sz w:val="24"/>
          <w:szCs w:val="24"/>
        </w:rPr>
        <w:t>(please stand)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16"/>
          <w:szCs w:val="16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We believe in God,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the maker and shaper of our pathways;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who sent Jesus to show us the narrow way,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who is the beginning and ending of our travelling.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12"/>
          <w:szCs w:val="12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We believe in Jesus Christ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the sharer of our flesh;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who entered and experienced the human journey,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who walks beside us on the road.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12"/>
          <w:szCs w:val="12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We believe in the Holy Spirit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the midwife and nurturer of our potential;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who drove Jesus into the desert,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who calls us now to cast off from the shore.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12"/>
          <w:szCs w:val="12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We believe in Father, Son, and Holy Spirit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the shaper, sharer and stirrer of our journeys;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we recommit ourselves to following their way.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HYMN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Collect for the Day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lastRenderedPageBreak/>
        <w:t>The Intercessions</w:t>
      </w:r>
    </w:p>
    <w:p w:rsidR="000A7434" w:rsidRPr="007A753A" w:rsidRDefault="000A7434" w:rsidP="000A7434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Concluding with</w:t>
      </w:r>
    </w:p>
    <w:p w:rsidR="000A7434" w:rsidRPr="007A753A" w:rsidRDefault="000A7434" w:rsidP="000A7434">
      <w:pPr>
        <w:tabs>
          <w:tab w:val="left" w:pos="1456"/>
        </w:tabs>
        <w:spacing w:after="0"/>
        <w:rPr>
          <w:rFonts w:ascii="Arial" w:hAnsi="Arial" w:cs="Arial"/>
          <w:sz w:val="12"/>
          <w:szCs w:val="12"/>
        </w:rPr>
      </w:pPr>
      <w:r w:rsidRPr="007A753A">
        <w:rPr>
          <w:rFonts w:ascii="Arial" w:hAnsi="Arial" w:cs="Arial"/>
          <w:sz w:val="12"/>
          <w:szCs w:val="12"/>
        </w:rPr>
        <w:tab/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The Lord’s Prayer</w:t>
      </w:r>
    </w:p>
    <w:p w:rsidR="000A7434" w:rsidRPr="007A753A" w:rsidRDefault="000A7434" w:rsidP="000A7434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Gathering our prayers and praises into one, as our saviour taught us, so we pray:</w:t>
      </w:r>
    </w:p>
    <w:p w:rsidR="000A7434" w:rsidRPr="007A753A" w:rsidRDefault="000A7434" w:rsidP="000A7434">
      <w:pPr>
        <w:spacing w:after="0"/>
        <w:rPr>
          <w:rFonts w:ascii="Arial" w:hAnsi="Arial" w:cs="Arial"/>
          <w:sz w:val="12"/>
          <w:szCs w:val="12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Our Father, who art in heaven, hallowed be thy name;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Thy kingdom come,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thy will be done on earth as it is in heaven.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Give us this day our daily bread.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 xml:space="preserve">And forgive us our trespasses, 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as we forgive those who trespass against us.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lead us not into temptation; but deliver us from evil.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for thine is the kingdom, the power, and the glory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for ever and ever.  Amen.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HYMN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 xml:space="preserve">The Dismissal </w:t>
      </w:r>
    </w:p>
    <w:p w:rsidR="000A7434" w:rsidRPr="007A753A" w:rsidRDefault="000A7434" w:rsidP="000A7434">
      <w:pPr>
        <w:shd w:val="clear" w:color="auto" w:fill="FFFFFF"/>
        <w:tabs>
          <w:tab w:val="center" w:pos="4819"/>
          <w:tab w:val="left" w:pos="6198"/>
        </w:tabs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Send us out –</w:t>
      </w:r>
    </w:p>
    <w:p w:rsidR="000A7434" w:rsidRPr="007A753A" w:rsidRDefault="000A7434" w:rsidP="000A7434">
      <w:pPr>
        <w:shd w:val="clear" w:color="auto" w:fill="FFFFFF"/>
        <w:tabs>
          <w:tab w:val="center" w:pos="4819"/>
          <w:tab w:val="left" w:pos="6198"/>
        </w:tabs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Send us out to seek wisdom</w:t>
      </w:r>
    </w:p>
    <w:p w:rsidR="000A7434" w:rsidRPr="007A753A" w:rsidRDefault="000A7434" w:rsidP="000A7434">
      <w:pPr>
        <w:shd w:val="clear" w:color="auto" w:fill="FFFFFF"/>
        <w:tabs>
          <w:tab w:val="center" w:pos="4819"/>
          <w:tab w:val="left" w:pos="6198"/>
        </w:tabs>
        <w:spacing w:after="0"/>
        <w:rPr>
          <w:rFonts w:ascii="Arial" w:eastAsia="Times New Roman" w:hAnsi="Arial" w:cs="Arial"/>
          <w:b/>
          <w:sz w:val="24"/>
          <w:szCs w:val="24"/>
        </w:rPr>
      </w:pPr>
      <w:r w:rsidRPr="007A753A">
        <w:rPr>
          <w:rFonts w:ascii="Arial" w:eastAsia="Times New Roman" w:hAnsi="Arial" w:cs="Arial"/>
          <w:b/>
          <w:sz w:val="24"/>
          <w:szCs w:val="24"/>
        </w:rPr>
        <w:t>Send us out in peace.</w:t>
      </w:r>
    </w:p>
    <w:p w:rsidR="00A455B7" w:rsidRPr="007A753A" w:rsidRDefault="00A455B7" w:rsidP="000A7434">
      <w:pPr>
        <w:shd w:val="clear" w:color="auto" w:fill="FFFFFF"/>
        <w:tabs>
          <w:tab w:val="center" w:pos="4819"/>
          <w:tab w:val="left" w:pos="6198"/>
        </w:tabs>
        <w:spacing w:after="0"/>
        <w:rPr>
          <w:rFonts w:ascii="Arial" w:eastAsia="Times New Roman" w:hAnsi="Arial" w:cs="Arial"/>
          <w:sz w:val="24"/>
          <w:szCs w:val="24"/>
        </w:rPr>
      </w:pPr>
    </w:p>
    <w:p w:rsidR="000A7434" w:rsidRPr="007A753A" w:rsidRDefault="000A7434" w:rsidP="000A7434">
      <w:pPr>
        <w:shd w:val="clear" w:color="auto" w:fill="FFFFFF"/>
        <w:tabs>
          <w:tab w:val="center" w:pos="4819"/>
          <w:tab w:val="left" w:pos="6198"/>
        </w:tabs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Send us out –</w:t>
      </w:r>
    </w:p>
    <w:p w:rsidR="000A7434" w:rsidRPr="007A753A" w:rsidRDefault="000A7434" w:rsidP="000A7434">
      <w:pPr>
        <w:shd w:val="clear" w:color="auto" w:fill="FFFFFF"/>
        <w:tabs>
          <w:tab w:val="center" w:pos="4819"/>
          <w:tab w:val="left" w:pos="6198"/>
        </w:tabs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Send us out to do justice.</w:t>
      </w:r>
    </w:p>
    <w:p w:rsidR="000A7434" w:rsidRPr="007A753A" w:rsidRDefault="000A7434" w:rsidP="000A7434">
      <w:pPr>
        <w:shd w:val="clear" w:color="auto" w:fill="FFFFFF"/>
        <w:tabs>
          <w:tab w:val="center" w:pos="4819"/>
          <w:tab w:val="left" w:pos="6198"/>
        </w:tabs>
        <w:spacing w:after="0"/>
        <w:rPr>
          <w:rFonts w:ascii="Arial" w:eastAsia="Times New Roman" w:hAnsi="Arial" w:cs="Arial"/>
          <w:b/>
          <w:sz w:val="24"/>
          <w:szCs w:val="24"/>
        </w:rPr>
      </w:pPr>
      <w:r w:rsidRPr="007A753A">
        <w:rPr>
          <w:rFonts w:ascii="Arial" w:eastAsia="Times New Roman" w:hAnsi="Arial" w:cs="Arial"/>
          <w:b/>
          <w:sz w:val="24"/>
          <w:szCs w:val="24"/>
        </w:rPr>
        <w:t>Send us out in hope.</w:t>
      </w:r>
    </w:p>
    <w:p w:rsidR="000A7434" w:rsidRPr="007A753A" w:rsidRDefault="000A7434" w:rsidP="000A7434">
      <w:pPr>
        <w:shd w:val="clear" w:color="auto" w:fill="FFFFFF"/>
        <w:tabs>
          <w:tab w:val="center" w:pos="4819"/>
          <w:tab w:val="left" w:pos="6198"/>
        </w:tabs>
        <w:spacing w:after="0"/>
        <w:rPr>
          <w:rFonts w:ascii="Arial" w:eastAsia="Times New Roman" w:hAnsi="Arial" w:cs="Arial"/>
          <w:sz w:val="24"/>
          <w:szCs w:val="24"/>
        </w:rPr>
      </w:pPr>
    </w:p>
    <w:p w:rsidR="000A7434" w:rsidRPr="007A753A" w:rsidRDefault="000A7434" w:rsidP="000A7434">
      <w:pPr>
        <w:shd w:val="clear" w:color="auto" w:fill="FFFFFF"/>
        <w:tabs>
          <w:tab w:val="center" w:pos="4819"/>
          <w:tab w:val="left" w:pos="6198"/>
        </w:tabs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Send us out –</w:t>
      </w:r>
    </w:p>
    <w:p w:rsidR="000A7434" w:rsidRPr="007A753A" w:rsidRDefault="000A7434" w:rsidP="000A7434">
      <w:pPr>
        <w:shd w:val="clear" w:color="auto" w:fill="FFFFFF"/>
        <w:tabs>
          <w:tab w:val="center" w:pos="4819"/>
          <w:tab w:val="left" w:pos="6198"/>
        </w:tabs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Send us out to be loving.</w:t>
      </w:r>
    </w:p>
    <w:p w:rsidR="000A7434" w:rsidRPr="007A753A" w:rsidRDefault="000A7434" w:rsidP="000A7434">
      <w:pPr>
        <w:shd w:val="clear" w:color="auto" w:fill="FFFFFF"/>
        <w:tabs>
          <w:tab w:val="center" w:pos="4819"/>
          <w:tab w:val="left" w:pos="6198"/>
        </w:tabs>
        <w:spacing w:after="0"/>
        <w:rPr>
          <w:rFonts w:ascii="Arial" w:eastAsia="Times New Roman" w:hAnsi="Arial" w:cs="Arial"/>
          <w:b/>
          <w:sz w:val="24"/>
          <w:szCs w:val="24"/>
        </w:rPr>
      </w:pPr>
      <w:r w:rsidRPr="007A753A">
        <w:rPr>
          <w:rFonts w:ascii="Arial" w:eastAsia="Times New Roman" w:hAnsi="Arial" w:cs="Arial"/>
          <w:b/>
          <w:sz w:val="24"/>
          <w:szCs w:val="24"/>
        </w:rPr>
        <w:t>Send us out in joy.</w:t>
      </w:r>
    </w:p>
    <w:p w:rsidR="000A7434" w:rsidRPr="007A753A" w:rsidRDefault="000A7434" w:rsidP="000A7434">
      <w:pPr>
        <w:shd w:val="clear" w:color="auto" w:fill="FFFFFF"/>
        <w:tabs>
          <w:tab w:val="center" w:pos="4819"/>
          <w:tab w:val="left" w:pos="6198"/>
        </w:tabs>
        <w:spacing w:after="0"/>
        <w:rPr>
          <w:rFonts w:ascii="Arial" w:eastAsia="Times New Roman" w:hAnsi="Arial" w:cs="Arial"/>
          <w:sz w:val="24"/>
          <w:szCs w:val="24"/>
        </w:rPr>
      </w:pPr>
    </w:p>
    <w:p w:rsidR="000A7434" w:rsidRPr="007A753A" w:rsidRDefault="000A7434" w:rsidP="000A7434">
      <w:pPr>
        <w:shd w:val="clear" w:color="auto" w:fill="FFFFFF"/>
        <w:tabs>
          <w:tab w:val="center" w:pos="4819"/>
          <w:tab w:val="left" w:pos="6198"/>
        </w:tabs>
        <w:spacing w:after="0"/>
        <w:rPr>
          <w:rFonts w:ascii="Arial" w:eastAsia="Times New Roman" w:hAnsi="Arial" w:cs="Arial"/>
          <w:sz w:val="24"/>
          <w:szCs w:val="24"/>
        </w:rPr>
      </w:pPr>
    </w:p>
    <w:p w:rsidR="000A7434" w:rsidRPr="007A753A" w:rsidRDefault="000A7434" w:rsidP="000A7434">
      <w:pPr>
        <w:shd w:val="clear" w:color="auto" w:fill="FFFFFF"/>
        <w:tabs>
          <w:tab w:val="center" w:pos="4819"/>
          <w:tab w:val="left" w:pos="6198"/>
        </w:tabs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Go now with God’s blessing</w:t>
      </w:r>
    </w:p>
    <w:p w:rsidR="000A7434" w:rsidRPr="007A753A" w:rsidRDefault="000A7434" w:rsidP="000A7434">
      <w:pPr>
        <w:shd w:val="clear" w:color="auto" w:fill="FFFFFF"/>
        <w:tabs>
          <w:tab w:val="center" w:pos="4819"/>
          <w:tab w:val="left" w:pos="6198"/>
        </w:tabs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Go in justice and love,</w:t>
      </w:r>
    </w:p>
    <w:p w:rsidR="000A7434" w:rsidRPr="007A753A" w:rsidRDefault="000A7434" w:rsidP="000A7434">
      <w:pPr>
        <w:shd w:val="clear" w:color="auto" w:fill="FFFFFF"/>
        <w:tabs>
          <w:tab w:val="center" w:pos="4819"/>
          <w:tab w:val="left" w:pos="6198"/>
        </w:tabs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 xml:space="preserve">Go and love your </w:t>
      </w:r>
      <w:r w:rsidR="007A753A" w:rsidRPr="007A753A">
        <w:rPr>
          <w:rFonts w:ascii="Arial" w:eastAsia="Times New Roman" w:hAnsi="Arial" w:cs="Arial"/>
          <w:sz w:val="24"/>
          <w:szCs w:val="24"/>
        </w:rPr>
        <w:t>neighbour</w:t>
      </w:r>
      <w:r w:rsidRPr="007A753A">
        <w:rPr>
          <w:rFonts w:ascii="Arial" w:eastAsia="Times New Roman" w:hAnsi="Arial" w:cs="Arial"/>
          <w:sz w:val="24"/>
          <w:szCs w:val="24"/>
        </w:rPr>
        <w:t>,</w:t>
      </w:r>
    </w:p>
    <w:p w:rsidR="000A7434" w:rsidRPr="007A753A" w:rsidRDefault="000A7434" w:rsidP="000A7434">
      <w:pPr>
        <w:shd w:val="clear" w:color="auto" w:fill="FFFFFF"/>
        <w:tabs>
          <w:tab w:val="center" w:pos="4819"/>
          <w:tab w:val="left" w:pos="6198"/>
        </w:tabs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Go and respect the earth,</w:t>
      </w:r>
    </w:p>
    <w:p w:rsidR="000A7434" w:rsidRPr="007A753A" w:rsidRDefault="000A7434" w:rsidP="000A7434">
      <w:pPr>
        <w:shd w:val="clear" w:color="auto" w:fill="FFFFFF"/>
        <w:tabs>
          <w:tab w:val="center" w:pos="4819"/>
          <w:tab w:val="left" w:pos="6198"/>
        </w:tabs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Go and befriend strangers,</w:t>
      </w:r>
    </w:p>
    <w:p w:rsidR="000A7434" w:rsidRPr="007A753A" w:rsidRDefault="000A7434" w:rsidP="000A7434">
      <w:pPr>
        <w:shd w:val="clear" w:color="auto" w:fill="FFFFFF"/>
        <w:tabs>
          <w:tab w:val="center" w:pos="4819"/>
          <w:tab w:val="left" w:pos="6198"/>
        </w:tabs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Go and make peace.</w:t>
      </w:r>
    </w:p>
    <w:p w:rsidR="000A7434" w:rsidRPr="007A753A" w:rsidRDefault="000A7434" w:rsidP="000A7434">
      <w:pPr>
        <w:spacing w:after="0"/>
        <w:rPr>
          <w:rFonts w:ascii="Arial" w:hAnsi="Arial" w:cs="Arial"/>
          <w:sz w:val="24"/>
          <w:szCs w:val="24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Go in the name of Christ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Thanks be to God.</w:t>
      </w:r>
    </w:p>
    <w:p w:rsidR="006A34F8" w:rsidRPr="007A753A" w:rsidRDefault="006A34F8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6A34F8" w:rsidRPr="007A753A" w:rsidRDefault="006A34F8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6A34F8" w:rsidRPr="007A753A" w:rsidRDefault="006A34F8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200C41" w:rsidRPr="007A753A" w:rsidRDefault="00200C41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200C41" w:rsidRPr="007A753A" w:rsidRDefault="00200C41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200C41" w:rsidRPr="007A753A" w:rsidRDefault="00344020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26F4822A" wp14:editId="0D324939">
            <wp:simplePos x="0" y="0"/>
            <wp:positionH relativeFrom="column">
              <wp:posOffset>819785</wp:posOffset>
            </wp:positionH>
            <wp:positionV relativeFrom="paragraph">
              <wp:posOffset>88900</wp:posOffset>
            </wp:positionV>
            <wp:extent cx="2567940" cy="252666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thumbria 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C41" w:rsidRPr="007A753A" w:rsidRDefault="00200C41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200C41" w:rsidRPr="007A753A" w:rsidRDefault="00200C41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200C41" w:rsidRPr="007A753A" w:rsidRDefault="00200C41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200C41" w:rsidRPr="007A753A" w:rsidRDefault="00200C41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200C41" w:rsidRPr="007A753A" w:rsidRDefault="00200C41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200C41" w:rsidRPr="007A753A" w:rsidRDefault="00200C41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200C41" w:rsidRPr="007A753A" w:rsidRDefault="00200C41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200C41" w:rsidRPr="007A753A" w:rsidRDefault="00200C41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200C41" w:rsidRPr="007A753A" w:rsidRDefault="00200C41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200C41" w:rsidRPr="007A753A" w:rsidRDefault="00200C41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200C41" w:rsidRPr="007A753A" w:rsidRDefault="00200C41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200C41" w:rsidRPr="007A753A" w:rsidRDefault="00200C41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200C41" w:rsidRPr="007A753A" w:rsidRDefault="00200C41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200C41" w:rsidRPr="007A753A" w:rsidRDefault="00200C41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200C41" w:rsidRPr="007A753A" w:rsidRDefault="00200C41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1C0F5F" w:rsidRPr="007A753A" w:rsidRDefault="001C0F5F" w:rsidP="001C0F5F">
      <w:pPr>
        <w:spacing w:after="0"/>
        <w:jc w:val="center"/>
        <w:rPr>
          <w:rFonts w:ascii="Arial" w:hAnsi="Arial" w:cs="Arial"/>
          <w:b/>
          <w:i/>
        </w:rPr>
      </w:pPr>
      <w:r w:rsidRPr="007A753A">
        <w:rPr>
          <w:rFonts w:ascii="Apple Chancery" w:hAnsi="Apple Chancery"/>
          <w:b/>
          <w:noProof/>
          <w:sz w:val="56"/>
          <w:szCs w:val="56"/>
        </w:rPr>
        <w:lastRenderedPageBreak/>
        <w:drawing>
          <wp:anchor distT="0" distB="0" distL="114300" distR="114300" simplePos="0" relativeHeight="251681792" behindDoc="0" locked="0" layoutInCell="1" allowOverlap="1" wp14:anchorId="31CA9208" wp14:editId="435104FD">
            <wp:simplePos x="0" y="0"/>
            <wp:positionH relativeFrom="column">
              <wp:posOffset>259715</wp:posOffset>
            </wp:positionH>
            <wp:positionV relativeFrom="paragraph">
              <wp:posOffset>309245</wp:posOffset>
            </wp:positionV>
            <wp:extent cx="3992880" cy="5604510"/>
            <wp:effectExtent l="0" t="0" r="762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thumbria 5.png"/>
                    <pic:cNvPicPr/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560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3C0" w:rsidRPr="007A753A" w:rsidRDefault="00DC13C0" w:rsidP="001C0F5F">
      <w:pPr>
        <w:spacing w:after="0"/>
        <w:rPr>
          <w:rFonts w:ascii="Arial" w:hAnsi="Arial" w:cs="Arial"/>
          <w:b/>
          <w:i/>
          <w:sz w:val="20"/>
          <w:szCs w:val="20"/>
        </w:rPr>
      </w:pPr>
    </w:p>
    <w:p w:rsidR="0095489E" w:rsidRPr="007A753A" w:rsidRDefault="0095489E" w:rsidP="0095489E">
      <w:pPr>
        <w:spacing w:after="0"/>
        <w:jc w:val="center"/>
        <w:rPr>
          <w:rFonts w:ascii="Apple Chancery" w:hAnsi="Apple Chancery"/>
          <w:b/>
          <w:sz w:val="56"/>
          <w:szCs w:val="56"/>
        </w:rPr>
      </w:pPr>
      <w:r w:rsidRPr="007A753A">
        <w:rPr>
          <w:rFonts w:ascii="Apple Chancery" w:hAnsi="Apple Chancery"/>
          <w:b/>
          <w:sz w:val="56"/>
          <w:szCs w:val="56"/>
        </w:rPr>
        <w:lastRenderedPageBreak/>
        <w:t>St Peter’s Church</w:t>
      </w:r>
    </w:p>
    <w:p w:rsidR="0095489E" w:rsidRPr="007A753A" w:rsidRDefault="0095489E" w:rsidP="0095489E">
      <w:pPr>
        <w:spacing w:after="0" w:line="240" w:lineRule="auto"/>
        <w:jc w:val="center"/>
        <w:rPr>
          <w:rFonts w:ascii="Apple Chancery" w:hAnsi="Apple Chancery"/>
          <w:b/>
          <w:sz w:val="72"/>
          <w:szCs w:val="72"/>
        </w:rPr>
      </w:pPr>
      <w:r w:rsidRPr="007A753A">
        <w:rPr>
          <w:rFonts w:ascii="Apple Chancery" w:hAnsi="Apple Chancery"/>
          <w:b/>
          <w:sz w:val="72"/>
          <w:szCs w:val="72"/>
        </w:rPr>
        <w:t>Holding on to the Silence.</w:t>
      </w:r>
    </w:p>
    <w:p w:rsidR="0095489E" w:rsidRPr="007A753A" w:rsidRDefault="0095489E" w:rsidP="0095489E">
      <w:pPr>
        <w:spacing w:after="0" w:line="240" w:lineRule="auto"/>
        <w:jc w:val="center"/>
        <w:rPr>
          <w:rFonts w:ascii="Apple Chancery" w:hAnsi="Apple Chancery"/>
          <w:b/>
          <w:sz w:val="96"/>
          <w:szCs w:val="96"/>
        </w:rPr>
      </w:pPr>
      <w:r w:rsidRPr="007A753A">
        <w:rPr>
          <w:rFonts w:ascii="Apple Chancery" w:hAnsi="Apple Chancery"/>
          <w:b/>
          <w:noProof/>
          <w:sz w:val="96"/>
          <w:szCs w:val="96"/>
        </w:rPr>
        <w:drawing>
          <wp:anchor distT="0" distB="0" distL="114300" distR="114300" simplePos="0" relativeHeight="251675648" behindDoc="1" locked="0" layoutInCell="1" allowOverlap="1" wp14:anchorId="16392DB6" wp14:editId="2A9B63C1">
            <wp:simplePos x="0" y="0"/>
            <wp:positionH relativeFrom="column">
              <wp:posOffset>892810</wp:posOffset>
            </wp:positionH>
            <wp:positionV relativeFrom="paragraph">
              <wp:posOffset>120015</wp:posOffset>
            </wp:positionV>
            <wp:extent cx="2447925" cy="2447925"/>
            <wp:effectExtent l="0" t="0" r="9525" b="9525"/>
            <wp:wrapThrough wrapText="bothSides">
              <wp:wrapPolygon edited="0">
                <wp:start x="8741" y="0"/>
                <wp:lineTo x="7060" y="504"/>
                <wp:lineTo x="3362" y="2521"/>
                <wp:lineTo x="2689" y="3698"/>
                <wp:lineTo x="1177" y="5547"/>
                <wp:lineTo x="168" y="8237"/>
                <wp:lineTo x="0" y="9077"/>
                <wp:lineTo x="0" y="11262"/>
                <wp:lineTo x="168" y="13616"/>
                <wp:lineTo x="1345" y="16305"/>
                <wp:lineTo x="3530" y="18995"/>
                <wp:lineTo x="3698" y="19499"/>
                <wp:lineTo x="8573" y="21516"/>
                <wp:lineTo x="9749" y="21516"/>
                <wp:lineTo x="11767" y="21516"/>
                <wp:lineTo x="12943" y="21516"/>
                <wp:lineTo x="17818" y="19499"/>
                <wp:lineTo x="17986" y="18995"/>
                <wp:lineTo x="20171" y="16305"/>
                <wp:lineTo x="21348" y="13616"/>
                <wp:lineTo x="21516" y="11262"/>
                <wp:lineTo x="21516" y="9749"/>
                <wp:lineTo x="21348" y="8237"/>
                <wp:lineTo x="20339" y="5547"/>
                <wp:lineTo x="18322" y="2521"/>
                <wp:lineTo x="14288" y="504"/>
                <wp:lineTo x="12775" y="0"/>
                <wp:lineTo x="8741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ian-faith-word-blocks.jpg"/>
                    <pic:cNvPicPr/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447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89E" w:rsidRPr="007A753A" w:rsidRDefault="0095489E" w:rsidP="0095489E">
      <w:pPr>
        <w:spacing w:after="0" w:line="240" w:lineRule="auto"/>
        <w:jc w:val="center"/>
        <w:rPr>
          <w:rFonts w:ascii="Apple Chancery" w:hAnsi="Apple Chancery"/>
          <w:b/>
          <w:sz w:val="96"/>
          <w:szCs w:val="96"/>
        </w:rPr>
      </w:pPr>
    </w:p>
    <w:p w:rsidR="0095489E" w:rsidRPr="007A753A" w:rsidRDefault="0095489E" w:rsidP="0095489E">
      <w:pPr>
        <w:spacing w:after="0" w:line="240" w:lineRule="auto"/>
        <w:jc w:val="center"/>
        <w:rPr>
          <w:rFonts w:ascii="Apple Chancery" w:hAnsi="Apple Chancery"/>
          <w:sz w:val="16"/>
          <w:szCs w:val="16"/>
        </w:rPr>
      </w:pPr>
    </w:p>
    <w:p w:rsidR="0095489E" w:rsidRPr="007A753A" w:rsidRDefault="0095489E" w:rsidP="0095489E">
      <w:pPr>
        <w:spacing w:after="0" w:line="240" w:lineRule="auto"/>
        <w:jc w:val="center"/>
        <w:rPr>
          <w:rFonts w:ascii="Apple Chancery" w:hAnsi="Apple Chancery"/>
          <w:b/>
          <w:sz w:val="12"/>
          <w:szCs w:val="12"/>
        </w:rPr>
      </w:pPr>
    </w:p>
    <w:p w:rsidR="0095489E" w:rsidRPr="007A753A" w:rsidRDefault="0095489E" w:rsidP="0095489E">
      <w:pPr>
        <w:spacing w:after="0" w:line="240" w:lineRule="auto"/>
        <w:jc w:val="center"/>
        <w:rPr>
          <w:rFonts w:ascii="Apple Chancery" w:hAnsi="Apple Chancery"/>
          <w:b/>
          <w:sz w:val="12"/>
          <w:szCs w:val="12"/>
        </w:rPr>
      </w:pPr>
    </w:p>
    <w:p w:rsidR="0095489E" w:rsidRPr="007A753A" w:rsidRDefault="0095489E" w:rsidP="0095489E">
      <w:pPr>
        <w:spacing w:after="0" w:line="240" w:lineRule="auto"/>
        <w:jc w:val="center"/>
        <w:rPr>
          <w:rFonts w:ascii="Apple Chancery" w:hAnsi="Apple Chancery"/>
          <w:b/>
          <w:sz w:val="12"/>
          <w:szCs w:val="12"/>
        </w:rPr>
      </w:pPr>
    </w:p>
    <w:p w:rsidR="0095489E" w:rsidRPr="007A753A" w:rsidRDefault="0095489E" w:rsidP="0095489E">
      <w:pPr>
        <w:spacing w:after="0" w:line="240" w:lineRule="auto"/>
        <w:jc w:val="center"/>
        <w:rPr>
          <w:rFonts w:ascii="Apple Chancery" w:hAnsi="Apple Chancery"/>
          <w:b/>
          <w:sz w:val="12"/>
          <w:szCs w:val="12"/>
        </w:rPr>
      </w:pPr>
    </w:p>
    <w:p w:rsidR="0095489E" w:rsidRPr="007A753A" w:rsidRDefault="0095489E" w:rsidP="0095489E">
      <w:pPr>
        <w:spacing w:after="0" w:line="240" w:lineRule="auto"/>
        <w:jc w:val="center"/>
        <w:rPr>
          <w:rFonts w:ascii="Apple Chancery" w:hAnsi="Apple Chancery"/>
          <w:b/>
          <w:sz w:val="8"/>
          <w:szCs w:val="8"/>
        </w:rPr>
      </w:pPr>
    </w:p>
    <w:p w:rsidR="0095489E" w:rsidRPr="007A753A" w:rsidRDefault="0095489E" w:rsidP="0095489E">
      <w:pPr>
        <w:spacing w:after="0" w:line="240" w:lineRule="auto"/>
        <w:jc w:val="center"/>
        <w:rPr>
          <w:rFonts w:ascii="Apple Chancery" w:hAnsi="Apple Chancery"/>
          <w:b/>
          <w:sz w:val="8"/>
          <w:szCs w:val="8"/>
        </w:rPr>
      </w:pPr>
    </w:p>
    <w:p w:rsidR="0095489E" w:rsidRPr="007A753A" w:rsidRDefault="0095489E" w:rsidP="0095489E">
      <w:pPr>
        <w:spacing w:after="0" w:line="240" w:lineRule="auto"/>
        <w:jc w:val="center"/>
        <w:rPr>
          <w:rFonts w:ascii="Apple Chancery" w:hAnsi="Apple Chancery"/>
          <w:b/>
          <w:sz w:val="48"/>
          <w:szCs w:val="48"/>
        </w:rPr>
      </w:pPr>
      <w:r w:rsidRPr="007A753A">
        <w:rPr>
          <w:rFonts w:ascii="Apple Chancery" w:hAnsi="Apple Chancery"/>
          <w:b/>
          <w:sz w:val="48"/>
          <w:szCs w:val="48"/>
        </w:rPr>
        <w:t>A Simple</w:t>
      </w:r>
    </w:p>
    <w:p w:rsidR="0095489E" w:rsidRPr="007A753A" w:rsidRDefault="0095489E" w:rsidP="0095489E">
      <w:pPr>
        <w:spacing w:after="0" w:line="240" w:lineRule="auto"/>
        <w:jc w:val="center"/>
        <w:rPr>
          <w:rFonts w:ascii="Apple Chancery" w:hAnsi="Apple Chancery"/>
          <w:b/>
          <w:sz w:val="48"/>
          <w:szCs w:val="48"/>
        </w:rPr>
      </w:pPr>
      <w:r w:rsidRPr="007A753A">
        <w:rPr>
          <w:rFonts w:ascii="Apple Chancery" w:hAnsi="Apple Chancery"/>
          <w:b/>
          <w:sz w:val="48"/>
          <w:szCs w:val="48"/>
        </w:rPr>
        <w:t>Liturgy of the hours</w:t>
      </w:r>
    </w:p>
    <w:p w:rsidR="0095489E" w:rsidRPr="007A753A" w:rsidRDefault="0095489E" w:rsidP="0095489E">
      <w:pPr>
        <w:spacing w:after="0" w:line="240" w:lineRule="auto"/>
        <w:jc w:val="center"/>
        <w:rPr>
          <w:rFonts w:ascii="Apple Chancery" w:hAnsi="Apple Chancery"/>
          <w:b/>
          <w:sz w:val="48"/>
          <w:szCs w:val="48"/>
        </w:rPr>
      </w:pPr>
      <w:r w:rsidRPr="007A753A">
        <w:rPr>
          <w:rFonts w:ascii="Apple Chancery" w:hAnsi="Apple Chancery"/>
          <w:b/>
          <w:sz w:val="48"/>
          <w:szCs w:val="48"/>
        </w:rPr>
        <w:t xml:space="preserve">for </w:t>
      </w:r>
      <w:r w:rsidR="005B6D6C">
        <w:rPr>
          <w:rFonts w:ascii="Apple Chancery" w:hAnsi="Apple Chancery"/>
          <w:b/>
          <w:sz w:val="48"/>
          <w:szCs w:val="48"/>
        </w:rPr>
        <w:t xml:space="preserve">every </w:t>
      </w:r>
      <w:r w:rsidRPr="007A753A">
        <w:rPr>
          <w:rFonts w:ascii="Apple Chancery" w:hAnsi="Apple Chancery"/>
          <w:b/>
          <w:sz w:val="48"/>
          <w:szCs w:val="48"/>
        </w:rPr>
        <w:t>day.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lastRenderedPageBreak/>
        <w:t xml:space="preserve">This simple form of Daily Office can be prayed in the morning, at midday, in the evening and at night or a combination, whichever is best for you. Use the prayers that are appropriate for each part of the day. 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>You can pray alone or with others.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>You will find morning prayer readings listed on St Peter’s weekly notice sheet or look on the Church of England website for the lectionary.</w:t>
      </w:r>
      <w:r w:rsidRPr="007A753A">
        <w:rPr>
          <w:rFonts w:ascii="Arial" w:hAnsi="Arial" w:cs="Arial"/>
          <w:sz w:val="24"/>
          <w:szCs w:val="24"/>
        </w:rPr>
        <w:t xml:space="preserve"> ( </w:t>
      </w:r>
      <w:hyperlink r:id="rId19" w:history="1">
        <w:r w:rsidRPr="007A753A">
          <w:rPr>
            <w:rStyle w:val="Hyperlink"/>
            <w:rFonts w:ascii="Arial" w:hAnsi="Arial" w:cs="Arial"/>
            <w:sz w:val="24"/>
            <w:szCs w:val="24"/>
          </w:rPr>
          <w:t>www.churchofengland.org</w:t>
        </w:r>
      </w:hyperlink>
      <w:r w:rsidRPr="007A753A">
        <w:rPr>
          <w:rFonts w:ascii="Arial" w:hAnsi="Arial" w:cs="Arial"/>
          <w:sz w:val="24"/>
          <w:szCs w:val="24"/>
        </w:rPr>
        <w:t xml:space="preserve"> )</w:t>
      </w: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>As you prepare to pray - find a place where you can be still, then give yourself time to relax.</w:t>
      </w: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>You may like to use the following to help you clear your mind of the busyness of the day.</w:t>
      </w: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264EA547" wp14:editId="3227572E">
            <wp:simplePos x="0" y="0"/>
            <wp:positionH relativeFrom="column">
              <wp:posOffset>-65405</wp:posOffset>
            </wp:positionH>
            <wp:positionV relativeFrom="paragraph">
              <wp:posOffset>180340</wp:posOffset>
            </wp:positionV>
            <wp:extent cx="1668780" cy="2510790"/>
            <wp:effectExtent l="0" t="0" r="7620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tic-cross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Be silent, Be still.</w:t>
      </w: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Alone, Empty</w:t>
      </w: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Before your God.</w:t>
      </w: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Say nothing, Ask nothing.</w:t>
      </w: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Be silent, Be still.</w:t>
      </w: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Let your God look upon you.</w:t>
      </w: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That is all.</w:t>
      </w: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God knows, Understands,</w:t>
      </w: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Loves you with an enormous love.</w:t>
      </w: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God only wants to look upon you</w:t>
      </w: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with love.</w:t>
      </w: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Quiet, Still, Be.</w:t>
      </w: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Let your God – love you.</w:t>
      </w: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i/>
          <w:sz w:val="26"/>
          <w:szCs w:val="26"/>
        </w:rPr>
      </w:pP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>A candle may be lit at the beginning or you may like to hold an object to help focus your prayers.</w:t>
      </w: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>If you are alone, hold in your prayers members of St Peter’s who will be using these same prayers in a different place.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7A753A">
        <w:rPr>
          <w:rFonts w:ascii="Arial" w:hAnsi="Arial" w:cs="Arial"/>
          <w:b/>
          <w:sz w:val="24"/>
          <w:szCs w:val="24"/>
          <w:u w:val="single"/>
        </w:rPr>
        <w:lastRenderedPageBreak/>
        <w:t>PREPARATION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O Lord, open our lips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our mouths shall proclaim your praise.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We come before your presence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You who are common to us all.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7A753A">
        <w:rPr>
          <w:rFonts w:ascii="Arial" w:hAnsi="Arial" w:cs="Arial"/>
          <w:b/>
          <w:i/>
          <w:sz w:val="24"/>
          <w:szCs w:val="24"/>
        </w:rPr>
        <w:t>Morning: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O God, Creator of Light;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at the rising of your sun this morning,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let the greatest of all light, your love,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rise like the sun within our hearts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set your blessing upon us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as we begin this day together,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united in prayer and thanksgiving.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Amen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7A753A">
        <w:rPr>
          <w:rFonts w:ascii="Arial" w:hAnsi="Arial" w:cs="Arial"/>
          <w:b/>
          <w:i/>
          <w:sz w:val="24"/>
          <w:szCs w:val="24"/>
        </w:rPr>
        <w:t>Noon: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God in the midst, come close to us,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help us to come close to you,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as, for a fraction of time,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 xml:space="preserve">we step back from the activities and 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demands of the day.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So should, as this day goes on, we forget you,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do not forget us, O God.  Amen.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7A753A">
        <w:rPr>
          <w:rFonts w:ascii="Arial" w:hAnsi="Arial" w:cs="Arial"/>
          <w:b/>
          <w:i/>
          <w:sz w:val="24"/>
          <w:szCs w:val="24"/>
        </w:rPr>
        <w:t>Evening: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Holy One, you have brought us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through this day to a time of reflection.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make us wise in our understanding,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open in our listening,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 xml:space="preserve">generous in our giving and 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vulnerable in our sharing.  Amen.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:rsidR="00DC13C0" w:rsidRPr="007A753A" w:rsidRDefault="00DC13C0" w:rsidP="0095489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:rsidR="00DC13C0" w:rsidRPr="007A753A" w:rsidRDefault="00DC13C0" w:rsidP="0095489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7A753A">
        <w:rPr>
          <w:rFonts w:ascii="Arial" w:hAnsi="Arial" w:cs="Arial"/>
          <w:b/>
          <w:i/>
          <w:sz w:val="24"/>
          <w:szCs w:val="24"/>
        </w:rPr>
        <w:lastRenderedPageBreak/>
        <w:t>Night: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It is night after a long day.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What has been done is done;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 xml:space="preserve">what has not been done 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has not been done; let it be.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Let us be still in the presence of God.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Let the quietness of God’s peace enfold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us and let us look expectantly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to a new day, new joys and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new possibilities.  Amen.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7A753A">
        <w:rPr>
          <w:rFonts w:ascii="Arial" w:hAnsi="Arial" w:cs="Arial"/>
          <w:b/>
          <w:sz w:val="24"/>
          <w:szCs w:val="24"/>
          <w:u w:val="single"/>
        </w:rPr>
        <w:t>CANTICLE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Holy Wisdom, delight of our God,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you open our ears, we hear your word.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You enter deep into the being of humanity,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foolish to the world, you unmask our follies.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 xml:space="preserve">You shelter us by day 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are a steady flame through the night.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You lead us through turbulent waters,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bring us safe to dry ground.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You open the mouths of those who are mute,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you loosen the tongues of infants in their cries.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 xml:space="preserve">A little child takes us by the hand 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leads us to wisdom and truth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Holy Wisdom, delight of our God,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you open our ears, we hear your word.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Glory to God, Source of all Being,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Eternal Word and Holy Spirit: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As it was in the beginning, is now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shall be forever.  Amen.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7A753A">
        <w:rPr>
          <w:rFonts w:ascii="Arial" w:hAnsi="Arial" w:cs="Arial"/>
          <w:b/>
          <w:sz w:val="24"/>
          <w:szCs w:val="24"/>
          <w:u w:val="single"/>
        </w:rPr>
        <w:lastRenderedPageBreak/>
        <w:t>INTRODUCTION TO THE READING(S)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12"/>
          <w:szCs w:val="12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Spirit of Wisdom,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take from us all fuss, the clattering of noise,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the temptation to dominate by the power of words,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the craving for certainty.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lead us through the narrow gate of not knowing,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that we may listen and obey,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come to a place of silence and stillness,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of true conversation and wisdom.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 xml:space="preserve">READING(S) </w:t>
      </w:r>
      <w:r w:rsidRPr="007A753A">
        <w:rPr>
          <w:rFonts w:ascii="Arial" w:hAnsi="Arial" w:cs="Arial"/>
          <w:i/>
          <w:sz w:val="24"/>
          <w:szCs w:val="24"/>
        </w:rPr>
        <w:t>(use the weekday readings printed on the notice sheet.)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 xml:space="preserve">SILENCE – </w:t>
      </w:r>
      <w:r w:rsidRPr="007A753A">
        <w:rPr>
          <w:rFonts w:ascii="Arial" w:hAnsi="Arial" w:cs="Arial"/>
          <w:sz w:val="24"/>
          <w:szCs w:val="24"/>
        </w:rPr>
        <w:t>Time to meditate on the readings.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i/>
          <w:sz w:val="24"/>
          <w:szCs w:val="24"/>
        </w:rPr>
        <w:t>Morning: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O God our Creator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your kindness has brought us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the gift of this new morning.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Help us to leave yesterday and not to covet tomorrow,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but to embrace and accept the uniqueness of today.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Amen.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7A753A">
        <w:rPr>
          <w:rFonts w:ascii="Arial" w:hAnsi="Arial" w:cs="Arial"/>
          <w:b/>
          <w:i/>
          <w:sz w:val="24"/>
          <w:szCs w:val="24"/>
        </w:rPr>
        <w:t>Noon: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Throughout this day,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enliven our minds,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inspire our conversation.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inform our decisions and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protect those we love.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should today bring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what we neither anticipate nor desire,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increase our faith and decrease our pride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until we know that when we face the unexpected,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we do not stand alone.  Amen.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7A753A">
        <w:rPr>
          <w:rFonts w:ascii="Arial" w:hAnsi="Arial" w:cs="Arial"/>
          <w:b/>
          <w:i/>
          <w:sz w:val="24"/>
          <w:szCs w:val="24"/>
        </w:rPr>
        <w:lastRenderedPageBreak/>
        <w:t>Evening: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For the roots of our community,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for what we share together,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for the path that lies before us now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our future in your hands,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we give you thanks and praise.  Amen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7A753A">
        <w:rPr>
          <w:rFonts w:ascii="Arial" w:hAnsi="Arial" w:cs="Arial"/>
          <w:b/>
          <w:i/>
          <w:sz w:val="24"/>
          <w:szCs w:val="24"/>
        </w:rPr>
        <w:t>Night: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May God bless us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in our sleep - with rest,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in our dreams - with vision,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in our waking - with a calm mind,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in our soul - with the friendship of the Holy Spirit,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this night and every night.  Amen.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7A753A">
        <w:rPr>
          <w:rFonts w:ascii="Arial" w:hAnsi="Arial" w:cs="Arial"/>
          <w:b/>
          <w:sz w:val="24"/>
          <w:szCs w:val="24"/>
          <w:u w:val="single"/>
        </w:rPr>
        <w:t>PRAYERS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As the community of St Peter’s, Chellaston,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 xml:space="preserve">apart and a part of the whole, 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in isolation and in communion,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 xml:space="preserve">near and far, together we pray . . . 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For the World . . 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For the Church . . 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For the Sick and Suffering . . 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For those who have died and for the bereaved . . 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For our own joys and concerns . . 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C13C0" w:rsidRPr="007A753A" w:rsidRDefault="00DC13C0" w:rsidP="0095489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DC13C0" w:rsidRPr="007A753A" w:rsidRDefault="00DC13C0" w:rsidP="0095489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DC13C0" w:rsidRPr="007A753A" w:rsidRDefault="00DC13C0" w:rsidP="0095489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DC13C0" w:rsidRPr="007A753A" w:rsidRDefault="00DC13C0" w:rsidP="0095489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COLLECT </w:t>
      </w:r>
      <w:r w:rsidRPr="007A753A">
        <w:rPr>
          <w:rFonts w:ascii="Arial" w:hAnsi="Arial" w:cs="Arial"/>
          <w:i/>
          <w:sz w:val="24"/>
          <w:szCs w:val="24"/>
        </w:rPr>
        <w:t xml:space="preserve"> 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7A753A">
        <w:rPr>
          <w:rFonts w:ascii="Arial" w:hAnsi="Arial" w:cs="Arial"/>
          <w:b/>
          <w:i/>
          <w:sz w:val="24"/>
          <w:szCs w:val="24"/>
        </w:rPr>
        <w:t>Morning: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Eternal God and Father,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you create us by your power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redeem us by your love: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guide and strengthen us by your Spirit,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that we may give ourselves in love and service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to one another and to you;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through Jesus Christ our Lord.  Amen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7A753A">
        <w:rPr>
          <w:rFonts w:ascii="Arial" w:hAnsi="Arial" w:cs="Arial"/>
          <w:b/>
          <w:i/>
          <w:sz w:val="24"/>
          <w:szCs w:val="24"/>
        </w:rPr>
        <w:t>Noon: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God of revelation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whose mercy embraces all peoples and nations: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tear down the walls which divide us,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break open the prisons which hold us captive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so free us to celebrate your beauty in all the earth;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through Jesus Christ, our brother and redeemer.  Amen.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7A753A">
        <w:rPr>
          <w:rFonts w:ascii="Arial" w:hAnsi="Arial" w:cs="Arial"/>
          <w:b/>
          <w:i/>
          <w:sz w:val="24"/>
          <w:szCs w:val="24"/>
        </w:rPr>
        <w:t>Evening: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Guide us, Lord, in all our doings,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with your most gracious favour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further us with your continual help;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 xml:space="preserve">that in all our works begun, continued 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ended in you,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we may glorify your holy name,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by your mercy attain everlasting life;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through Jesus Christ our Lord.  Amen.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7A753A">
        <w:rPr>
          <w:rFonts w:ascii="Arial" w:hAnsi="Arial" w:cs="Arial"/>
          <w:b/>
          <w:i/>
          <w:sz w:val="24"/>
          <w:szCs w:val="24"/>
        </w:rPr>
        <w:t>Night: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Be present, O merciful God,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protect us through the silent hours of this night,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so that we who are wearied by the changes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chances of this fleeting world,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may rest upon your eternal changelessness;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through Jesus Christ our Lord.  Amen.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7A753A">
        <w:rPr>
          <w:rFonts w:ascii="Arial" w:hAnsi="Arial" w:cs="Arial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485701" wp14:editId="343E8C4B">
                <wp:simplePos x="0" y="0"/>
                <wp:positionH relativeFrom="column">
                  <wp:posOffset>-65405</wp:posOffset>
                </wp:positionH>
                <wp:positionV relativeFrom="paragraph">
                  <wp:posOffset>210185</wp:posOffset>
                </wp:positionV>
                <wp:extent cx="2074545" cy="2815590"/>
                <wp:effectExtent l="0" t="0" r="20955" b="2286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4545" cy="281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020" w:rsidRPr="00BA6012" w:rsidRDefault="00344020" w:rsidP="0095489E">
                            <w:pPr>
                              <w:pStyle w:val="vlall"/>
                              <w:ind w:left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A60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Our Father in heaven,</w:t>
                            </w:r>
                            <w:r w:rsidRPr="00BA60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hallowed be your name,</w:t>
                            </w:r>
                            <w:r w:rsidRPr="00BA60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your kingdom come,</w:t>
                            </w:r>
                            <w:r w:rsidRPr="00BA60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your will be done,</w:t>
                            </w:r>
                            <w:r w:rsidRPr="00BA60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on earth as in heaven.</w:t>
                            </w:r>
                            <w:r w:rsidRPr="00BA60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Give us today our daily bread.</w:t>
                            </w:r>
                            <w:r w:rsidRPr="00BA60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Forgive us our sins</w:t>
                            </w:r>
                            <w:r w:rsidRPr="00BA60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as we forgive those who sin against us.</w:t>
                            </w:r>
                            <w:r w:rsidRPr="00BA60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Lead us not into temptation</w:t>
                            </w:r>
                            <w:r w:rsidRPr="00BA60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but deliver us from evil.</w:t>
                            </w:r>
                            <w:r w:rsidRPr="00BA60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For the kingdom, the power,</w:t>
                            </w:r>
                            <w:r w:rsidRPr="00BA60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and the glory are yours</w:t>
                            </w:r>
                            <w:r w:rsidRPr="00BA60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now and for ever.</w:t>
                            </w:r>
                            <w:r w:rsidRPr="00BA60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Amen.</w:t>
                            </w:r>
                          </w:p>
                          <w:p w:rsidR="00344020" w:rsidRDefault="00344020" w:rsidP="0095489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15pt;margin-top:16.55pt;width:163.35pt;height:221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" strokecolor="white [3212]">
                <v:textbox>
                  <w:txbxContent>
                    <w:p w:rsidR="00344020" w:rsidRPr="00BA6012" w:rsidRDefault="00344020" w:rsidP="0095489E">
                      <w:pPr>
                        <w:pStyle w:val="vlall"/>
                        <w:ind w:left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A6012">
                        <w:rPr>
                          <w:rFonts w:ascii="Arial" w:hAnsi="Arial" w:cs="Arial"/>
                          <w:sz w:val="22"/>
                          <w:szCs w:val="22"/>
                        </w:rPr>
                        <w:t>Our Father in heaven</w:t>
                      </w:r>
                      <w:proofErr w:type="gramStart"/>
                      <w:r w:rsidRPr="00BA6012">
                        <w:rPr>
                          <w:rFonts w:ascii="Arial" w:hAnsi="Arial" w:cs="Arial"/>
                          <w:sz w:val="22"/>
                          <w:szCs w:val="22"/>
                        </w:rPr>
                        <w:t>,</w:t>
                      </w:r>
                      <w:proofErr w:type="gramEnd"/>
                      <w:r w:rsidRPr="00BA6012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hallowed be your name,</w:t>
                      </w:r>
                      <w:r w:rsidRPr="00BA6012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your kingdom come,</w:t>
                      </w:r>
                      <w:r w:rsidRPr="00BA6012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your will be done,</w:t>
                      </w:r>
                      <w:r w:rsidRPr="00BA6012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on earth as in heaven.</w:t>
                      </w:r>
                      <w:r w:rsidRPr="00BA6012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Give us today our daily bread.</w:t>
                      </w:r>
                      <w:r w:rsidRPr="00BA6012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Forgive us our sins</w:t>
                      </w:r>
                      <w:r w:rsidRPr="00BA6012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as we forgive those who sin against us.</w:t>
                      </w:r>
                      <w:r w:rsidRPr="00BA6012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Lead us not into temptation</w:t>
                      </w:r>
                      <w:r w:rsidRPr="00BA6012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but deliver us from evil.</w:t>
                      </w:r>
                      <w:r w:rsidRPr="00BA6012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For the kingdom, the power</w:t>
                      </w:r>
                      <w:proofErr w:type="gramStart"/>
                      <w:r w:rsidRPr="00BA6012">
                        <w:rPr>
                          <w:rFonts w:ascii="Arial" w:hAnsi="Arial" w:cs="Arial"/>
                          <w:sz w:val="22"/>
                          <w:szCs w:val="22"/>
                        </w:rPr>
                        <w:t>,</w:t>
                      </w:r>
                      <w:proofErr w:type="gramEnd"/>
                      <w:r w:rsidRPr="00BA6012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and the glory are yours</w:t>
                      </w:r>
                      <w:r w:rsidRPr="00BA6012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now and for ever.</w:t>
                      </w:r>
                      <w:r w:rsidRPr="00BA6012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Amen.</w:t>
                      </w:r>
                    </w:p>
                    <w:p w:rsidR="00344020" w:rsidRDefault="00344020" w:rsidP="0095489E"/>
                  </w:txbxContent>
                </v:textbox>
                <w10:wrap type="square"/>
              </v:shape>
            </w:pict>
          </mc:Fallback>
        </mc:AlternateContent>
      </w:r>
      <w:r w:rsidRPr="007A753A">
        <w:rPr>
          <w:rFonts w:ascii="Arial" w:hAnsi="Arial" w:cs="Arial"/>
          <w:b/>
          <w:sz w:val="24"/>
          <w:szCs w:val="24"/>
          <w:u w:val="single"/>
        </w:rPr>
        <w:t xml:space="preserve">THE LORD’S PRAYER </w:t>
      </w:r>
    </w:p>
    <w:p w:rsidR="0095489E" w:rsidRPr="007A753A" w:rsidRDefault="0095489E" w:rsidP="0095489E">
      <w:pPr>
        <w:pStyle w:val="vlall"/>
        <w:ind w:left="0"/>
        <w:rPr>
          <w:rFonts w:ascii="Arial" w:hAnsi="Arial" w:cs="Arial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 xml:space="preserve">    or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7A753A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98E54C" wp14:editId="2AA17C76">
                <wp:simplePos x="0" y="0"/>
                <wp:positionH relativeFrom="column">
                  <wp:posOffset>127000</wp:posOffset>
                </wp:positionH>
                <wp:positionV relativeFrom="paragraph">
                  <wp:posOffset>261620</wp:posOffset>
                </wp:positionV>
                <wp:extent cx="2423795" cy="1403985"/>
                <wp:effectExtent l="0" t="0" r="14605" b="10795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020" w:rsidRPr="00BA6012" w:rsidRDefault="00344020" w:rsidP="0095489E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A6012">
                              <w:rPr>
                                <w:rFonts w:ascii="Arial" w:hAnsi="Arial" w:cs="Arial"/>
                                <w:b/>
                              </w:rPr>
                              <w:t>Our Father, who art in heaven,</w:t>
                            </w:r>
                            <w:r w:rsidRPr="00BA6012">
                              <w:rPr>
                                <w:rFonts w:ascii="Arial" w:hAnsi="Arial" w:cs="Arial"/>
                                <w:b/>
                              </w:rPr>
                              <w:br/>
                              <w:t>hallowed be thy name;</w:t>
                            </w:r>
                            <w:r w:rsidRPr="00BA6012">
                              <w:rPr>
                                <w:rFonts w:ascii="Arial" w:hAnsi="Arial" w:cs="Arial"/>
                                <w:b/>
                              </w:rPr>
                              <w:br/>
                              <w:t>thy kingdom come;</w:t>
                            </w:r>
                            <w:r w:rsidRPr="00BA6012">
                              <w:rPr>
                                <w:rFonts w:ascii="Arial" w:hAnsi="Arial" w:cs="Arial"/>
                                <w:b/>
                              </w:rPr>
                              <w:br/>
                              <w:t>thy will be done;</w:t>
                            </w:r>
                            <w:r w:rsidRPr="00BA6012">
                              <w:rPr>
                                <w:rFonts w:ascii="Arial" w:hAnsi="Arial" w:cs="Arial"/>
                                <w:b/>
                              </w:rPr>
                              <w:br/>
                              <w:t>on earth as it is in heaven.</w:t>
                            </w:r>
                            <w:r w:rsidRPr="00BA6012">
                              <w:rPr>
                                <w:rFonts w:ascii="Arial" w:hAnsi="Arial" w:cs="Arial"/>
                                <w:b/>
                              </w:rPr>
                              <w:br/>
                              <w:t>Give us this day our daily bread.</w:t>
                            </w:r>
                            <w:r w:rsidRPr="00BA6012">
                              <w:rPr>
                                <w:rFonts w:ascii="Arial" w:hAnsi="Arial" w:cs="Arial"/>
                                <w:b/>
                              </w:rPr>
                              <w:br/>
                              <w:t>And forgive us our trespasses,</w:t>
                            </w:r>
                            <w:r w:rsidRPr="00BA6012">
                              <w:rPr>
                                <w:rFonts w:ascii="Arial" w:hAnsi="Arial" w:cs="Arial"/>
                                <w:b/>
                              </w:rPr>
                              <w:br/>
                              <w:t>as we forgive those who trespass against us.</w:t>
                            </w:r>
                            <w:r w:rsidRPr="00BA6012">
                              <w:rPr>
                                <w:rFonts w:ascii="Arial" w:hAnsi="Arial" w:cs="Arial"/>
                                <w:b/>
                              </w:rPr>
                              <w:br/>
                              <w:t>And lead us not into temptation;</w:t>
                            </w:r>
                            <w:r w:rsidRPr="00BA6012">
                              <w:rPr>
                                <w:rFonts w:ascii="Arial" w:hAnsi="Arial" w:cs="Arial"/>
                                <w:b/>
                              </w:rPr>
                              <w:br/>
                              <w:t>but deliver us from evil.</w:t>
                            </w:r>
                            <w:r w:rsidRPr="00BA6012">
                              <w:rPr>
                                <w:rFonts w:ascii="Arial" w:hAnsi="Arial" w:cs="Arial"/>
                                <w:b/>
                              </w:rPr>
                              <w:br/>
                              <w:t>For thine is the kingdom,</w:t>
                            </w:r>
                            <w:r w:rsidRPr="00BA6012">
                              <w:rPr>
                                <w:rFonts w:ascii="Arial" w:hAnsi="Arial" w:cs="Arial"/>
                                <w:b/>
                              </w:rPr>
                              <w:br/>
                              <w:t>the power and the glory,</w:t>
                            </w:r>
                            <w:r w:rsidRPr="00BA6012">
                              <w:rPr>
                                <w:rFonts w:ascii="Arial" w:hAnsi="Arial" w:cs="Arial"/>
                                <w:b/>
                              </w:rPr>
                              <w:br/>
                              <w:t>for ever and ever.</w:t>
                            </w:r>
                            <w:r w:rsidRPr="00BA6012">
                              <w:rPr>
                                <w:rFonts w:ascii="Arial" w:hAnsi="Arial" w:cs="Arial"/>
                                <w:b/>
                              </w:rPr>
                              <w:br/>
                              <w:t>Amen.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0pt;margin-top:20.6pt;width:190.8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" strokecolor="white [3212]">
                <v:textbox style="mso-fit-shape-to-text:t">
                  <w:txbxContent>
                    <w:p w:rsidR="00344020" w:rsidRPr="00BA6012" w:rsidRDefault="00344020" w:rsidP="0095489E">
                      <w:pPr>
                        <w:spacing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BA6012">
                        <w:rPr>
                          <w:rFonts w:ascii="Arial" w:hAnsi="Arial" w:cs="Arial"/>
                          <w:b/>
                        </w:rPr>
                        <w:t>Our Father, who art in heaven</w:t>
                      </w:r>
                      <w:proofErr w:type="gramStart"/>
                      <w:r w:rsidRPr="00BA6012">
                        <w:rPr>
                          <w:rFonts w:ascii="Arial" w:hAnsi="Arial" w:cs="Arial"/>
                          <w:b/>
                        </w:rPr>
                        <w:t>,</w:t>
                      </w:r>
                      <w:proofErr w:type="gramEnd"/>
                      <w:r w:rsidRPr="00BA6012">
                        <w:rPr>
                          <w:rFonts w:ascii="Arial" w:hAnsi="Arial" w:cs="Arial"/>
                          <w:b/>
                        </w:rPr>
                        <w:br/>
                        <w:t>hallowed be thy name;</w:t>
                      </w:r>
                      <w:r w:rsidRPr="00BA6012">
                        <w:rPr>
                          <w:rFonts w:ascii="Arial" w:hAnsi="Arial" w:cs="Arial"/>
                          <w:b/>
                        </w:rPr>
                        <w:br/>
                        <w:t>thy kingdom come;</w:t>
                      </w:r>
                      <w:r w:rsidRPr="00BA6012">
                        <w:rPr>
                          <w:rFonts w:ascii="Arial" w:hAnsi="Arial" w:cs="Arial"/>
                          <w:b/>
                        </w:rPr>
                        <w:br/>
                        <w:t>thy will be done;</w:t>
                      </w:r>
                      <w:r w:rsidRPr="00BA6012">
                        <w:rPr>
                          <w:rFonts w:ascii="Arial" w:hAnsi="Arial" w:cs="Arial"/>
                          <w:b/>
                        </w:rPr>
                        <w:br/>
                        <w:t>on earth as it is in heaven.</w:t>
                      </w:r>
                      <w:r w:rsidRPr="00BA6012">
                        <w:rPr>
                          <w:rFonts w:ascii="Arial" w:hAnsi="Arial" w:cs="Arial"/>
                          <w:b/>
                        </w:rPr>
                        <w:br/>
                        <w:t>Give us this day our daily bread.</w:t>
                      </w:r>
                      <w:r w:rsidRPr="00BA6012">
                        <w:rPr>
                          <w:rFonts w:ascii="Arial" w:hAnsi="Arial" w:cs="Arial"/>
                          <w:b/>
                        </w:rPr>
                        <w:br/>
                        <w:t>And forgive us our trespasses</w:t>
                      </w:r>
                      <w:proofErr w:type="gramStart"/>
                      <w:r w:rsidRPr="00BA6012">
                        <w:rPr>
                          <w:rFonts w:ascii="Arial" w:hAnsi="Arial" w:cs="Arial"/>
                          <w:b/>
                        </w:rPr>
                        <w:t>,</w:t>
                      </w:r>
                      <w:proofErr w:type="gramEnd"/>
                      <w:r w:rsidRPr="00BA6012">
                        <w:rPr>
                          <w:rFonts w:ascii="Arial" w:hAnsi="Arial" w:cs="Arial"/>
                          <w:b/>
                        </w:rPr>
                        <w:br/>
                        <w:t>as we forgive those who trespass against us.</w:t>
                      </w:r>
                      <w:r w:rsidRPr="00BA6012">
                        <w:rPr>
                          <w:rFonts w:ascii="Arial" w:hAnsi="Arial" w:cs="Arial"/>
                          <w:b/>
                        </w:rPr>
                        <w:br/>
                        <w:t>And lead us not into temptation</w:t>
                      </w:r>
                      <w:proofErr w:type="gramStart"/>
                      <w:r w:rsidRPr="00BA6012">
                        <w:rPr>
                          <w:rFonts w:ascii="Arial" w:hAnsi="Arial" w:cs="Arial"/>
                          <w:b/>
                        </w:rPr>
                        <w:t>;</w:t>
                      </w:r>
                      <w:proofErr w:type="gramEnd"/>
                      <w:r w:rsidRPr="00BA6012">
                        <w:rPr>
                          <w:rFonts w:ascii="Arial" w:hAnsi="Arial" w:cs="Arial"/>
                          <w:b/>
                        </w:rPr>
                        <w:br/>
                        <w:t>but deliver us from evil.</w:t>
                      </w:r>
                      <w:r w:rsidRPr="00BA6012">
                        <w:rPr>
                          <w:rFonts w:ascii="Arial" w:hAnsi="Arial" w:cs="Arial"/>
                          <w:b/>
                        </w:rPr>
                        <w:br/>
                        <w:t>For thine is the kingdom</w:t>
                      </w:r>
                      <w:proofErr w:type="gramStart"/>
                      <w:r w:rsidRPr="00BA6012">
                        <w:rPr>
                          <w:rFonts w:ascii="Arial" w:hAnsi="Arial" w:cs="Arial"/>
                          <w:b/>
                        </w:rPr>
                        <w:t>,</w:t>
                      </w:r>
                      <w:proofErr w:type="gramEnd"/>
                      <w:r w:rsidRPr="00BA6012">
                        <w:rPr>
                          <w:rFonts w:ascii="Arial" w:hAnsi="Arial" w:cs="Arial"/>
                          <w:b/>
                        </w:rPr>
                        <w:br/>
                        <w:t>the power and the glory,</w:t>
                      </w:r>
                      <w:r w:rsidRPr="00BA6012">
                        <w:rPr>
                          <w:rFonts w:ascii="Arial" w:hAnsi="Arial" w:cs="Arial"/>
                          <w:b/>
                        </w:rPr>
                        <w:br/>
                        <w:t>for ever and ever.</w:t>
                      </w:r>
                      <w:r w:rsidRPr="00BA6012">
                        <w:rPr>
                          <w:rFonts w:ascii="Arial" w:hAnsi="Arial" w:cs="Arial"/>
                          <w:b/>
                        </w:rPr>
                        <w:br/>
                        <w:t>Amen.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7A753A">
        <w:rPr>
          <w:rFonts w:ascii="Arial" w:hAnsi="Arial" w:cs="Arial"/>
          <w:b/>
          <w:sz w:val="24"/>
          <w:szCs w:val="24"/>
          <w:u w:val="single"/>
        </w:rPr>
        <w:t xml:space="preserve">THE CONCLUSION 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May the road rise to meet you,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May the wind be always at your back,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May the sun shine warm upon your face,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until we meet again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may God hold you in the hollow of his hand.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The Grace of our Lord Jesus Christ,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the love of God,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the fellowship of the Holy Spirit,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be with us all evermore.  Amen</w:t>
      </w:r>
    </w:p>
    <w:p w:rsidR="00E74431" w:rsidRPr="007A753A" w:rsidRDefault="00E74431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A753A" w:rsidRPr="007A753A" w:rsidRDefault="007A753A" w:rsidP="00E74431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7A753A" w:rsidRPr="007A753A" w:rsidRDefault="007A753A" w:rsidP="00E74431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5489E" w:rsidRPr="007A753A" w:rsidRDefault="00E74431" w:rsidP="00E74431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A753A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The </w:t>
      </w:r>
      <w:r w:rsidR="0095489E" w:rsidRPr="007A753A">
        <w:rPr>
          <w:rFonts w:ascii="Arial" w:hAnsi="Arial" w:cs="Arial"/>
          <w:b/>
          <w:sz w:val="24"/>
          <w:szCs w:val="24"/>
          <w:u w:val="single"/>
        </w:rPr>
        <w:t>Liturgy of the Hours</w:t>
      </w:r>
    </w:p>
    <w:p w:rsidR="0095489E" w:rsidRPr="007A753A" w:rsidRDefault="0095489E" w:rsidP="0095489E">
      <w:pPr>
        <w:spacing w:after="0"/>
        <w:jc w:val="center"/>
        <w:rPr>
          <w:rFonts w:ascii="Arial" w:hAnsi="Arial" w:cs="Arial"/>
          <w:sz w:val="8"/>
          <w:szCs w:val="8"/>
        </w:rPr>
      </w:pP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With ev’ry morning I will kneel to pray,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To be a blessing in this coming day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In ev’rything I say and ev’rything I do,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To wholly honour you.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At noon remind me through this day to give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My full attention to the ones I’m with,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Be mindful of those things around and those within,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fully enter in.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Teach me the wisdom of remembering,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give me the wisdom to forget.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Lead me, Oh, teach me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To live each day for you.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in the evening as my thoughts retell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This passing day let me remember well;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So that no bitterness takes root within my soul,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Help me to let them go.</w:t>
      </w:r>
    </w:p>
    <w:p w:rsidR="004A60F3" w:rsidRPr="007A753A" w:rsidRDefault="004A60F3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in the night-time may my mind be free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To truly rest and be refreshed in sleep;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by releasing every worry, every strain,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Be free to start again.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Christ be with me, Christ within me,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Christ behind me and before;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Christ beside me, Christ to win me,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Christ to comfort and restore.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Christ beneath me, Christ above me,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Christ in peace and Christ in storm;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Christ in hearts of all who know me,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Christ in friend and stranger all.</w:t>
      </w:r>
    </w:p>
    <w:p w:rsidR="001C0F5F" w:rsidRPr="007A753A" w:rsidRDefault="001C0F5F" w:rsidP="004A60F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C0F5F" w:rsidRPr="007A753A" w:rsidRDefault="001C0F5F" w:rsidP="004A60F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C0F5F" w:rsidRPr="007A753A" w:rsidRDefault="001C0F5F" w:rsidP="004A60F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E74431" w:rsidRPr="007A753A" w:rsidRDefault="00E74431" w:rsidP="00E74431">
      <w:pPr>
        <w:spacing w:after="0"/>
        <w:rPr>
          <w:rFonts w:ascii="Arial" w:hAnsi="Arial" w:cs="Arial"/>
          <w:sz w:val="24"/>
          <w:szCs w:val="24"/>
        </w:rPr>
      </w:pPr>
    </w:p>
    <w:p w:rsidR="00E74431" w:rsidRPr="007A753A" w:rsidRDefault="00E74431" w:rsidP="00E74431">
      <w:pPr>
        <w:pStyle w:val="vlcopyright"/>
        <w:spacing w:line="276" w:lineRule="auto"/>
        <w:ind w:left="0"/>
        <w:jc w:val="center"/>
        <w:rPr>
          <w:rFonts w:ascii="Arial" w:hAnsi="Arial" w:cs="Arial"/>
          <w:b/>
          <w:sz w:val="20"/>
          <w:szCs w:val="20"/>
        </w:rPr>
      </w:pPr>
      <w:r w:rsidRPr="007A753A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10308B45" wp14:editId="315B85B9">
            <wp:extent cx="1428750" cy="1428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y mug.jpg"/>
                    <pic:cNvPicPr/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31" w:rsidRPr="007A753A" w:rsidRDefault="00E74431" w:rsidP="00E74431">
      <w:pPr>
        <w:pStyle w:val="vlcopyright"/>
        <w:spacing w:line="276" w:lineRule="auto"/>
        <w:ind w:left="0"/>
        <w:jc w:val="center"/>
        <w:rPr>
          <w:rFonts w:ascii="Arial" w:hAnsi="Arial" w:cs="Arial"/>
          <w:b/>
          <w:sz w:val="20"/>
          <w:szCs w:val="20"/>
        </w:rPr>
      </w:pPr>
    </w:p>
    <w:p w:rsidR="00E74431" w:rsidRPr="007A753A" w:rsidRDefault="00E74431" w:rsidP="00E74431">
      <w:pPr>
        <w:pStyle w:val="vlcopyright"/>
        <w:spacing w:before="0"/>
        <w:ind w:left="0"/>
        <w:jc w:val="center"/>
        <w:rPr>
          <w:rFonts w:ascii="Arial" w:hAnsi="Arial" w:cs="Arial"/>
          <w:b/>
          <w:sz w:val="20"/>
          <w:szCs w:val="20"/>
        </w:rPr>
      </w:pPr>
      <w:r w:rsidRPr="007A753A">
        <w:rPr>
          <w:rFonts w:ascii="Arial" w:hAnsi="Arial" w:cs="Arial"/>
          <w:b/>
          <w:sz w:val="20"/>
          <w:szCs w:val="20"/>
        </w:rPr>
        <w:t>Refreshments are usually served in the Church Hall</w:t>
      </w:r>
    </w:p>
    <w:p w:rsidR="00E74431" w:rsidRPr="007A753A" w:rsidRDefault="00E74431" w:rsidP="00E74431">
      <w:pPr>
        <w:pStyle w:val="vlcopyright"/>
        <w:spacing w:before="0"/>
        <w:ind w:left="0"/>
        <w:jc w:val="center"/>
        <w:rPr>
          <w:rFonts w:ascii="Arial" w:hAnsi="Arial" w:cs="Arial"/>
          <w:b/>
          <w:sz w:val="20"/>
          <w:szCs w:val="20"/>
        </w:rPr>
      </w:pPr>
      <w:r w:rsidRPr="007A753A">
        <w:rPr>
          <w:rFonts w:ascii="Arial" w:hAnsi="Arial" w:cs="Arial"/>
          <w:b/>
          <w:sz w:val="20"/>
          <w:szCs w:val="20"/>
        </w:rPr>
        <w:t>or at the back of Church following the 10.30am service.</w:t>
      </w:r>
    </w:p>
    <w:p w:rsidR="00E74431" w:rsidRPr="007A753A" w:rsidRDefault="00E74431" w:rsidP="00E74431">
      <w:pPr>
        <w:pStyle w:val="vlcopyright"/>
        <w:spacing w:before="0"/>
        <w:ind w:left="0"/>
        <w:jc w:val="center"/>
        <w:rPr>
          <w:rFonts w:ascii="Arial" w:hAnsi="Arial" w:cs="Arial"/>
          <w:b/>
          <w:sz w:val="20"/>
          <w:szCs w:val="20"/>
        </w:rPr>
      </w:pPr>
    </w:p>
    <w:p w:rsidR="00E74431" w:rsidRPr="007A753A" w:rsidRDefault="00E74431" w:rsidP="00E74431">
      <w:pPr>
        <w:pStyle w:val="vlcopyright"/>
        <w:spacing w:before="0"/>
        <w:ind w:left="0"/>
        <w:jc w:val="center"/>
        <w:rPr>
          <w:rFonts w:ascii="Arial" w:hAnsi="Arial" w:cs="Arial"/>
          <w:b/>
          <w:sz w:val="20"/>
          <w:szCs w:val="20"/>
        </w:rPr>
      </w:pPr>
      <w:r w:rsidRPr="007A753A">
        <w:rPr>
          <w:rFonts w:ascii="Arial" w:hAnsi="Arial" w:cs="Arial"/>
          <w:b/>
          <w:sz w:val="20"/>
          <w:szCs w:val="20"/>
        </w:rPr>
        <w:t>Please do stay if you are able.</w:t>
      </w:r>
    </w:p>
    <w:p w:rsidR="00E74431" w:rsidRPr="007A753A" w:rsidRDefault="00E74431" w:rsidP="00E74431">
      <w:pPr>
        <w:pStyle w:val="vlcopyright"/>
        <w:spacing w:line="276" w:lineRule="auto"/>
        <w:ind w:left="0"/>
        <w:rPr>
          <w:rFonts w:ascii="Arial" w:hAnsi="Arial" w:cs="Arial"/>
          <w:i/>
          <w:sz w:val="20"/>
          <w:szCs w:val="20"/>
        </w:rPr>
      </w:pPr>
    </w:p>
    <w:p w:rsidR="00E74431" w:rsidRPr="007A753A" w:rsidRDefault="00E74431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E74431" w:rsidRPr="007A753A" w:rsidRDefault="00E74431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E74431" w:rsidRPr="007A753A" w:rsidRDefault="00E74431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E74431" w:rsidRPr="007A753A" w:rsidRDefault="00E74431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E74431" w:rsidRPr="007A753A" w:rsidRDefault="00E74431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E74431" w:rsidRPr="007A753A" w:rsidRDefault="005005FD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  <w:r w:rsidRPr="007A753A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80768" behindDoc="0" locked="0" layoutInCell="1" allowOverlap="1" wp14:anchorId="2D1114C5" wp14:editId="03568FB4">
            <wp:simplePos x="0" y="0"/>
            <wp:positionH relativeFrom="column">
              <wp:posOffset>1409700</wp:posOffset>
            </wp:positionH>
            <wp:positionV relativeFrom="paragraph">
              <wp:posOffset>13970</wp:posOffset>
            </wp:positionV>
            <wp:extent cx="1585595" cy="120015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htus.bmp"/>
                    <pic:cNvPicPr/>
                  </pic:nvPicPr>
                  <pic:blipFill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431" w:rsidRPr="007A753A" w:rsidRDefault="00E74431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E74431" w:rsidRPr="007A753A" w:rsidRDefault="00E74431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E74431" w:rsidRPr="007A753A" w:rsidRDefault="00E74431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E74431" w:rsidRPr="007A753A" w:rsidRDefault="00E74431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E74431" w:rsidRPr="007A753A" w:rsidRDefault="00E74431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E74431" w:rsidRPr="007A753A" w:rsidRDefault="00E74431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E74431" w:rsidRPr="007A753A" w:rsidRDefault="00E74431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E74431" w:rsidRPr="007A753A" w:rsidRDefault="00E74431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E74431" w:rsidRPr="007A753A" w:rsidRDefault="00E74431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E74431" w:rsidRPr="007A753A" w:rsidRDefault="00E74431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E74431" w:rsidRPr="007A753A" w:rsidRDefault="00E74431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E74431" w:rsidRPr="007A753A" w:rsidRDefault="00E74431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E74431" w:rsidRPr="007A753A" w:rsidRDefault="00E74431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E74431" w:rsidRPr="007A753A" w:rsidRDefault="00E74431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E74431" w:rsidRPr="007A753A" w:rsidRDefault="00E74431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7A753A" w:rsidRPr="007A753A" w:rsidRDefault="007A753A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7A753A" w:rsidRPr="005005FD" w:rsidRDefault="00E34247" w:rsidP="00E74431">
      <w:pPr>
        <w:pStyle w:val="vlcopyright"/>
        <w:spacing w:before="0"/>
        <w:ind w:left="0"/>
        <w:rPr>
          <w:rFonts w:ascii="Arial" w:hAnsi="Arial" w:cs="Arial"/>
          <w:b/>
          <w:sz w:val="18"/>
          <w:szCs w:val="18"/>
        </w:rPr>
      </w:pPr>
      <w:r w:rsidRPr="005005FD">
        <w:rPr>
          <w:rFonts w:ascii="Arial" w:hAnsi="Arial" w:cs="Arial"/>
          <w:b/>
          <w:sz w:val="18"/>
          <w:szCs w:val="18"/>
        </w:rPr>
        <w:t>October 2015</w:t>
      </w:r>
    </w:p>
    <w:p w:rsidR="007A753A" w:rsidRPr="007A753A" w:rsidRDefault="007A753A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910FA7" w:rsidRPr="007A753A" w:rsidRDefault="007A753A" w:rsidP="007A753A">
      <w:pPr>
        <w:pStyle w:val="vlcopyright"/>
        <w:spacing w:before="0"/>
        <w:ind w:left="0"/>
        <w:rPr>
          <w:rFonts w:ascii="Times New Roman" w:hAnsi="Times New Roman" w:cs="Times New Roman"/>
          <w:sz w:val="24"/>
          <w:szCs w:val="24"/>
        </w:rPr>
      </w:pPr>
      <w:r w:rsidRPr="007A753A">
        <w:rPr>
          <w:rFonts w:ascii="Arial" w:hAnsi="Arial" w:cs="Arial"/>
          <w:sz w:val="18"/>
          <w:szCs w:val="18"/>
        </w:rPr>
        <w:t>©</w:t>
      </w:r>
      <w:r w:rsidRPr="007A753A">
        <w:rPr>
          <w:rFonts w:ascii="Arial" w:hAnsi="Arial" w:cs="Arial"/>
          <w:i/>
          <w:sz w:val="18"/>
          <w:szCs w:val="18"/>
        </w:rPr>
        <w:t>Material from: Common Worship, The Iona Community, Jim Cotter, Edwina Gately, Peter Millar, Janet Morley, The New Zealand Prayer Book, St Hilda Community, Ray Simpson and Stuart Townend.</w:t>
      </w:r>
      <w:r w:rsidRPr="007A753A">
        <w:rPr>
          <w:rFonts w:ascii="Arial" w:hAnsi="Arial" w:cs="Arial"/>
          <w:b/>
          <w:i/>
          <w:sz w:val="18"/>
          <w:szCs w:val="18"/>
        </w:rPr>
        <w:t xml:space="preserve"> </w:t>
      </w:r>
      <w:r w:rsidRPr="007A753A">
        <w:rPr>
          <w:rFonts w:ascii="Arial" w:hAnsi="Arial" w:cs="Arial"/>
          <w:i/>
          <w:sz w:val="18"/>
          <w:szCs w:val="18"/>
        </w:rPr>
        <w:t>The Archbishops' Council 2000,  The Northumbrian Community Trust.</w:t>
      </w:r>
    </w:p>
    <w:sectPr w:rsidR="00910FA7" w:rsidRPr="007A753A" w:rsidSect="00E16FEC">
      <w:footerReference w:type="default" r:id="rId22"/>
      <w:pgSz w:w="8391" w:h="11907" w:code="11"/>
      <w:pgMar w:top="720" w:right="720" w:bottom="720" w:left="720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6573" w:rsidRDefault="00126573" w:rsidP="00A54C22">
      <w:pPr>
        <w:spacing w:after="0" w:line="240" w:lineRule="auto"/>
      </w:pPr>
      <w:r>
        <w:separator/>
      </w:r>
    </w:p>
  </w:endnote>
  <w:endnote w:type="continuationSeparator" w:id="0">
    <w:p w:rsidR="00126573" w:rsidRDefault="00126573" w:rsidP="00A54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hancery">
    <w:panose1 w:val="03020702040506060504"/>
    <w:charset w:val="00"/>
    <w:family w:val="script"/>
    <w:pitch w:val="variable"/>
    <w:sig w:usb0="80000867" w:usb1="00000003" w:usb2="00000000" w:usb3="00000000" w:csb0="000001F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017060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44020" w:rsidRDefault="0034402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807B3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:rsidR="00344020" w:rsidRDefault="003440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6573" w:rsidRDefault="00126573" w:rsidP="00A54C22">
      <w:pPr>
        <w:spacing w:after="0" w:line="240" w:lineRule="auto"/>
      </w:pPr>
      <w:r>
        <w:separator/>
      </w:r>
    </w:p>
  </w:footnote>
  <w:footnote w:type="continuationSeparator" w:id="0">
    <w:p w:rsidR="00126573" w:rsidRDefault="00126573" w:rsidP="00A54C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27041"/>
    <w:multiLevelType w:val="hybridMultilevel"/>
    <w:tmpl w:val="F24253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45914"/>
    <w:multiLevelType w:val="hybridMultilevel"/>
    <w:tmpl w:val="736085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829BA"/>
    <w:multiLevelType w:val="hybridMultilevel"/>
    <w:tmpl w:val="383EEE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4B5828"/>
    <w:multiLevelType w:val="hybridMultilevel"/>
    <w:tmpl w:val="9DA412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84728D"/>
    <w:multiLevelType w:val="hybridMultilevel"/>
    <w:tmpl w:val="0D3E66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B12231"/>
    <w:multiLevelType w:val="hybridMultilevel"/>
    <w:tmpl w:val="6CD6EF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4C724B"/>
    <w:multiLevelType w:val="hybridMultilevel"/>
    <w:tmpl w:val="EB6295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202FD2"/>
    <w:multiLevelType w:val="hybridMultilevel"/>
    <w:tmpl w:val="176E604C"/>
    <w:lvl w:ilvl="0" w:tplc="B51C76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3E32FA"/>
    <w:multiLevelType w:val="hybridMultilevel"/>
    <w:tmpl w:val="7F9E6B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3C09FE"/>
    <w:multiLevelType w:val="hybridMultilevel"/>
    <w:tmpl w:val="8FDED4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EB37B7"/>
    <w:multiLevelType w:val="hybridMultilevel"/>
    <w:tmpl w:val="D86670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1612F0"/>
    <w:multiLevelType w:val="hybridMultilevel"/>
    <w:tmpl w:val="C28AAE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4"/>
  </w:num>
  <w:num w:numId="4">
    <w:abstractNumId w:val="6"/>
  </w:num>
  <w:num w:numId="5">
    <w:abstractNumId w:val="9"/>
  </w:num>
  <w:num w:numId="6">
    <w:abstractNumId w:val="2"/>
  </w:num>
  <w:num w:numId="7">
    <w:abstractNumId w:val="0"/>
  </w:num>
  <w:num w:numId="8">
    <w:abstractNumId w:val="7"/>
  </w:num>
  <w:num w:numId="9">
    <w:abstractNumId w:val="5"/>
  </w:num>
  <w:num w:numId="10">
    <w:abstractNumId w:val="11"/>
  </w:num>
  <w:num w:numId="11">
    <w:abstractNumId w:val="8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122A"/>
    <w:rsid w:val="00022A8A"/>
    <w:rsid w:val="000346E4"/>
    <w:rsid w:val="000600FC"/>
    <w:rsid w:val="000807B3"/>
    <w:rsid w:val="000952D8"/>
    <w:rsid w:val="000A29CF"/>
    <w:rsid w:val="000A7434"/>
    <w:rsid w:val="000B0601"/>
    <w:rsid w:val="000B1353"/>
    <w:rsid w:val="000C69ED"/>
    <w:rsid w:val="000D7C98"/>
    <w:rsid w:val="000E0EA4"/>
    <w:rsid w:val="001237CD"/>
    <w:rsid w:val="00126573"/>
    <w:rsid w:val="001B6646"/>
    <w:rsid w:val="001C0F5F"/>
    <w:rsid w:val="001D17E7"/>
    <w:rsid w:val="001D779E"/>
    <w:rsid w:val="001F0714"/>
    <w:rsid w:val="001F531F"/>
    <w:rsid w:val="00200C41"/>
    <w:rsid w:val="002162D7"/>
    <w:rsid w:val="0025727C"/>
    <w:rsid w:val="002E75C1"/>
    <w:rsid w:val="003141E1"/>
    <w:rsid w:val="00320C8E"/>
    <w:rsid w:val="003267ED"/>
    <w:rsid w:val="0032734B"/>
    <w:rsid w:val="00340396"/>
    <w:rsid w:val="00344020"/>
    <w:rsid w:val="00361E72"/>
    <w:rsid w:val="0036729E"/>
    <w:rsid w:val="0037122A"/>
    <w:rsid w:val="003741D9"/>
    <w:rsid w:val="003779C9"/>
    <w:rsid w:val="003869E5"/>
    <w:rsid w:val="003A19CE"/>
    <w:rsid w:val="003A22B0"/>
    <w:rsid w:val="003C0232"/>
    <w:rsid w:val="003C66F7"/>
    <w:rsid w:val="0041083E"/>
    <w:rsid w:val="00460EB1"/>
    <w:rsid w:val="00473CD6"/>
    <w:rsid w:val="004A2F61"/>
    <w:rsid w:val="004A4333"/>
    <w:rsid w:val="004A60F3"/>
    <w:rsid w:val="004C0C69"/>
    <w:rsid w:val="004F5630"/>
    <w:rsid w:val="005005FD"/>
    <w:rsid w:val="00522A2C"/>
    <w:rsid w:val="00554AC9"/>
    <w:rsid w:val="005654F6"/>
    <w:rsid w:val="005A52CC"/>
    <w:rsid w:val="005B07AA"/>
    <w:rsid w:val="005B1E9A"/>
    <w:rsid w:val="005B6D6C"/>
    <w:rsid w:val="00603A8A"/>
    <w:rsid w:val="00624AFA"/>
    <w:rsid w:val="00634E55"/>
    <w:rsid w:val="00644CCE"/>
    <w:rsid w:val="00656E9F"/>
    <w:rsid w:val="00690C75"/>
    <w:rsid w:val="006954CD"/>
    <w:rsid w:val="00695946"/>
    <w:rsid w:val="006A34F8"/>
    <w:rsid w:val="006E1815"/>
    <w:rsid w:val="0074088B"/>
    <w:rsid w:val="007A753A"/>
    <w:rsid w:val="007F7D52"/>
    <w:rsid w:val="00874B61"/>
    <w:rsid w:val="0088079B"/>
    <w:rsid w:val="00880D0C"/>
    <w:rsid w:val="008B4717"/>
    <w:rsid w:val="008C3A89"/>
    <w:rsid w:val="008E7157"/>
    <w:rsid w:val="0090086F"/>
    <w:rsid w:val="00910FA7"/>
    <w:rsid w:val="00913923"/>
    <w:rsid w:val="00917BB3"/>
    <w:rsid w:val="00920AFA"/>
    <w:rsid w:val="009441DE"/>
    <w:rsid w:val="0095011A"/>
    <w:rsid w:val="0095489E"/>
    <w:rsid w:val="00955ED9"/>
    <w:rsid w:val="00A07492"/>
    <w:rsid w:val="00A07571"/>
    <w:rsid w:val="00A23E1E"/>
    <w:rsid w:val="00A455B7"/>
    <w:rsid w:val="00A54C22"/>
    <w:rsid w:val="00AB78CC"/>
    <w:rsid w:val="00AF76BE"/>
    <w:rsid w:val="00B029F3"/>
    <w:rsid w:val="00B401B8"/>
    <w:rsid w:val="00B50107"/>
    <w:rsid w:val="00B60E23"/>
    <w:rsid w:val="00BA5CE7"/>
    <w:rsid w:val="00BC3592"/>
    <w:rsid w:val="00C00436"/>
    <w:rsid w:val="00C35AF0"/>
    <w:rsid w:val="00C561DF"/>
    <w:rsid w:val="00CD780E"/>
    <w:rsid w:val="00D10701"/>
    <w:rsid w:val="00D3392A"/>
    <w:rsid w:val="00D34351"/>
    <w:rsid w:val="00D92196"/>
    <w:rsid w:val="00DC13C0"/>
    <w:rsid w:val="00DD45C2"/>
    <w:rsid w:val="00DF18BA"/>
    <w:rsid w:val="00E16FEC"/>
    <w:rsid w:val="00E328B8"/>
    <w:rsid w:val="00E34247"/>
    <w:rsid w:val="00E74431"/>
    <w:rsid w:val="00EB3CE6"/>
    <w:rsid w:val="00EC611C"/>
    <w:rsid w:val="00EE04B4"/>
    <w:rsid w:val="00EE55BF"/>
    <w:rsid w:val="00EF0F5F"/>
    <w:rsid w:val="00F30131"/>
    <w:rsid w:val="00F41D72"/>
    <w:rsid w:val="00F50166"/>
    <w:rsid w:val="00F52A7A"/>
    <w:rsid w:val="00F93411"/>
    <w:rsid w:val="00FC018E"/>
    <w:rsid w:val="00FE2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53045E-D9E0-7345-8B98-E830EE59A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4C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4C22"/>
  </w:style>
  <w:style w:type="paragraph" w:styleId="Footer">
    <w:name w:val="footer"/>
    <w:basedOn w:val="Normal"/>
    <w:link w:val="FooterChar"/>
    <w:uiPriority w:val="99"/>
    <w:unhideWhenUsed/>
    <w:rsid w:val="00A54C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4C22"/>
  </w:style>
  <w:style w:type="paragraph" w:styleId="ListParagraph">
    <w:name w:val="List Paragraph"/>
    <w:basedOn w:val="Normal"/>
    <w:uiPriority w:val="34"/>
    <w:qFormat/>
    <w:rsid w:val="00F93411"/>
    <w:pPr>
      <w:ind w:left="720"/>
      <w:contextualSpacing/>
    </w:pPr>
  </w:style>
  <w:style w:type="paragraph" w:customStyle="1" w:styleId="vlcopyright">
    <w:name w:val="vlcopyright"/>
    <w:uiPriority w:val="99"/>
    <w:rsid w:val="001D17E7"/>
    <w:pPr>
      <w:tabs>
        <w:tab w:val="left" w:pos="1133"/>
        <w:tab w:val="left" w:pos="1416"/>
        <w:tab w:val="left" w:pos="1699"/>
        <w:tab w:val="left" w:pos="1982"/>
        <w:tab w:val="left" w:pos="2265"/>
        <w:tab w:val="left" w:pos="2548"/>
        <w:tab w:val="left" w:pos="2831"/>
        <w:tab w:val="left" w:pos="3114"/>
        <w:tab w:val="left" w:pos="3397"/>
        <w:tab w:val="left" w:pos="3680"/>
        <w:tab w:val="left" w:pos="3963"/>
      </w:tabs>
      <w:autoSpaceDE w:val="0"/>
      <w:autoSpaceDN w:val="0"/>
      <w:adjustRightInd w:val="0"/>
      <w:spacing w:before="120" w:after="0" w:line="240" w:lineRule="auto"/>
      <w:ind w:left="1133"/>
    </w:pPr>
    <w:rPr>
      <w:rFonts w:ascii="Gill Sans MT" w:hAnsi="Gill Sans MT" w:cs="Gill Sans MT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1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7E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5489E"/>
    <w:rPr>
      <w:color w:val="0000FF" w:themeColor="hyperlink"/>
      <w:u w:val="single"/>
    </w:rPr>
  </w:style>
  <w:style w:type="paragraph" w:customStyle="1" w:styleId="vlall">
    <w:name w:val="vlall"/>
    <w:basedOn w:val="Normal"/>
    <w:uiPriority w:val="99"/>
    <w:rsid w:val="0095489E"/>
    <w:pPr>
      <w:tabs>
        <w:tab w:val="left" w:pos="1133"/>
        <w:tab w:val="left" w:pos="1416"/>
        <w:tab w:val="left" w:pos="1699"/>
        <w:tab w:val="left" w:pos="1982"/>
        <w:tab w:val="left" w:pos="2265"/>
        <w:tab w:val="left" w:pos="2548"/>
        <w:tab w:val="left" w:pos="2831"/>
        <w:tab w:val="left" w:pos="3114"/>
        <w:tab w:val="left" w:pos="3397"/>
        <w:tab w:val="left" w:pos="3680"/>
        <w:tab w:val="left" w:pos="3963"/>
      </w:tabs>
      <w:autoSpaceDE w:val="0"/>
      <w:autoSpaceDN w:val="0"/>
      <w:adjustRightInd w:val="0"/>
      <w:spacing w:before="120" w:after="0" w:line="240" w:lineRule="auto"/>
      <w:ind w:left="1133"/>
    </w:pPr>
    <w:rPr>
      <w:rFonts w:ascii="Gill Sans MT" w:hAnsi="Gill Sans MT" w:cs="Gill Sans MT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gif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hyperlink" Target="http://www.churchofengland.org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gif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BJ\AppData\Roaming\Microsoft\Templates\A5%20Serm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F8FB9-9577-4710-B262-4103FFDCE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C:\Users\BJ\AppData\Roaming\Microsoft\Templates\A5 Sermon.dotx</Template>
  <TotalTime>0</TotalTime>
  <Pages>36</Pages>
  <Words>3396</Words>
  <Characters>19362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</dc:creator>
  <cp:lastModifiedBy>Jane Facey</cp:lastModifiedBy>
  <cp:revision>2</cp:revision>
  <cp:lastPrinted>2015-10-02T11:34:00Z</cp:lastPrinted>
  <dcterms:created xsi:type="dcterms:W3CDTF">2020-04-04T16:03:00Z</dcterms:created>
  <dcterms:modified xsi:type="dcterms:W3CDTF">2020-04-04T16:03:00Z</dcterms:modified>
</cp:coreProperties>
</file>