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St Peter’s Church, Chellaston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  <w:proofErr w:type="gramStart"/>
      <w:r w:rsidRPr="007A753A">
        <w:rPr>
          <w:rFonts w:asciiTheme="majorHAnsi" w:hAnsiTheme="majorHAnsi" w:cs="Arial"/>
          <w:b/>
          <w:sz w:val="36"/>
          <w:szCs w:val="36"/>
        </w:rPr>
        <w:t>in</w:t>
      </w:r>
      <w:proofErr w:type="gramEnd"/>
      <w:r w:rsidRPr="007A753A">
        <w:rPr>
          <w:rFonts w:asciiTheme="majorHAnsi" w:hAnsiTheme="majorHAnsi" w:cs="Arial"/>
          <w:b/>
          <w:sz w:val="36"/>
          <w:szCs w:val="36"/>
        </w:rPr>
        <w:t xml:space="preserve"> the Diocese of Derby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C84D0CD" wp14:editId="7E4B0862">
            <wp:simplePos x="0" y="0"/>
            <wp:positionH relativeFrom="column">
              <wp:posOffset>922020</wp:posOffset>
            </wp:positionH>
            <wp:positionV relativeFrom="paragraph">
              <wp:posOffset>101600</wp:posOffset>
            </wp:positionV>
            <wp:extent cx="2432050" cy="2372995"/>
            <wp:effectExtent l="114300" t="114300" r="273050" b="3511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sKeys.png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3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proofErr w:type="gramStart"/>
      <w:r w:rsidRPr="007A753A">
        <w:rPr>
          <w:rFonts w:asciiTheme="majorHAnsi" w:hAnsiTheme="majorHAnsi" w:cs="Arial"/>
          <w:b/>
          <w:sz w:val="56"/>
          <w:szCs w:val="56"/>
        </w:rPr>
        <w:t>and</w:t>
      </w:r>
      <w:proofErr w:type="gramEnd"/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The Liturgy of the Hours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lastRenderedPageBreak/>
        <w:t>Index</w:t>
      </w:r>
    </w:p>
    <w:p w:rsidR="00B50107" w:rsidRPr="007A753A" w:rsidRDefault="00B50107" w:rsidP="00B5010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Page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Order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3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Morning Worship from Common Worship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11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A Northumbrian Order</w:t>
      </w:r>
    </w:p>
    <w:p w:rsidR="00B50107" w:rsidRPr="007A753A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19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An Iona Style Order</w:t>
      </w:r>
    </w:p>
    <w:p w:rsidR="00B50107" w:rsidRDefault="00B50107" w:rsidP="00B50107">
      <w:pPr>
        <w:rPr>
          <w:rFonts w:asciiTheme="majorHAnsi" w:hAnsiTheme="majorHAnsi" w:cs="Arial"/>
          <w:b/>
          <w:sz w:val="28"/>
          <w:szCs w:val="28"/>
        </w:rPr>
      </w:pPr>
      <w:r w:rsidRPr="007A753A">
        <w:rPr>
          <w:rFonts w:asciiTheme="majorHAnsi" w:hAnsiTheme="majorHAnsi" w:cs="Arial"/>
          <w:b/>
          <w:sz w:val="28"/>
          <w:szCs w:val="28"/>
        </w:rPr>
        <w:t>27</w:t>
      </w:r>
      <w:r w:rsidRPr="007A753A">
        <w:rPr>
          <w:rFonts w:asciiTheme="majorHAnsi" w:hAnsiTheme="majorHAnsi" w:cs="Arial"/>
          <w:b/>
          <w:sz w:val="28"/>
          <w:szCs w:val="28"/>
        </w:rPr>
        <w:tab/>
      </w:r>
      <w:r w:rsidRPr="007A753A">
        <w:rPr>
          <w:rFonts w:asciiTheme="majorHAnsi" w:hAnsiTheme="majorHAnsi" w:cs="Arial"/>
          <w:b/>
          <w:sz w:val="28"/>
          <w:szCs w:val="28"/>
        </w:rPr>
        <w:tab/>
        <w:t>The Liturgy of the Hours</w:t>
      </w: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Before the service begins you may wish to use the following as preparation.</w:t>
      </w:r>
    </w:p>
    <w:p w:rsidR="000346E4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18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 xml:space="preserve">A Finger </w:t>
      </w:r>
      <w:r w:rsidR="00BA5CE7">
        <w:rPr>
          <w:rFonts w:asciiTheme="majorHAnsi" w:hAnsiTheme="majorHAnsi" w:cs="Arial"/>
          <w:b/>
          <w:sz w:val="28"/>
          <w:szCs w:val="28"/>
        </w:rPr>
        <w:t>Labyrinth</w:t>
      </w:r>
    </w:p>
    <w:p w:rsidR="000346E4" w:rsidRPr="007A753A" w:rsidRDefault="000346E4" w:rsidP="00B50107">
      <w:pPr>
        <w:rPr>
          <w:rFonts w:asciiTheme="majorHAnsi" w:hAnsiTheme="majorHAnsi" w:cs="Arial"/>
          <w:b/>
          <w:sz w:val="28"/>
          <w:szCs w:val="28"/>
        </w:rPr>
      </w:pPr>
      <w:r>
        <w:rPr>
          <w:rFonts w:asciiTheme="majorHAnsi" w:hAnsiTheme="majorHAnsi" w:cs="Arial"/>
          <w:b/>
          <w:sz w:val="28"/>
          <w:szCs w:val="28"/>
        </w:rPr>
        <w:t>35</w:t>
      </w:r>
      <w:r>
        <w:rPr>
          <w:rFonts w:asciiTheme="majorHAnsi" w:hAnsiTheme="majorHAnsi" w:cs="Arial"/>
          <w:b/>
          <w:sz w:val="28"/>
          <w:szCs w:val="28"/>
        </w:rPr>
        <w:tab/>
      </w:r>
      <w:r>
        <w:rPr>
          <w:rFonts w:asciiTheme="majorHAnsi" w:hAnsiTheme="majorHAnsi" w:cs="Arial"/>
          <w:b/>
          <w:sz w:val="28"/>
          <w:szCs w:val="28"/>
        </w:rPr>
        <w:tab/>
        <w:t>The Liturgy of the Hours</w:t>
      </w: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B50107" w:rsidRPr="007A753A" w:rsidRDefault="00B5010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</w:p>
    <w:p w:rsidR="000346E4" w:rsidRPr="000346E4" w:rsidRDefault="000346E4" w:rsidP="008E7157">
      <w:pPr>
        <w:jc w:val="center"/>
        <w:rPr>
          <w:rFonts w:asciiTheme="majorHAnsi" w:hAnsiTheme="majorHAnsi" w:cs="Arial"/>
          <w:b/>
          <w:sz w:val="16"/>
          <w:szCs w:val="1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St Peter’s Church, Chellaston</w:t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  <w:proofErr w:type="gramStart"/>
      <w:r w:rsidRPr="007A753A">
        <w:rPr>
          <w:rFonts w:asciiTheme="majorHAnsi" w:hAnsiTheme="majorHAnsi" w:cs="Arial"/>
          <w:b/>
          <w:sz w:val="36"/>
          <w:szCs w:val="36"/>
        </w:rPr>
        <w:t>in</w:t>
      </w:r>
      <w:proofErr w:type="gramEnd"/>
      <w:r w:rsidRPr="007A753A">
        <w:rPr>
          <w:rFonts w:asciiTheme="majorHAnsi" w:hAnsiTheme="majorHAnsi" w:cs="Arial"/>
          <w:b/>
          <w:sz w:val="36"/>
          <w:szCs w:val="36"/>
        </w:rPr>
        <w:t xml:space="preserve"> the Diocese of Derby</w:t>
      </w:r>
    </w:p>
    <w:p w:rsidR="008E7157" w:rsidRPr="007A753A" w:rsidRDefault="003141E1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  <w:r>
        <w:rPr>
          <w:rFonts w:asciiTheme="majorHAnsi" w:hAnsiTheme="majorHAnsi" w:cs="Arial"/>
          <w:b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477674F6" wp14:editId="2671EE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096895" cy="3122930"/>
            <wp:effectExtent l="0" t="0" r="825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morning1.jpg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895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An Order for</w:t>
      </w:r>
    </w:p>
    <w:p w:rsidR="008E7157" w:rsidRPr="007A753A" w:rsidRDefault="008E7157" w:rsidP="008E7157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5B1E9A" w:rsidRPr="007A753A" w:rsidRDefault="0037122A" w:rsidP="003779C9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Welcome</w:t>
      </w:r>
    </w:p>
    <w:p w:rsidR="0037122A" w:rsidRPr="007A753A" w:rsidRDefault="0037122A" w:rsidP="00EB3CE6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56E9F" w:rsidRPr="007A753A" w:rsidRDefault="00656E9F" w:rsidP="00EB3CE6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656E9F" w:rsidRPr="007A753A" w:rsidRDefault="00656E9F" w:rsidP="00656E9F">
      <w:pPr>
        <w:spacing w:after="0"/>
        <w:rPr>
          <w:rFonts w:ascii="Arial" w:hAnsi="Arial" w:cs="Arial"/>
          <w:i/>
          <w:sz w:val="24"/>
          <w:szCs w:val="24"/>
        </w:rPr>
      </w:pPr>
    </w:p>
    <w:p w:rsidR="003779C9" w:rsidRPr="007A753A" w:rsidRDefault="003779C9" w:rsidP="003779C9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Grace, mercy and peace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from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God our Father</w:t>
      </w: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the Lord Jesus Christ</w:t>
      </w:r>
      <w:r w:rsidR="005654F6" w:rsidRPr="007A753A">
        <w:rPr>
          <w:rFonts w:ascii="Arial" w:hAnsi="Arial" w:cs="Arial"/>
          <w:sz w:val="24"/>
          <w:szCs w:val="24"/>
        </w:rPr>
        <w:t xml:space="preserve"> be with you.</w:t>
      </w:r>
    </w:p>
    <w:p w:rsidR="003779C9" w:rsidRPr="007A753A" w:rsidRDefault="003779C9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 also with you.</w:t>
      </w:r>
      <w:proofErr w:type="gramEnd"/>
    </w:p>
    <w:p w:rsidR="003779C9" w:rsidRPr="007A753A" w:rsidRDefault="003779C9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3779C9" w:rsidRPr="007A753A" w:rsidRDefault="003779C9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day that the Lord has made.</w:t>
      </w:r>
    </w:p>
    <w:p w:rsidR="003779C9" w:rsidRPr="007A753A" w:rsidRDefault="00EE04B4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us rejoice and be glad in it.</w:t>
      </w:r>
    </w:p>
    <w:p w:rsidR="00EE04B4" w:rsidRPr="007A753A" w:rsidRDefault="00EE04B4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have come together in the name of Christ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offer our praise and thanksgiving,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hear and receive God’s holy word,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pray for the needs of the world,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to seek </w:t>
      </w:r>
      <w:r w:rsidR="00FC018E">
        <w:rPr>
          <w:rFonts w:ascii="Arial" w:hAnsi="Arial" w:cs="Arial"/>
          <w:sz w:val="24"/>
          <w:szCs w:val="24"/>
        </w:rPr>
        <w:t>the</w:t>
      </w:r>
      <w:r w:rsidRPr="007A753A">
        <w:rPr>
          <w:rFonts w:ascii="Arial" w:hAnsi="Arial" w:cs="Arial"/>
          <w:sz w:val="24"/>
          <w:szCs w:val="24"/>
        </w:rPr>
        <w:t xml:space="preserve"> forgiveness of our sins,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by the power of the Holy Spirit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may give ourselves to the service of God.</w:t>
      </w: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Jesus says, ‘Repent for the Kingdom of Heaven is close at hand’</w:t>
      </w:r>
    </w:p>
    <w:p w:rsidR="00EE04B4" w:rsidRPr="007A753A" w:rsidRDefault="00EE04B4" w:rsidP="003779C9">
      <w:pPr>
        <w:spacing w:after="0"/>
        <w:rPr>
          <w:rFonts w:ascii="Arial" w:hAnsi="Arial" w:cs="Arial"/>
          <w:sz w:val="16"/>
          <w:szCs w:val="16"/>
        </w:rPr>
      </w:pPr>
    </w:p>
    <w:p w:rsidR="00EE04B4" w:rsidRPr="007A753A" w:rsidRDefault="00EE04B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So let us turn away from our sin and turn to Christ,</w:t>
      </w:r>
    </w:p>
    <w:p w:rsidR="00EE04B4" w:rsidRPr="007A753A" w:rsidRDefault="00473CD6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</w:t>
      </w:r>
      <w:r w:rsidR="00EE04B4" w:rsidRPr="007A753A">
        <w:rPr>
          <w:rFonts w:ascii="Arial" w:hAnsi="Arial" w:cs="Arial"/>
          <w:sz w:val="24"/>
          <w:szCs w:val="24"/>
        </w:rPr>
        <w:t>s</w:t>
      </w:r>
      <w:proofErr w:type="gramEnd"/>
      <w:r w:rsidR="00EE04B4" w:rsidRPr="007A753A">
        <w:rPr>
          <w:rFonts w:ascii="Arial" w:hAnsi="Arial" w:cs="Arial"/>
          <w:sz w:val="24"/>
          <w:szCs w:val="24"/>
        </w:rPr>
        <w:t xml:space="preserve"> we sit or kneel,</w:t>
      </w:r>
      <w:r w:rsidR="00B401B8" w:rsidRPr="007A753A">
        <w:rPr>
          <w:rFonts w:ascii="Arial" w:hAnsi="Arial" w:cs="Arial"/>
          <w:sz w:val="24"/>
          <w:szCs w:val="24"/>
        </w:rPr>
        <w:t xml:space="preserve"> to </w:t>
      </w:r>
      <w:r w:rsidR="00EE04B4" w:rsidRPr="007A753A">
        <w:rPr>
          <w:rFonts w:ascii="Arial" w:hAnsi="Arial" w:cs="Arial"/>
          <w:sz w:val="24"/>
          <w:szCs w:val="24"/>
        </w:rPr>
        <w:t>confess our sins</w:t>
      </w:r>
      <w:r w:rsidR="00B401B8" w:rsidRPr="007A753A">
        <w:rPr>
          <w:rFonts w:ascii="Arial" w:hAnsi="Arial" w:cs="Arial"/>
          <w:sz w:val="24"/>
          <w:szCs w:val="24"/>
        </w:rPr>
        <w:t xml:space="preserve"> in penitence and faith.</w:t>
      </w:r>
    </w:p>
    <w:p w:rsidR="00B401B8" w:rsidRPr="007A753A" w:rsidRDefault="00B401B8" w:rsidP="003779C9">
      <w:pPr>
        <w:spacing w:after="0"/>
        <w:rPr>
          <w:rFonts w:ascii="Arial" w:hAnsi="Arial" w:cs="Arial"/>
          <w:sz w:val="16"/>
          <w:szCs w:val="16"/>
        </w:rPr>
      </w:pP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Most merciful God,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Father of our Lord Jesus Christ,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confess that we have sinned in thought, word and deed.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have not loved you with our whole heart.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have not loved our neighbours as ourselves.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lastRenderedPageBreak/>
        <w:t>In your mercy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forgive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what we have been,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help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us to amend what we are,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direct what we shall be,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may do justly, love mercy,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walk humbly with you, our God.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May the Father of all mercies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cleanse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from</w:t>
      </w:r>
      <w:r w:rsidRPr="007A753A">
        <w:rPr>
          <w:rFonts w:ascii="Arial" w:hAnsi="Arial" w:cs="Arial"/>
          <w:i/>
          <w:sz w:val="24"/>
          <w:szCs w:val="24"/>
        </w:rPr>
        <w:t xml:space="preserve"> your</w:t>
      </w:r>
      <w:r w:rsidRPr="007A753A">
        <w:rPr>
          <w:rFonts w:ascii="Arial" w:hAnsi="Arial" w:cs="Arial"/>
          <w:sz w:val="24"/>
          <w:szCs w:val="24"/>
        </w:rPr>
        <w:t xml:space="preserve"> sins,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restore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in his image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the praise and glory of his name,</w:t>
      </w:r>
    </w:p>
    <w:p w:rsidR="00B401B8" w:rsidRPr="007A753A" w:rsidRDefault="00B401B8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Jesus Christ our Lord.</w:t>
      </w:r>
    </w:p>
    <w:p w:rsidR="00B401B8" w:rsidRPr="007A753A" w:rsidRDefault="00B401B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  <w:r w:rsidR="00F52A7A" w:rsidRPr="007A753A">
        <w:rPr>
          <w:rFonts w:ascii="Arial" w:hAnsi="Arial" w:cs="Arial"/>
          <w:b/>
          <w:sz w:val="24"/>
          <w:szCs w:val="24"/>
        </w:rPr>
        <w:t>.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is the Lord,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he has heard the voice of our prayer;</w:t>
      </w: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</w:p>
    <w:p w:rsidR="00F52A7A" w:rsidRPr="007A753A" w:rsidRDefault="00F52A7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Therefore shall our hearts dance for </w:t>
      </w:r>
      <w:proofErr w:type="gramStart"/>
      <w:r w:rsidRPr="007A753A">
        <w:rPr>
          <w:rFonts w:ascii="Arial" w:hAnsi="Arial" w:cs="Arial"/>
          <w:sz w:val="24"/>
          <w:szCs w:val="24"/>
        </w:rPr>
        <w:t>joy,</w:t>
      </w:r>
      <w:proofErr w:type="gramEnd"/>
    </w:p>
    <w:p w:rsidR="00F52A7A" w:rsidRPr="007A753A" w:rsidRDefault="00F52A7A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our song will we praise our God.</w:t>
      </w:r>
    </w:p>
    <w:p w:rsidR="00F52A7A" w:rsidRPr="007A753A" w:rsidRDefault="00F52A7A" w:rsidP="003779C9">
      <w:pPr>
        <w:spacing w:after="0"/>
        <w:rPr>
          <w:rFonts w:ascii="Arial" w:hAnsi="Arial" w:cs="Arial"/>
          <w:b/>
          <w:sz w:val="12"/>
          <w:szCs w:val="12"/>
        </w:rPr>
      </w:pPr>
    </w:p>
    <w:p w:rsidR="00F52A7A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are you, Lord our God, creator and redeemer of all: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you be glory and praise for ever.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From the waters of chaos you drew forth the world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in your great love fashioned us in your image.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Now, through the deep waters of death, you have brought your</w:t>
      </w:r>
    </w:p>
    <w:p w:rsidR="000C69ED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people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to new birth by raising your Son to life in triumph.</w:t>
      </w:r>
    </w:p>
    <w:p w:rsidR="000D7C98" w:rsidRPr="007A753A" w:rsidRDefault="000C69ED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May Christ </w:t>
      </w:r>
      <w:r w:rsidR="00473CD6" w:rsidRPr="007A753A">
        <w:rPr>
          <w:rFonts w:ascii="Arial" w:hAnsi="Arial" w:cs="Arial"/>
          <w:sz w:val="24"/>
          <w:szCs w:val="24"/>
        </w:rPr>
        <w:t>y</w:t>
      </w:r>
      <w:r w:rsidRPr="007A753A">
        <w:rPr>
          <w:rFonts w:ascii="Arial" w:hAnsi="Arial" w:cs="Arial"/>
          <w:sz w:val="24"/>
          <w:szCs w:val="24"/>
        </w:rPr>
        <w:t>our light</w:t>
      </w:r>
      <w:r w:rsidR="000D7C98" w:rsidRPr="007A753A">
        <w:rPr>
          <w:rFonts w:ascii="Arial" w:hAnsi="Arial" w:cs="Arial"/>
          <w:sz w:val="24"/>
          <w:szCs w:val="24"/>
        </w:rPr>
        <w:t xml:space="preserve"> ever dawn in our </w:t>
      </w:r>
      <w:proofErr w:type="gramStart"/>
      <w:r w:rsidR="000D7C98" w:rsidRPr="007A753A">
        <w:rPr>
          <w:rFonts w:ascii="Arial" w:hAnsi="Arial" w:cs="Arial"/>
          <w:sz w:val="24"/>
          <w:szCs w:val="24"/>
        </w:rPr>
        <w:t>hearts</w:t>
      </w:r>
      <w:proofErr w:type="gramEnd"/>
      <w:r w:rsidR="000D7C98" w:rsidRPr="007A753A">
        <w:rPr>
          <w:rFonts w:ascii="Arial" w:hAnsi="Arial" w:cs="Arial"/>
          <w:sz w:val="24"/>
          <w:szCs w:val="24"/>
        </w:rPr>
        <w:t xml:space="preserve"> </w:t>
      </w:r>
    </w:p>
    <w:p w:rsidR="000C69ED" w:rsidRPr="007A753A" w:rsidRDefault="000D7C98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we offer you our sacrifice of thanks and praise.</w:t>
      </w:r>
    </w:p>
    <w:p w:rsidR="000D7C98" w:rsidRPr="007A753A" w:rsidRDefault="000D7C98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be God, Father, Son and Holy Spirit:</w:t>
      </w:r>
    </w:p>
    <w:p w:rsidR="005654F6" w:rsidRPr="007A753A" w:rsidRDefault="005654F6" w:rsidP="003779C9">
      <w:pPr>
        <w:spacing w:after="0"/>
        <w:rPr>
          <w:rFonts w:ascii="Arial" w:hAnsi="Arial" w:cs="Arial"/>
          <w:b/>
          <w:sz w:val="12"/>
          <w:szCs w:val="12"/>
        </w:rPr>
      </w:pPr>
    </w:p>
    <w:p w:rsidR="000D7C98" w:rsidRPr="007A753A" w:rsidRDefault="000D7C98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Blessed be God for ever.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>The night has passed and the da</w:t>
      </w:r>
      <w:r w:rsidR="001F531F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y lies open before us;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let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us pray with one heart and mind.</w:t>
      </w:r>
    </w:p>
    <w:p w:rsidR="00624AFA" w:rsidRPr="00C00436" w:rsidRDefault="00624AFA" w:rsidP="003779C9">
      <w:pPr>
        <w:spacing w:after="0"/>
        <w:rPr>
          <w:rFonts w:ascii="Arial" w:hAnsi="Arial" w:cs="Arial"/>
          <w:sz w:val="12"/>
          <w:szCs w:val="12"/>
        </w:rPr>
      </w:pPr>
    </w:p>
    <w:p w:rsidR="00624AFA" w:rsidRPr="007A753A" w:rsidRDefault="00624AFA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624AFA" w:rsidRPr="00C00436" w:rsidRDefault="00624AFA" w:rsidP="003779C9">
      <w:pPr>
        <w:spacing w:after="0"/>
        <w:rPr>
          <w:rFonts w:ascii="Arial" w:hAnsi="Arial" w:cs="Arial"/>
          <w:sz w:val="12"/>
          <w:szCs w:val="12"/>
        </w:rPr>
      </w:pP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624AFA" w:rsidRPr="007A753A" w:rsidRDefault="00624AFA" w:rsidP="003779C9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may the light of your presence, O God,</w:t>
      </w:r>
    </w:p>
    <w:p w:rsidR="00624AFA" w:rsidRPr="007A753A" w:rsidRDefault="00624AFA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our hearts on fire with love for you;</w:t>
      </w:r>
      <w:r w:rsidR="00EF0F5F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EF0F5F" w:rsidRPr="00C00436" w:rsidRDefault="00EE55BF" w:rsidP="003779C9">
      <w:pPr>
        <w:spacing w:after="0"/>
        <w:rPr>
          <w:rFonts w:ascii="Arial" w:hAnsi="Arial" w:cs="Arial"/>
          <w:sz w:val="20"/>
          <w:szCs w:val="20"/>
        </w:rPr>
      </w:pP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  <w:r w:rsidRPr="00C00436">
        <w:rPr>
          <w:rFonts w:ascii="Arial" w:hAnsi="Arial" w:cs="Arial"/>
          <w:b/>
          <w:sz w:val="20"/>
          <w:szCs w:val="20"/>
        </w:rPr>
        <w:tab/>
      </w:r>
    </w:p>
    <w:p w:rsidR="00EF0F5F" w:rsidRPr="007A753A" w:rsidRDefault="008E7157" w:rsidP="003779C9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EF0F5F" w:rsidRPr="00C00436" w:rsidRDefault="00EF0F5F" w:rsidP="003779C9">
      <w:pPr>
        <w:spacing w:after="0"/>
        <w:rPr>
          <w:rFonts w:ascii="Arial" w:hAnsi="Arial" w:cs="Arial"/>
          <w:b/>
          <w:sz w:val="20"/>
          <w:szCs w:val="20"/>
        </w:rPr>
      </w:pPr>
    </w:p>
    <w:p w:rsidR="00EF0F5F" w:rsidRPr="007A753A" w:rsidRDefault="00EF0F5F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is 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the Holy Spirit: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it was in the beginning is now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shall be for ever.  Amen</w:t>
      </w:r>
    </w:p>
    <w:p w:rsidR="00F41D72" w:rsidRPr="007A753A" w:rsidRDefault="00F41D72" w:rsidP="003779C9">
      <w:pPr>
        <w:spacing w:after="0"/>
        <w:rPr>
          <w:rFonts w:ascii="Arial" w:hAnsi="Arial" w:cs="Arial"/>
          <w:b/>
          <w:sz w:val="24"/>
          <w:szCs w:val="24"/>
        </w:rPr>
      </w:pPr>
    </w:p>
    <w:p w:rsidR="001F0714" w:rsidRPr="007A753A" w:rsidRDefault="00F93411" w:rsidP="003779C9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t>R</w:t>
      </w:r>
      <w:r w:rsidR="001F0714" w:rsidRPr="007A753A">
        <w:rPr>
          <w:rFonts w:ascii="Arial" w:hAnsi="Arial" w:cs="Arial"/>
          <w:b/>
          <w:sz w:val="28"/>
          <w:szCs w:val="28"/>
        </w:rPr>
        <w:t>eading</w:t>
      </w:r>
      <w:r w:rsidRPr="007A753A">
        <w:rPr>
          <w:rFonts w:ascii="Arial" w:hAnsi="Arial" w:cs="Arial"/>
          <w:b/>
          <w:sz w:val="28"/>
          <w:szCs w:val="28"/>
        </w:rPr>
        <w:t>(</w:t>
      </w:r>
      <w:r w:rsidR="001F0714" w:rsidRPr="007A753A">
        <w:rPr>
          <w:rFonts w:ascii="Arial" w:hAnsi="Arial" w:cs="Arial"/>
          <w:b/>
          <w:sz w:val="28"/>
          <w:szCs w:val="28"/>
        </w:rPr>
        <w:t>s</w:t>
      </w:r>
      <w:r w:rsidRPr="007A753A">
        <w:rPr>
          <w:rFonts w:ascii="Arial" w:hAnsi="Arial" w:cs="Arial"/>
          <w:b/>
          <w:sz w:val="28"/>
          <w:szCs w:val="28"/>
        </w:rPr>
        <w:t>)</w:t>
      </w:r>
      <w:r w:rsidR="001F0714" w:rsidRPr="007A753A">
        <w:rPr>
          <w:rFonts w:ascii="Arial" w:hAnsi="Arial" w:cs="Arial"/>
          <w:b/>
          <w:sz w:val="28"/>
          <w:szCs w:val="28"/>
        </w:rPr>
        <w:t xml:space="preserve"> from Scripture.</w:t>
      </w:r>
      <w:proofErr w:type="gramEnd"/>
    </w:p>
    <w:p w:rsidR="001F0714" w:rsidRPr="007A753A" w:rsidRDefault="001F0714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1F0714" w:rsidRPr="007A753A" w:rsidRDefault="001F0714" w:rsidP="003779C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word of the Lord</w:t>
      </w:r>
    </w:p>
    <w:p w:rsidR="001F0714" w:rsidRPr="007A753A" w:rsidRDefault="001F0714" w:rsidP="003779C9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Thanks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God.</w:t>
      </w:r>
    </w:p>
    <w:p w:rsidR="00F93411" w:rsidRPr="00C00436" w:rsidRDefault="00F93411" w:rsidP="003779C9">
      <w:pPr>
        <w:spacing w:after="0"/>
        <w:rPr>
          <w:rFonts w:ascii="Arial" w:hAnsi="Arial" w:cs="Arial"/>
          <w:b/>
          <w:sz w:val="16"/>
          <w:szCs w:val="16"/>
        </w:rPr>
      </w:pPr>
    </w:p>
    <w:p w:rsidR="00F93411" w:rsidRPr="007A753A" w:rsidRDefault="00F93411" w:rsidP="003779C9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  <w:r w:rsidR="00EE55BF" w:rsidRPr="007A753A">
        <w:rPr>
          <w:rFonts w:ascii="Arial" w:hAnsi="Arial" w:cs="Arial"/>
          <w:i/>
          <w:sz w:val="24"/>
          <w:szCs w:val="24"/>
        </w:rPr>
        <w:tab/>
      </w:r>
      <w:r w:rsidR="00EE55BF" w:rsidRPr="007A753A">
        <w:rPr>
          <w:rFonts w:ascii="Arial" w:hAnsi="Arial" w:cs="Arial"/>
          <w:i/>
          <w:sz w:val="24"/>
          <w:szCs w:val="24"/>
        </w:rPr>
        <w:tab/>
      </w:r>
      <w:r w:rsidR="00EE55BF" w:rsidRPr="007A753A">
        <w:rPr>
          <w:rFonts w:ascii="Arial" w:hAnsi="Arial" w:cs="Arial"/>
          <w:i/>
          <w:sz w:val="24"/>
          <w:szCs w:val="24"/>
        </w:rPr>
        <w:tab/>
        <w:t>(Psalm 100)</w:t>
      </w:r>
    </w:p>
    <w:p w:rsidR="00F93411" w:rsidRPr="00C00436" w:rsidRDefault="00F93411" w:rsidP="00F93411">
      <w:pPr>
        <w:spacing w:after="0"/>
        <w:rPr>
          <w:rFonts w:ascii="Arial" w:hAnsi="Arial" w:cs="Arial"/>
          <w:i/>
          <w:sz w:val="12"/>
          <w:szCs w:val="12"/>
        </w:rPr>
      </w:pPr>
    </w:p>
    <w:p w:rsidR="00F93411" w:rsidRPr="007A753A" w:rsidRDefault="00A23E1E" w:rsidP="00A23E1E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1.</w:t>
      </w:r>
      <w:r w:rsidR="006E1815">
        <w:rPr>
          <w:rFonts w:ascii="Arial" w:hAnsi="Arial" w:cs="Arial"/>
          <w:sz w:val="24"/>
          <w:szCs w:val="24"/>
        </w:rPr>
        <w:t xml:space="preserve"> </w:t>
      </w:r>
      <w:r w:rsidR="00F93411" w:rsidRPr="007A753A">
        <w:rPr>
          <w:rFonts w:ascii="Arial" w:hAnsi="Arial" w:cs="Arial"/>
          <w:sz w:val="24"/>
          <w:szCs w:val="24"/>
        </w:rPr>
        <w:t xml:space="preserve">O </w:t>
      </w:r>
      <w:proofErr w:type="gramStart"/>
      <w:r w:rsidR="00F93411" w:rsidRPr="007A753A">
        <w:rPr>
          <w:rFonts w:ascii="Arial" w:hAnsi="Arial" w:cs="Arial"/>
          <w:sz w:val="24"/>
          <w:szCs w:val="24"/>
        </w:rPr>
        <w:t>be</w:t>
      </w:r>
      <w:proofErr w:type="gramEnd"/>
      <w:r w:rsidR="00F93411" w:rsidRPr="007A753A">
        <w:rPr>
          <w:rFonts w:ascii="Arial" w:hAnsi="Arial" w:cs="Arial"/>
          <w:sz w:val="24"/>
          <w:szCs w:val="24"/>
        </w:rPr>
        <w:t xml:space="preserve"> joyful in the Lord, all the earth; serve the Lord with</w:t>
      </w:r>
    </w:p>
    <w:p w:rsidR="00F93411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gladness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and come before his presence with a song.</w:t>
      </w:r>
    </w:p>
    <w:p w:rsidR="00A23E1E" w:rsidRPr="007A753A" w:rsidRDefault="00A23E1E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2. Know that the Lord is God; it is he that has made us and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are his; we are his people and the sheep of his pasture.</w:t>
      </w:r>
    </w:p>
    <w:p w:rsidR="00A23E1E" w:rsidRPr="007A753A" w:rsidRDefault="00A23E1E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3. Enter his gates with thanksgiving and his courts with praise;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give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thanks to him and bless his name.</w:t>
      </w:r>
    </w:p>
    <w:p w:rsidR="003C66F7" w:rsidRPr="00C00436" w:rsidRDefault="003C66F7" w:rsidP="00F93411">
      <w:pPr>
        <w:spacing w:after="0"/>
        <w:rPr>
          <w:rFonts w:ascii="Arial" w:hAnsi="Arial" w:cs="Arial"/>
          <w:sz w:val="12"/>
          <w:szCs w:val="12"/>
        </w:rPr>
      </w:pP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4. For the Lord is gracious; his steadfast love is everlasting, and </w:t>
      </w:r>
    </w:p>
    <w:p w:rsidR="00A23E1E" w:rsidRPr="007A753A" w:rsidRDefault="00A23E1E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his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faithfulness endures from generation to generation.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 xml:space="preserve">Glory to the Father and to the Son 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to the Holy Spirit;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it was in the beginning is now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shall be for ever.  Amen.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</w:p>
    <w:p w:rsidR="003A22B0" w:rsidRDefault="003A22B0" w:rsidP="00F93411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t>A Reading from Scripture.</w:t>
      </w:r>
      <w:proofErr w:type="gramEnd"/>
    </w:p>
    <w:p w:rsidR="000952D8" w:rsidRPr="007A753A" w:rsidRDefault="000952D8" w:rsidP="00F93411">
      <w:pPr>
        <w:spacing w:after="0"/>
        <w:rPr>
          <w:rFonts w:ascii="Arial" w:hAnsi="Arial" w:cs="Arial"/>
          <w:b/>
          <w:sz w:val="28"/>
          <w:szCs w:val="28"/>
        </w:rPr>
      </w:pPr>
    </w:p>
    <w:p w:rsidR="003A22B0" w:rsidRPr="007A753A" w:rsidRDefault="003A22B0" w:rsidP="00F93411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3A22B0" w:rsidRPr="007A753A" w:rsidRDefault="003A22B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This is the word of the Lord.</w:t>
      </w:r>
    </w:p>
    <w:p w:rsidR="003A22B0" w:rsidRPr="007A753A" w:rsidRDefault="003A22B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Thanks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God.</w:t>
      </w:r>
    </w:p>
    <w:p w:rsidR="00D92196" w:rsidRPr="007A753A" w:rsidRDefault="00D92196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D92196" w:rsidRPr="007A753A" w:rsidRDefault="0036729E" w:rsidP="00F93411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t xml:space="preserve">The </w:t>
      </w:r>
      <w:r w:rsidR="00D92196" w:rsidRPr="007A753A">
        <w:rPr>
          <w:rFonts w:ascii="Arial" w:hAnsi="Arial" w:cs="Arial"/>
          <w:b/>
          <w:sz w:val="28"/>
          <w:szCs w:val="28"/>
        </w:rPr>
        <w:t>Benedictus</w:t>
      </w:r>
      <w:r w:rsidR="00D92196" w:rsidRPr="007A753A">
        <w:rPr>
          <w:rFonts w:ascii="Arial" w:hAnsi="Arial" w:cs="Arial"/>
          <w:b/>
          <w:sz w:val="24"/>
          <w:szCs w:val="24"/>
        </w:rPr>
        <w:t>:</w:t>
      </w:r>
      <w:r w:rsidRPr="007A753A">
        <w:rPr>
          <w:rFonts w:ascii="Arial" w:hAnsi="Arial" w:cs="Arial"/>
          <w:i/>
          <w:sz w:val="24"/>
          <w:szCs w:val="24"/>
        </w:rPr>
        <w:t xml:space="preserve"> (please stand)</w:t>
      </w:r>
      <w:r w:rsidR="00EE55BF" w:rsidRPr="007A753A">
        <w:rPr>
          <w:rFonts w:ascii="Arial" w:hAnsi="Arial" w:cs="Arial"/>
          <w:i/>
          <w:sz w:val="24"/>
          <w:szCs w:val="24"/>
        </w:rPr>
        <w:tab/>
        <w:t>(Luke1:68-79)</w:t>
      </w:r>
    </w:p>
    <w:p w:rsidR="00D92196" w:rsidRPr="007A753A" w:rsidRDefault="00D92196" w:rsidP="00D92196">
      <w:pPr>
        <w:spacing w:after="0"/>
        <w:rPr>
          <w:rFonts w:ascii="Arial" w:hAnsi="Arial" w:cs="Arial"/>
          <w:sz w:val="24"/>
          <w:szCs w:val="24"/>
        </w:rPr>
      </w:pPr>
    </w:p>
    <w:p w:rsidR="00FE22D9" w:rsidRPr="007A753A" w:rsidRDefault="00FE22D9" w:rsidP="00FE22D9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1.</w:t>
      </w:r>
      <w:r w:rsidR="006E1815">
        <w:rPr>
          <w:rFonts w:ascii="Arial" w:hAnsi="Arial" w:cs="Arial"/>
          <w:sz w:val="24"/>
          <w:szCs w:val="24"/>
        </w:rPr>
        <w:t xml:space="preserve"> </w:t>
      </w:r>
      <w:r w:rsidR="00D92196" w:rsidRPr="007A753A">
        <w:rPr>
          <w:rFonts w:ascii="Arial" w:hAnsi="Arial" w:cs="Arial"/>
          <w:sz w:val="24"/>
          <w:szCs w:val="24"/>
        </w:rPr>
        <w:t>Blessed be the Lord the God of Israel, who has come to his</w:t>
      </w:r>
    </w:p>
    <w:p w:rsidR="00FE22D9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people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and set them free.</w:t>
      </w:r>
    </w:p>
    <w:p w:rsidR="00FE22D9" w:rsidRPr="007A753A" w:rsidRDefault="00FE22D9" w:rsidP="00D92196">
      <w:pPr>
        <w:spacing w:after="0"/>
        <w:rPr>
          <w:rFonts w:ascii="Arial" w:hAnsi="Arial" w:cs="Arial"/>
          <w:sz w:val="12"/>
          <w:szCs w:val="12"/>
        </w:rPr>
      </w:pPr>
    </w:p>
    <w:p w:rsidR="00D92196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2.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He has raised up</w:t>
      </w:r>
      <w:r w:rsidR="00D92196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for us a mighty Saviour, born of the house of his servant David.</w:t>
      </w:r>
    </w:p>
    <w:p w:rsidR="00FE22D9" w:rsidRPr="007A753A" w:rsidRDefault="00FE22D9" w:rsidP="00D92196">
      <w:pPr>
        <w:spacing w:after="0"/>
        <w:rPr>
          <w:rFonts w:ascii="Arial" w:hAnsi="Arial" w:cs="Arial"/>
          <w:sz w:val="12"/>
          <w:szCs w:val="12"/>
        </w:rPr>
      </w:pPr>
    </w:p>
    <w:p w:rsidR="00FE22D9" w:rsidRPr="007A753A" w:rsidRDefault="00FE22D9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3.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Through his holy prophets God promised of old</w:t>
      </w:r>
      <w:r w:rsidR="00B029F3" w:rsidRPr="007A753A">
        <w:rPr>
          <w:rFonts w:ascii="Arial" w:hAnsi="Arial" w:cs="Arial"/>
          <w:sz w:val="24"/>
          <w:szCs w:val="24"/>
        </w:rPr>
        <w:t xml:space="preserve"> to save us from our enemies, from the hands of all who hate us,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4.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To show mercy to our ancestors, and to remember his holy</w:t>
      </w: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covenant</w:t>
      </w:r>
      <w:proofErr w:type="gramEnd"/>
      <w:r w:rsidRPr="007A753A">
        <w:rPr>
          <w:rFonts w:ascii="Arial" w:hAnsi="Arial" w:cs="Arial"/>
          <w:sz w:val="24"/>
          <w:szCs w:val="24"/>
        </w:rPr>
        <w:t>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5.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>This was the oath he swore to our father Abraham: to set us free from the hands of our enemies.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6.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Free to worship without fear, holy and righteous </w:t>
      </w:r>
      <w:r w:rsidR="00473CD6" w:rsidRPr="007A753A">
        <w:rPr>
          <w:rFonts w:ascii="Arial" w:hAnsi="Arial" w:cs="Arial"/>
          <w:sz w:val="24"/>
          <w:szCs w:val="24"/>
        </w:rPr>
        <w:t xml:space="preserve">in his sight </w:t>
      </w:r>
      <w:r w:rsidRPr="007A753A">
        <w:rPr>
          <w:rFonts w:ascii="Arial" w:hAnsi="Arial" w:cs="Arial"/>
          <w:sz w:val="24"/>
          <w:szCs w:val="24"/>
        </w:rPr>
        <w:t>all the days of our life.</w:t>
      </w:r>
    </w:p>
    <w:p w:rsidR="003C66F7" w:rsidRPr="007A753A" w:rsidRDefault="003C66F7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7.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And you, child, shall be called the prophet of the Most High, </w:t>
      </w: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you will go before the Lord to prepare his way.</w:t>
      </w:r>
    </w:p>
    <w:p w:rsidR="00B029F3" w:rsidRPr="007A753A" w:rsidRDefault="00B029F3" w:rsidP="00D92196">
      <w:pPr>
        <w:spacing w:after="0"/>
        <w:rPr>
          <w:rFonts w:ascii="Arial" w:hAnsi="Arial" w:cs="Arial"/>
          <w:sz w:val="12"/>
          <w:szCs w:val="12"/>
        </w:rPr>
      </w:pPr>
    </w:p>
    <w:p w:rsidR="00B029F3" w:rsidRPr="007A753A" w:rsidRDefault="00B029F3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lastRenderedPageBreak/>
        <w:t>8.</w:t>
      </w:r>
      <w:r w:rsidR="00361E72"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sz w:val="24"/>
          <w:szCs w:val="24"/>
        </w:rPr>
        <w:t xml:space="preserve">To </w:t>
      </w:r>
      <w:r w:rsidR="00361E72" w:rsidRPr="007A753A">
        <w:rPr>
          <w:rFonts w:ascii="Arial" w:hAnsi="Arial" w:cs="Arial"/>
          <w:sz w:val="24"/>
          <w:szCs w:val="24"/>
        </w:rPr>
        <w:t xml:space="preserve">give his people knowledge of salvation by </w:t>
      </w:r>
      <w:r w:rsidR="00DF18BA" w:rsidRPr="007A753A">
        <w:rPr>
          <w:rFonts w:ascii="Arial" w:hAnsi="Arial" w:cs="Arial"/>
          <w:sz w:val="24"/>
          <w:szCs w:val="24"/>
        </w:rPr>
        <w:t xml:space="preserve">the </w:t>
      </w:r>
      <w:r w:rsidR="00361E72" w:rsidRPr="007A753A">
        <w:rPr>
          <w:rFonts w:ascii="Arial" w:hAnsi="Arial" w:cs="Arial"/>
          <w:sz w:val="24"/>
          <w:szCs w:val="24"/>
        </w:rPr>
        <w:t>forgiveness of sins.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20C8E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9. In the tender compassion </w:t>
      </w:r>
      <w:r w:rsidR="00361E72" w:rsidRPr="007A753A">
        <w:rPr>
          <w:rFonts w:ascii="Arial" w:hAnsi="Arial" w:cs="Arial"/>
          <w:sz w:val="24"/>
          <w:szCs w:val="24"/>
        </w:rPr>
        <w:t xml:space="preserve">of our God the dawn from </w:t>
      </w:r>
      <w:r w:rsidR="00FC018E">
        <w:rPr>
          <w:rFonts w:ascii="Arial" w:hAnsi="Arial" w:cs="Arial"/>
          <w:sz w:val="24"/>
          <w:szCs w:val="24"/>
        </w:rPr>
        <w:t>o</w:t>
      </w:r>
      <w:r w:rsidR="00361E72" w:rsidRPr="007A753A">
        <w:rPr>
          <w:rFonts w:ascii="Arial" w:hAnsi="Arial" w:cs="Arial"/>
          <w:sz w:val="24"/>
          <w:szCs w:val="24"/>
        </w:rPr>
        <w:t>n high shall break among us.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10. To shine on those who dwell in darkness and the shadow of death, and to guide </w:t>
      </w:r>
      <w:r w:rsidR="00320C8E" w:rsidRPr="007A753A">
        <w:rPr>
          <w:rFonts w:ascii="Arial" w:hAnsi="Arial" w:cs="Arial"/>
          <w:sz w:val="24"/>
          <w:szCs w:val="24"/>
        </w:rPr>
        <w:t>our feet</w:t>
      </w:r>
      <w:r w:rsidRPr="007A753A">
        <w:rPr>
          <w:rFonts w:ascii="Arial" w:hAnsi="Arial" w:cs="Arial"/>
          <w:sz w:val="24"/>
          <w:szCs w:val="24"/>
        </w:rPr>
        <w:t xml:space="preserve"> into the way of peace.</w:t>
      </w:r>
    </w:p>
    <w:p w:rsidR="00361E72" w:rsidRPr="007A753A" w:rsidRDefault="00361E72" w:rsidP="00D92196">
      <w:pPr>
        <w:spacing w:after="0"/>
        <w:rPr>
          <w:rFonts w:ascii="Arial" w:hAnsi="Arial" w:cs="Arial"/>
          <w:sz w:val="12"/>
          <w:szCs w:val="12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Glory to the Father and to the Son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to the Holy Spirit: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it was in the beginning is now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shall be for ever.  Amen</w:t>
      </w: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Sermon</w:t>
      </w:r>
    </w:p>
    <w:p w:rsidR="00320C8E" w:rsidRPr="007A753A" w:rsidRDefault="00320C8E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320C8E" w:rsidRPr="007A753A" w:rsidRDefault="00320C8E" w:rsidP="00D92196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</w:t>
      </w:r>
      <w:r w:rsidR="00D3392A" w:rsidRPr="007A753A">
        <w:rPr>
          <w:rFonts w:ascii="Arial" w:hAnsi="Arial" w:cs="Arial"/>
          <w:b/>
          <w:i/>
          <w:sz w:val="24"/>
          <w:szCs w:val="24"/>
        </w:rPr>
        <w:t>.</w:t>
      </w:r>
    </w:p>
    <w:p w:rsidR="00361E72" w:rsidRPr="007A753A" w:rsidRDefault="00361E72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0952D8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43CAC03" wp14:editId="369FDF42">
            <wp:simplePos x="0" y="0"/>
            <wp:positionH relativeFrom="column">
              <wp:posOffset>1031240</wp:posOffset>
            </wp:positionH>
            <wp:positionV relativeFrom="paragraph">
              <wp:posOffset>80010</wp:posOffset>
            </wp:positionV>
            <wp:extent cx="2374265" cy="2049780"/>
            <wp:effectExtent l="0" t="0" r="6985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ise-the-lord.jpg"/>
                    <pic:cNvPicPr/>
                  </pic:nvPicPr>
                  <pic:blipFill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0952D8" w:rsidRDefault="000952D8" w:rsidP="00D92196">
      <w:pPr>
        <w:spacing w:after="0"/>
        <w:rPr>
          <w:rFonts w:ascii="Arial" w:hAnsi="Arial" w:cs="Arial"/>
          <w:b/>
          <w:sz w:val="28"/>
          <w:szCs w:val="28"/>
        </w:rPr>
      </w:pPr>
    </w:p>
    <w:p w:rsidR="000952D8" w:rsidRDefault="000952D8" w:rsidP="00D92196">
      <w:pPr>
        <w:spacing w:after="0"/>
        <w:rPr>
          <w:rFonts w:ascii="Arial" w:hAnsi="Arial" w:cs="Arial"/>
          <w:b/>
          <w:sz w:val="28"/>
          <w:szCs w:val="28"/>
        </w:rPr>
      </w:pPr>
    </w:p>
    <w:p w:rsidR="00361E72" w:rsidRPr="007A753A" w:rsidRDefault="00361E72" w:rsidP="00D92196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Apostles’ Creed</w:t>
      </w:r>
      <w:r w:rsidR="001237CD" w:rsidRPr="007A753A">
        <w:rPr>
          <w:rFonts w:ascii="Arial" w:hAnsi="Arial" w:cs="Arial"/>
          <w:b/>
          <w:sz w:val="24"/>
          <w:szCs w:val="24"/>
        </w:rPr>
        <w:t xml:space="preserve"> </w:t>
      </w:r>
      <w:r w:rsidR="001237CD" w:rsidRPr="007A753A">
        <w:rPr>
          <w:rFonts w:ascii="Arial" w:hAnsi="Arial" w:cs="Arial"/>
          <w:i/>
          <w:sz w:val="24"/>
          <w:szCs w:val="24"/>
        </w:rPr>
        <w:t>(please stand)</w:t>
      </w:r>
    </w:p>
    <w:p w:rsidR="00603A8A" w:rsidRPr="007A753A" w:rsidRDefault="00603A8A" w:rsidP="00D92196">
      <w:pPr>
        <w:spacing w:after="0"/>
        <w:rPr>
          <w:rFonts w:ascii="Arial" w:hAnsi="Arial" w:cs="Arial"/>
          <w:b/>
          <w:sz w:val="16"/>
          <w:szCs w:val="16"/>
        </w:rPr>
      </w:pP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God, the Father Almighty,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creator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of heaven and earth.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Jesus Christ, his only Son, our Lord,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was conceived by the Holy Spirit,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born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of the Virgin Mary,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suffered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under Pontius Pilate,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crucified, died and was buried;</w:t>
      </w:r>
    </w:p>
    <w:p w:rsidR="0041083E" w:rsidRPr="007A753A" w:rsidRDefault="0041083E" w:rsidP="00D92196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descended to the dead.</w:t>
      </w:r>
    </w:p>
    <w:p w:rsidR="00D92196" w:rsidRPr="007A753A" w:rsidRDefault="0041083E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On the third day he rose again;</w:t>
      </w:r>
    </w:p>
    <w:p w:rsidR="0041083E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ascended into heaven,</w:t>
      </w:r>
    </w:p>
    <w:p w:rsidR="00320C8E" w:rsidRPr="007A753A" w:rsidRDefault="00320C8E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is seated on the right hand of the Father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he will come to judge the living and the dead.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the Holy Spirit,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holy catholic church,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communion of saints,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forgiveness of sins,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resurrection of the body,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life everlasting.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C66F7" w:rsidRPr="007A753A" w:rsidRDefault="003C66F7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603A8A" w:rsidRPr="007A753A" w:rsidRDefault="00603A8A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32734B" w:rsidRPr="007A753A" w:rsidRDefault="0032734B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Intercessions</w:t>
      </w:r>
    </w:p>
    <w:p w:rsidR="0032734B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</w:t>
      </w:r>
      <w:r w:rsidR="00320C8E" w:rsidRPr="007A753A">
        <w:rPr>
          <w:rFonts w:ascii="Arial" w:hAnsi="Arial" w:cs="Arial"/>
          <w:sz w:val="24"/>
          <w:szCs w:val="24"/>
        </w:rPr>
        <w:t>,</w:t>
      </w:r>
      <w:r w:rsidRPr="007A753A">
        <w:rPr>
          <w:rFonts w:ascii="Arial" w:hAnsi="Arial" w:cs="Arial"/>
          <w:sz w:val="24"/>
          <w:szCs w:val="24"/>
        </w:rPr>
        <w:t xml:space="preserve"> so we pray:</w:t>
      </w:r>
    </w:p>
    <w:p w:rsidR="004F5630" w:rsidRPr="007A753A" w:rsidRDefault="004F5630" w:rsidP="00F93411">
      <w:pPr>
        <w:spacing w:after="0"/>
        <w:rPr>
          <w:rFonts w:ascii="Arial" w:hAnsi="Arial" w:cs="Arial"/>
          <w:sz w:val="24"/>
          <w:szCs w:val="24"/>
        </w:rPr>
      </w:pP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thy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will be done on earth as it is in heaven.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</w:t>
      </w:r>
      <w:r w:rsidR="003C66F7" w:rsidRPr="007A753A">
        <w:rPr>
          <w:rFonts w:ascii="Arial" w:hAnsi="Arial" w:cs="Arial"/>
          <w:b/>
          <w:sz w:val="24"/>
          <w:szCs w:val="24"/>
        </w:rPr>
        <w:t>his day</w:t>
      </w:r>
      <w:r w:rsidRPr="007A753A">
        <w:rPr>
          <w:rFonts w:ascii="Arial" w:hAnsi="Arial" w:cs="Arial"/>
          <w:b/>
          <w:sz w:val="24"/>
          <w:szCs w:val="24"/>
        </w:rPr>
        <w:t xml:space="preserve"> our daily bread.</w:t>
      </w:r>
    </w:p>
    <w:p w:rsidR="00955ED9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4F5630" w:rsidRPr="007A753A" w:rsidRDefault="004F5630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forgive those who trespass against us</w:t>
      </w:r>
      <w:r w:rsidR="00955ED9" w:rsidRPr="007A753A">
        <w:rPr>
          <w:rFonts w:ascii="Arial" w:hAnsi="Arial" w:cs="Arial"/>
          <w:b/>
          <w:sz w:val="24"/>
          <w:szCs w:val="24"/>
        </w:rPr>
        <w:t>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thine is the kingdom, the power, and the glory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ever and ever.  Amen.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Grace</w:t>
      </w:r>
    </w:p>
    <w:p w:rsidR="00955ED9" w:rsidRPr="007A753A" w:rsidRDefault="00955ED9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share the grace with each other.</w:t>
      </w:r>
    </w:p>
    <w:p w:rsidR="003C66F7" w:rsidRPr="007A753A" w:rsidRDefault="003C66F7" w:rsidP="00F93411">
      <w:pPr>
        <w:spacing w:after="0"/>
        <w:rPr>
          <w:rFonts w:ascii="Arial" w:hAnsi="Arial" w:cs="Arial"/>
          <w:sz w:val="16"/>
          <w:szCs w:val="16"/>
        </w:rPr>
      </w:pP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grace of our Lord Jesus Christ,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love of God and the fellowship of the Holy Spirit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with us all ever more.  Amen.</w:t>
      </w:r>
    </w:p>
    <w:p w:rsidR="00955ED9" w:rsidRPr="007A753A" w:rsidRDefault="00955ED9" w:rsidP="00F93411">
      <w:pPr>
        <w:spacing w:after="0"/>
        <w:rPr>
          <w:rFonts w:ascii="Arial" w:hAnsi="Arial" w:cs="Arial"/>
          <w:b/>
          <w:sz w:val="24"/>
          <w:szCs w:val="24"/>
        </w:rPr>
      </w:pPr>
    </w:p>
    <w:p w:rsidR="001237CD" w:rsidRPr="007A753A" w:rsidRDefault="001237CD" w:rsidP="00F93411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Dismissal</w:t>
      </w:r>
    </w:p>
    <w:p w:rsidR="00955ED9" w:rsidRPr="007A753A" w:rsidRDefault="00955ED9" w:rsidP="00F93411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624AFA" w:rsidRPr="007A753A" w:rsidRDefault="00955ED9" w:rsidP="00603A8A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Thanks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God.</w:t>
      </w:r>
    </w:p>
    <w:p w:rsidR="006954CD" w:rsidRPr="007A753A" w:rsidRDefault="006954CD" w:rsidP="00603A8A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03A8A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lastRenderedPageBreak/>
        <w:t>St Peter’s Church, Chellaston</w:t>
      </w:r>
    </w:p>
    <w:p w:rsidR="006954CD" w:rsidRPr="007A753A" w:rsidRDefault="005A52CC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="Arial" w:eastAsia="Times New Roman" w:hAnsi="Arial" w:cs="Arial"/>
          <w:noProof/>
          <w:color w:val="393939"/>
          <w:sz w:val="21"/>
          <w:szCs w:val="21"/>
        </w:rPr>
        <w:drawing>
          <wp:anchor distT="0" distB="0" distL="114300" distR="114300" simplePos="0" relativeHeight="251669504" behindDoc="0" locked="0" layoutInCell="1" allowOverlap="1" wp14:anchorId="3E470B70" wp14:editId="468EAC9E">
            <wp:simplePos x="0" y="0"/>
            <wp:positionH relativeFrom="column">
              <wp:posOffset>899160</wp:posOffset>
            </wp:positionH>
            <wp:positionV relativeFrom="paragraph">
              <wp:posOffset>857250</wp:posOffset>
            </wp:positionV>
            <wp:extent cx="2628900" cy="34290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-cross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54CD" w:rsidRPr="007A753A">
        <w:rPr>
          <w:rFonts w:asciiTheme="majorHAnsi" w:hAnsiTheme="majorHAnsi" w:cs="Arial"/>
          <w:b/>
          <w:sz w:val="36"/>
          <w:szCs w:val="36"/>
        </w:rPr>
        <w:t>in</w:t>
      </w:r>
      <w:proofErr w:type="gramEnd"/>
      <w:r w:rsidR="006954CD" w:rsidRPr="007A753A">
        <w:rPr>
          <w:rFonts w:asciiTheme="majorHAnsi" w:hAnsiTheme="majorHAnsi" w:cs="Arial"/>
          <w:b/>
          <w:sz w:val="36"/>
          <w:szCs w:val="36"/>
        </w:rPr>
        <w:t xml:space="preserve"> the Diocese of Derby</w:t>
      </w: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36"/>
          <w:szCs w:val="3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</w:p>
    <w:p w:rsidR="003267ED" w:rsidRPr="007A753A" w:rsidRDefault="003267ED" w:rsidP="006954CD">
      <w:pPr>
        <w:jc w:val="center"/>
        <w:rPr>
          <w:rFonts w:asciiTheme="majorHAnsi" w:hAnsiTheme="majorHAnsi" w:cs="Arial"/>
          <w:b/>
          <w:sz w:val="12"/>
          <w:szCs w:val="12"/>
        </w:rPr>
      </w:pP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 Northumbrian Order for</w:t>
      </w:r>
    </w:p>
    <w:p w:rsidR="006954CD" w:rsidRPr="007A753A" w:rsidRDefault="006954CD" w:rsidP="006954CD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6954CD" w:rsidRPr="007A753A" w:rsidRDefault="003267E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</w:t>
      </w:r>
      <w:r w:rsidR="006954CD" w:rsidRPr="007A753A">
        <w:rPr>
          <w:rFonts w:ascii="Arial" w:hAnsi="Arial" w:cs="Arial"/>
          <w:b/>
          <w:sz w:val="28"/>
          <w:szCs w:val="28"/>
        </w:rPr>
        <w:t>elcome</w:t>
      </w:r>
    </w:p>
    <w:p w:rsidR="006954CD" w:rsidRPr="007A753A" w:rsidRDefault="006954C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AF76BE" w:rsidRPr="007A753A" w:rsidRDefault="00AF76BE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6954CD" w:rsidRPr="007A753A" w:rsidRDefault="006954CD" w:rsidP="006954CD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6954CD" w:rsidRPr="007A753A" w:rsidRDefault="006954CD" w:rsidP="006954CD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One thing I have asked of the Lord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,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br/>
        <w:t>this is what I seek:</w:t>
      </w:r>
      <w:r w:rsidRPr="007A753A">
        <w:rPr>
          <w:rFonts w:ascii="Arial" w:eastAsia="Times New Roman" w:hAnsi="Arial" w:cs="Arial"/>
          <w:sz w:val="24"/>
          <w:szCs w:val="24"/>
        </w:rPr>
        <w:br/>
        <w:t>that I may dwell in the house of the Lord</w:t>
      </w:r>
      <w:r w:rsidRPr="007A753A">
        <w:rPr>
          <w:rFonts w:ascii="Arial" w:eastAsia="Times New Roman" w:hAnsi="Arial" w:cs="Arial"/>
          <w:sz w:val="24"/>
          <w:szCs w:val="24"/>
        </w:rPr>
        <w:br/>
        <w:t>all the days of my life;</w:t>
      </w:r>
      <w:r w:rsidRPr="007A753A">
        <w:rPr>
          <w:rFonts w:ascii="Arial" w:eastAsia="Times New Roman" w:hAnsi="Arial" w:cs="Arial"/>
          <w:sz w:val="24"/>
          <w:szCs w:val="24"/>
        </w:rPr>
        <w:br/>
        <w:t>to behold the beauty of the Lord</w:t>
      </w:r>
      <w:r w:rsidRPr="007A753A">
        <w:rPr>
          <w:rFonts w:ascii="Arial" w:eastAsia="Times New Roman" w:hAnsi="Arial" w:cs="Arial"/>
          <w:sz w:val="24"/>
          <w:szCs w:val="24"/>
        </w:rPr>
        <w:br/>
        <w:t>and to seek Him in His temple.</w:t>
      </w:r>
    </w:p>
    <w:p w:rsidR="006954CD" w:rsidRPr="007A753A" w:rsidRDefault="006954CD" w:rsidP="006954CD">
      <w:pPr>
        <w:tabs>
          <w:tab w:val="left" w:pos="5644"/>
        </w:tabs>
        <w:spacing w:after="0"/>
        <w:rPr>
          <w:rFonts w:ascii="Arial" w:hAnsi="Arial" w:cs="Arial"/>
          <w:b/>
          <w:sz w:val="16"/>
          <w:szCs w:val="16"/>
        </w:rPr>
      </w:pPr>
      <w:r w:rsidRPr="007A753A">
        <w:rPr>
          <w:rFonts w:ascii="Arial" w:hAnsi="Arial" w:cs="Arial"/>
          <w:b/>
          <w:sz w:val="16"/>
          <w:szCs w:val="16"/>
        </w:rPr>
        <w:tab/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have come together in the name of Christ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offer our praise and thanksgiving,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hear and receive God’s holy word,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pray for the needs of the world,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to seek </w:t>
      </w:r>
      <w:r w:rsidR="00FC018E">
        <w:rPr>
          <w:rFonts w:ascii="Arial" w:hAnsi="Arial" w:cs="Arial"/>
          <w:sz w:val="24"/>
          <w:szCs w:val="24"/>
        </w:rPr>
        <w:t>the</w:t>
      </w:r>
      <w:r w:rsidRPr="007A753A">
        <w:rPr>
          <w:rFonts w:ascii="Arial" w:hAnsi="Arial" w:cs="Arial"/>
          <w:sz w:val="24"/>
          <w:szCs w:val="24"/>
        </w:rPr>
        <w:t xml:space="preserve"> forgiveness of our sins,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by the power of the Holy Spirit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may give ourselves to the service of God.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Jesus says, ‘Repent for the kingdom of heaven is close at hand.’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spend some time in silence a</w:t>
      </w:r>
      <w:r w:rsidR="00FC018E">
        <w:rPr>
          <w:rFonts w:ascii="Arial" w:hAnsi="Arial" w:cs="Arial"/>
          <w:sz w:val="24"/>
          <w:szCs w:val="24"/>
        </w:rPr>
        <w:t>s</w:t>
      </w:r>
      <w:r w:rsidRPr="007A753A">
        <w:rPr>
          <w:rFonts w:ascii="Arial" w:hAnsi="Arial" w:cs="Arial"/>
          <w:sz w:val="24"/>
          <w:szCs w:val="24"/>
        </w:rPr>
        <w:t xml:space="preserve"> we come before God to confess our sins and seek his forgiveness.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6954CD" w:rsidRPr="007A753A" w:rsidRDefault="006954CD" w:rsidP="006954CD">
      <w:pPr>
        <w:shd w:val="clear" w:color="auto" w:fill="FFFFFF"/>
        <w:spacing w:before="240"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Who is it that you seek?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We seek the Lord our God.</w:t>
      </w:r>
    </w:p>
    <w:p w:rsidR="006954CD" w:rsidRPr="007A753A" w:rsidRDefault="006954CD" w:rsidP="006954CD">
      <w:pPr>
        <w:shd w:val="clear" w:color="auto" w:fill="FFFFFF"/>
        <w:spacing w:before="240"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i/>
          <w:iCs/>
          <w:sz w:val="24"/>
          <w:szCs w:val="24"/>
        </w:rPr>
        <w:lastRenderedPageBreak/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heart?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soul?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 xml:space="preserve">Do you seek Him with 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all your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mind?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Lord, have mercy.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  <w:r w:rsidRPr="007A753A">
        <w:rPr>
          <w:rFonts w:ascii="Arial" w:eastAsia="Times New Roman" w:hAnsi="Arial" w:cs="Arial"/>
          <w:i/>
          <w:iCs/>
          <w:sz w:val="24"/>
          <w:szCs w:val="24"/>
        </w:rPr>
        <w:t>Call</w:t>
      </w:r>
      <w:r w:rsidRPr="007A753A">
        <w:rPr>
          <w:rFonts w:ascii="Arial" w:eastAsia="Times New Roman" w:hAnsi="Arial" w:cs="Arial"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</w:r>
      <w:r w:rsidRPr="007A753A">
        <w:rPr>
          <w:rFonts w:ascii="Arial" w:eastAsia="Times New Roman" w:hAnsi="Arial" w:cs="Arial"/>
          <w:sz w:val="24"/>
          <w:szCs w:val="24"/>
        </w:rPr>
        <w:tab/>
        <w:t>Do you seek Him with all your strength?</w:t>
      </w:r>
      <w:r w:rsidRPr="007A753A">
        <w:rPr>
          <w:rFonts w:ascii="Arial" w:eastAsia="Times New Roman" w:hAnsi="Arial" w:cs="Arial"/>
          <w:sz w:val="24"/>
          <w:szCs w:val="24"/>
        </w:rPr>
        <w:br/>
      </w:r>
      <w:r w:rsidRPr="007A753A">
        <w:rPr>
          <w:rFonts w:ascii="Arial" w:eastAsia="Times New Roman" w:hAnsi="Arial" w:cs="Arial"/>
          <w:b/>
          <w:i/>
          <w:iCs/>
          <w:sz w:val="24"/>
          <w:szCs w:val="24"/>
        </w:rPr>
        <w:t>Response</w:t>
      </w:r>
      <w:r w:rsidRPr="007A753A">
        <w:rPr>
          <w:rFonts w:ascii="Arial" w:eastAsia="Times New Roman" w:hAnsi="Arial" w:cs="Arial"/>
          <w:b/>
          <w:sz w:val="24"/>
          <w:szCs w:val="24"/>
        </w:rPr>
        <w:t xml:space="preserve">: </w:t>
      </w:r>
      <w:r w:rsidRPr="007A753A">
        <w:rPr>
          <w:rFonts w:ascii="Arial" w:eastAsia="Times New Roman" w:hAnsi="Arial" w:cs="Arial"/>
          <w:b/>
          <w:sz w:val="24"/>
          <w:szCs w:val="24"/>
        </w:rPr>
        <w:tab/>
      </w:r>
      <w:r w:rsidRPr="007A753A">
        <w:rPr>
          <w:rFonts w:ascii="Arial" w:eastAsia="Times New Roman" w:hAnsi="Arial" w:cs="Arial"/>
          <w:b/>
          <w:sz w:val="24"/>
          <w:szCs w:val="24"/>
        </w:rPr>
        <w:tab/>
        <w:t>Amen. Christ, have mercy.</w:t>
      </w:r>
    </w:p>
    <w:p w:rsidR="006954CD" w:rsidRPr="007A753A" w:rsidRDefault="006954CD" w:rsidP="006954CD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May the Father of all mercies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cleanse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from</w:t>
      </w:r>
      <w:r w:rsidRPr="007A753A">
        <w:rPr>
          <w:rFonts w:ascii="Arial" w:hAnsi="Arial" w:cs="Arial"/>
          <w:i/>
          <w:sz w:val="24"/>
          <w:szCs w:val="24"/>
        </w:rPr>
        <w:t xml:space="preserve"> your</w:t>
      </w:r>
      <w:r w:rsidRPr="007A753A">
        <w:rPr>
          <w:rFonts w:ascii="Arial" w:hAnsi="Arial" w:cs="Arial"/>
          <w:sz w:val="24"/>
          <w:szCs w:val="24"/>
        </w:rPr>
        <w:t xml:space="preserve"> sins,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restore </w:t>
      </w:r>
      <w:r w:rsidRPr="007A753A">
        <w:rPr>
          <w:rFonts w:ascii="Arial" w:hAnsi="Arial" w:cs="Arial"/>
          <w:i/>
          <w:sz w:val="24"/>
          <w:szCs w:val="24"/>
        </w:rPr>
        <w:t>you</w:t>
      </w:r>
      <w:r w:rsidRPr="007A753A">
        <w:rPr>
          <w:rFonts w:ascii="Arial" w:hAnsi="Arial" w:cs="Arial"/>
          <w:sz w:val="24"/>
          <w:szCs w:val="24"/>
        </w:rPr>
        <w:t xml:space="preserve"> in his image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the praise and glory of his name,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Jesus Christ our Lord.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Blessed is the Lord,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he has heard the voice of our prayer;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 xml:space="preserve">Therefore shall our hearts dance for </w:t>
      </w:r>
      <w:proofErr w:type="gramStart"/>
      <w:r w:rsidRPr="007A753A">
        <w:rPr>
          <w:rFonts w:ascii="Arial" w:hAnsi="Arial" w:cs="Arial"/>
          <w:sz w:val="24"/>
          <w:szCs w:val="24"/>
        </w:rPr>
        <w:t>joy,</w:t>
      </w:r>
      <w:proofErr w:type="gramEnd"/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our song will we praise our God.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 night has passed and the day lies open before us;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let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us pray with one heart and mind.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may the light of your presence, O God,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our hearts on fire with love for you; 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6954CD">
      <w:pPr>
        <w:spacing w:after="0"/>
        <w:rPr>
          <w:rFonts w:ascii="Arial" w:hAnsi="Arial" w:cs="Arial"/>
          <w:i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is 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the Holy Spirit: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it was in the beginning is now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shall be for ever.  Amen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t>Reading(s) from Scripture.</w:t>
      </w:r>
      <w:proofErr w:type="gramEnd"/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Your word is a lantern to our feet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 light upon our path.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74088B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</w:p>
    <w:p w:rsidR="005B6D6C" w:rsidRDefault="006954CD" w:rsidP="004C0C69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Christ, as a light illumine and guide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 xml:space="preserve">Christ, as a shield,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overshadow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under me; Christ over me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;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Christ beside me on my left and my right.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This day be within and without me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,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lowly and meek, yet all-powerful.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</w:r>
    </w:p>
    <w:p w:rsidR="006954CD" w:rsidRPr="007A753A" w:rsidRDefault="006954CD" w:rsidP="004C0C69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Be in the heart of each to whom I speak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;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in the mouth of each who speaks to me.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This day be within and without me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,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lowly and meek, yet all-powerful.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Christ as a light; Christ as a shield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;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Christ beside me on my left and my right.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Glory to the Father and to the Son 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the Holy Spirit;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it was in the beginning is now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shall be for ever.  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lastRenderedPageBreak/>
        <w:t>A Reading from Scripture.</w:t>
      </w:r>
      <w:proofErr w:type="gramEnd"/>
    </w:p>
    <w:p w:rsidR="000A29CF" w:rsidRPr="007A753A" w:rsidRDefault="000A29CF" w:rsidP="006954CD">
      <w:pPr>
        <w:spacing w:after="0"/>
        <w:rPr>
          <w:rFonts w:ascii="Arial" w:hAnsi="Arial" w:cs="Arial"/>
          <w:b/>
          <w:sz w:val="8"/>
          <w:szCs w:val="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Your word is a lantern to our feet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 light upon our path.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Sermon or Meditation</w:t>
      </w: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(</w:t>
      </w:r>
      <w:proofErr w:type="gramStart"/>
      <w:r w:rsidRPr="007A753A">
        <w:rPr>
          <w:rFonts w:ascii="Arial" w:hAnsi="Arial" w:cs="Arial"/>
          <w:i/>
          <w:sz w:val="24"/>
          <w:szCs w:val="24"/>
        </w:rPr>
        <w:t>this</w:t>
      </w:r>
      <w:proofErr w:type="gramEnd"/>
      <w:r w:rsidRPr="007A753A">
        <w:rPr>
          <w:rFonts w:ascii="Arial" w:hAnsi="Arial" w:cs="Arial"/>
          <w:i/>
          <w:sz w:val="24"/>
          <w:szCs w:val="24"/>
        </w:rPr>
        <w:t xml:space="preserve"> may include music and/or an activity)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t>The Apostles’ Creed</w:t>
      </w:r>
      <w:r w:rsidRPr="007A753A">
        <w:rPr>
          <w:rFonts w:ascii="Arial" w:hAnsi="Arial" w:cs="Arial"/>
          <w:b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(please stand)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16"/>
          <w:szCs w:val="16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God, the Father Almighty,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creator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of heaven and earth.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 believe in Jesus Christ, his only Son, our Lord,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was conceived by the Holy Spirit,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born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of the Virgin Mary,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suffered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under Pontius Pilate,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crucified, died and was buried;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descended to the dead.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On the third day he rose again;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ascended into heaven,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is seated on the right hand of the Father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he will come to judge the living and the dead.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lastRenderedPageBreak/>
        <w:t>I believe in the Holy Spirit,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holy catholic church,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communion of saints,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forgiveness of sins,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resurrection of the body,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life everlasting.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Intercessions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us, so we pray:</w:t>
      </w:r>
    </w:p>
    <w:p w:rsidR="006954CD" w:rsidRPr="007A753A" w:rsidRDefault="006954CD" w:rsidP="006954CD">
      <w:pPr>
        <w:spacing w:after="0"/>
        <w:rPr>
          <w:rFonts w:ascii="Arial" w:hAnsi="Arial" w:cs="Arial"/>
          <w:sz w:val="12"/>
          <w:szCs w:val="12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thy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will be done on earth as it is in heaven.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this day our daily bread.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forgive those who trespass against us.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thine is the kingdom, the power, and the glory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ever and ever.  Amen.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 xml:space="preserve">The </w:t>
      </w:r>
      <w:proofErr w:type="gramStart"/>
      <w:r w:rsidRPr="007A753A">
        <w:rPr>
          <w:rFonts w:ascii="Arial" w:hAnsi="Arial" w:cs="Arial"/>
          <w:b/>
          <w:sz w:val="28"/>
          <w:szCs w:val="28"/>
        </w:rPr>
        <w:t xml:space="preserve">Dismissal  </w:t>
      </w:r>
      <w:r w:rsidRPr="007A753A">
        <w:rPr>
          <w:rFonts w:ascii="Arial" w:hAnsi="Arial" w:cs="Arial"/>
          <w:i/>
          <w:sz w:val="24"/>
          <w:szCs w:val="24"/>
        </w:rPr>
        <w:t>(</w:t>
      </w:r>
      <w:proofErr w:type="gramEnd"/>
      <w:r w:rsidRPr="007A753A">
        <w:rPr>
          <w:rFonts w:ascii="Arial" w:hAnsi="Arial" w:cs="Arial"/>
          <w:i/>
          <w:sz w:val="24"/>
          <w:szCs w:val="24"/>
        </w:rPr>
        <w:t>we say or sing together)</w:t>
      </w:r>
    </w:p>
    <w:p w:rsidR="006954CD" w:rsidRPr="007A753A" w:rsidRDefault="006954CD" w:rsidP="006954CD">
      <w:pPr>
        <w:spacing w:after="0"/>
        <w:rPr>
          <w:rFonts w:ascii="Arial" w:hAnsi="Arial" w:cs="Arial"/>
          <w:sz w:val="28"/>
          <w:szCs w:val="28"/>
        </w:rPr>
      </w:pPr>
    </w:p>
    <w:p w:rsidR="006954CD" w:rsidRPr="007A753A" w:rsidRDefault="006954CD" w:rsidP="006954CD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May the peace of the Lord Christ go with you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,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wherever He may send you.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guide you through the wilderness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,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br/>
        <w:t>protect you through the storm.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bring you home rejoicing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at the wonders He has shown you.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>May He bring you home rejoicing</w:t>
      </w:r>
      <w:r w:rsidRPr="007A753A">
        <w:rPr>
          <w:rFonts w:ascii="Arial" w:eastAsia="Times New Roman" w:hAnsi="Arial" w:cs="Arial"/>
          <w:b/>
          <w:sz w:val="24"/>
          <w:szCs w:val="24"/>
        </w:rPr>
        <w:br/>
        <w:t xml:space="preserve">once again into our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doors.</w:t>
      </w:r>
      <w:proofErr w:type="gramEnd"/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</w:p>
    <w:p w:rsidR="006954CD" w:rsidRPr="007A753A" w:rsidRDefault="006954CD" w:rsidP="006954CD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6954CD" w:rsidRPr="007A753A" w:rsidRDefault="006954CD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Thanks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God.</w:t>
      </w:r>
    </w:p>
    <w:p w:rsidR="000A7434" w:rsidRPr="007A753A" w:rsidRDefault="000A7434" w:rsidP="006954CD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5B07AA" w:rsidP="006954CD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A80F693" wp14:editId="708042AF">
            <wp:simplePos x="0" y="0"/>
            <wp:positionH relativeFrom="column">
              <wp:posOffset>204470</wp:posOffset>
            </wp:positionH>
            <wp:positionV relativeFrom="paragraph">
              <wp:posOffset>288290</wp:posOffset>
            </wp:positionV>
            <wp:extent cx="4040505" cy="302958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rise.gif"/>
                    <pic:cNvPicPr/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505" cy="302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434" w:rsidRPr="007A753A" w:rsidRDefault="001B6646" w:rsidP="00E328B8">
      <w:pPr>
        <w:pStyle w:val="vlcopyright"/>
        <w:spacing w:line="276" w:lineRule="auto"/>
        <w:ind w:left="0"/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038B3940" wp14:editId="0F200187">
            <wp:simplePos x="0" y="0"/>
            <wp:positionH relativeFrom="column">
              <wp:posOffset>-136525</wp:posOffset>
            </wp:positionH>
            <wp:positionV relativeFrom="paragraph">
              <wp:posOffset>-301625</wp:posOffset>
            </wp:positionV>
            <wp:extent cx="4669155" cy="4549140"/>
            <wp:effectExtent l="0" t="0" r="0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gerlabyrinth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55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53A">
        <w:rPr>
          <w:rFonts w:asciiTheme="majorHAnsi" w:hAnsiTheme="majorHAnsi" w:cs="Arial"/>
          <w:b/>
          <w:sz w:val="36"/>
          <w:szCs w:val="36"/>
        </w:rPr>
        <w:t>A Finger Labyrinth</w:t>
      </w:r>
    </w:p>
    <w:p w:rsidR="008B4717" w:rsidRPr="007A753A" w:rsidRDefault="00E328B8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  <w:r w:rsidRPr="007A753A">
        <w:rPr>
          <w:rFonts w:ascii="Arial" w:hAnsi="Arial" w:cs="Arial"/>
          <w:color w:val="050000"/>
          <w:sz w:val="20"/>
          <w:szCs w:val="20"/>
        </w:rPr>
        <w:t xml:space="preserve">Place a finger from your non-dominant hand at the entrance to the labyrinth. As you trace the circuit, stay open to whatever presents itself: feelings, sensations, memories, images, or just “knowings.” Pause 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 xml:space="preserve">to meditate in prayer </w:t>
      </w:r>
      <w:r w:rsidRPr="007A753A">
        <w:rPr>
          <w:rFonts w:ascii="Arial" w:hAnsi="Arial" w:cs="Arial"/>
          <w:color w:val="050000"/>
          <w:sz w:val="20"/>
          <w:szCs w:val="20"/>
        </w:rPr>
        <w:t>at any time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 xml:space="preserve">, </w:t>
      </w:r>
      <w:r w:rsidRPr="007A753A">
        <w:rPr>
          <w:rFonts w:ascii="Arial" w:hAnsi="Arial" w:cs="Arial"/>
          <w:color w:val="050000"/>
          <w:sz w:val="20"/>
          <w:szCs w:val="20"/>
        </w:rPr>
        <w:t>breathe, be with a memory, work with an image, or simply relax</w:t>
      </w:r>
      <w:r w:rsidR="00634E55" w:rsidRPr="007A753A">
        <w:rPr>
          <w:rFonts w:ascii="Arial" w:hAnsi="Arial" w:cs="Arial"/>
          <w:color w:val="050000"/>
          <w:sz w:val="20"/>
          <w:szCs w:val="20"/>
        </w:rPr>
        <w:t>.</w:t>
      </w:r>
    </w:p>
    <w:p w:rsidR="00634E55" w:rsidRPr="007A753A" w:rsidRDefault="00634E55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</w:p>
    <w:p w:rsidR="00634E55" w:rsidRPr="007A753A" w:rsidRDefault="00634E55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  <w:r w:rsidRPr="007A753A">
        <w:rPr>
          <w:rFonts w:ascii="Arial" w:hAnsi="Arial" w:cs="Arial"/>
          <w:color w:val="050000"/>
          <w:sz w:val="20"/>
          <w:szCs w:val="20"/>
        </w:rPr>
        <w:t>You may like to use the prayer below as you begin and end.</w:t>
      </w:r>
    </w:p>
    <w:p w:rsidR="00E328B8" w:rsidRPr="007A753A" w:rsidRDefault="00E328B8" w:rsidP="00E328B8">
      <w:pPr>
        <w:spacing w:after="0" w:line="240" w:lineRule="auto"/>
        <w:jc w:val="center"/>
        <w:rPr>
          <w:rFonts w:ascii="Arial" w:hAnsi="Arial" w:cs="Arial"/>
          <w:color w:val="050000"/>
          <w:sz w:val="20"/>
          <w:szCs w:val="20"/>
        </w:rPr>
      </w:pPr>
    </w:p>
    <w:p w:rsidR="008B4717" w:rsidRPr="007A753A" w:rsidRDefault="008B4717" w:rsidP="00E328B8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color w:val="050000"/>
          <w:sz w:val="20"/>
          <w:szCs w:val="20"/>
        </w:rPr>
        <w:t>Walk with us Lord through all the twists and turns of life</w:t>
      </w:r>
      <w:proofErr w:type="gramStart"/>
      <w:r w:rsidRPr="007A753A">
        <w:rPr>
          <w:rFonts w:ascii="Arial" w:hAnsi="Arial" w:cs="Arial"/>
          <w:b/>
          <w:color w:val="050000"/>
          <w:sz w:val="20"/>
          <w:szCs w:val="20"/>
        </w:rPr>
        <w:t>,</w:t>
      </w:r>
      <w:proofErr w:type="gramEnd"/>
      <w:r w:rsidRPr="007A753A">
        <w:rPr>
          <w:rFonts w:ascii="Arial" w:hAnsi="Arial" w:cs="Arial"/>
          <w:b/>
          <w:color w:val="050000"/>
          <w:sz w:val="20"/>
          <w:szCs w:val="20"/>
        </w:rPr>
        <w:br/>
        <w:t>Walk with us when the clouds obscure the way,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when what seemed close is now so far away.</w:t>
      </w:r>
      <w:r w:rsidRPr="007A753A">
        <w:rPr>
          <w:rFonts w:ascii="Arial" w:hAnsi="Arial" w:cs="Arial"/>
          <w:b/>
          <w:color w:val="050000"/>
          <w:sz w:val="20"/>
          <w:szCs w:val="20"/>
        </w:rPr>
        <w:br/>
        <w:t>Walk with us Lord until we trust in you</w:t>
      </w:r>
      <w:proofErr w:type="gramStart"/>
      <w:r w:rsidRPr="007A753A">
        <w:rPr>
          <w:rFonts w:ascii="Arial" w:hAnsi="Arial" w:cs="Arial"/>
          <w:b/>
          <w:color w:val="050000"/>
          <w:sz w:val="20"/>
          <w:szCs w:val="20"/>
        </w:rPr>
        <w:t>,</w:t>
      </w:r>
      <w:proofErr w:type="gramEnd"/>
      <w:r w:rsidRPr="007A753A">
        <w:rPr>
          <w:rFonts w:ascii="Arial" w:hAnsi="Arial" w:cs="Arial"/>
          <w:b/>
          <w:color w:val="050000"/>
          <w:sz w:val="20"/>
          <w:szCs w:val="20"/>
        </w:rPr>
        <w:br/>
        <w:t>Lead us to the centre of your love.</w:t>
      </w: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690C75" w:rsidRPr="007A753A" w:rsidRDefault="00690C75" w:rsidP="00E328B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A7434" w:rsidRPr="007A753A" w:rsidRDefault="000E0EA4" w:rsidP="00E328B8">
      <w:pPr>
        <w:spacing w:line="240" w:lineRule="auto"/>
        <w:jc w:val="center"/>
        <w:rPr>
          <w:rFonts w:asciiTheme="majorHAnsi" w:hAnsiTheme="majorHAnsi" w:cs="Arial"/>
          <w:b/>
          <w:sz w:val="40"/>
          <w:szCs w:val="40"/>
        </w:rPr>
      </w:pPr>
      <w:r w:rsidRPr="007A753A">
        <w:rPr>
          <w:rFonts w:asciiTheme="majorHAnsi" w:hAnsiTheme="majorHAnsi" w:cs="Arial"/>
          <w:b/>
          <w:sz w:val="40"/>
          <w:szCs w:val="40"/>
        </w:rPr>
        <w:t>S</w:t>
      </w:r>
      <w:r w:rsidR="000A7434" w:rsidRPr="007A753A">
        <w:rPr>
          <w:rFonts w:asciiTheme="majorHAnsi" w:hAnsiTheme="majorHAnsi" w:cs="Arial"/>
          <w:b/>
          <w:sz w:val="40"/>
          <w:szCs w:val="40"/>
        </w:rPr>
        <w:t>t Peter’s Church, Chellaston</w:t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  <w:proofErr w:type="gramStart"/>
      <w:r w:rsidRPr="007A753A">
        <w:rPr>
          <w:rFonts w:asciiTheme="majorHAnsi" w:hAnsiTheme="majorHAnsi" w:cs="Arial"/>
          <w:b/>
          <w:sz w:val="36"/>
          <w:szCs w:val="36"/>
        </w:rPr>
        <w:t>in</w:t>
      </w:r>
      <w:proofErr w:type="gramEnd"/>
      <w:r w:rsidRPr="007A753A">
        <w:rPr>
          <w:rFonts w:asciiTheme="majorHAnsi" w:hAnsiTheme="majorHAnsi" w:cs="Arial"/>
          <w:b/>
          <w:sz w:val="36"/>
          <w:szCs w:val="36"/>
        </w:rPr>
        <w:t xml:space="preserve"> the Diocese of Derby</w:t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</w:p>
    <w:p w:rsidR="000A7434" w:rsidRPr="007A753A" w:rsidRDefault="001B6646" w:rsidP="00E328B8">
      <w:pPr>
        <w:spacing w:line="240" w:lineRule="auto"/>
        <w:jc w:val="center"/>
        <w:rPr>
          <w:rFonts w:asciiTheme="majorHAnsi" w:hAnsiTheme="majorHAnsi" w:cs="Arial"/>
          <w:b/>
          <w:sz w:val="36"/>
          <w:szCs w:val="36"/>
        </w:rPr>
      </w:pPr>
      <w:r w:rsidRPr="007A753A">
        <w:rPr>
          <w:rFonts w:asciiTheme="majorHAnsi" w:hAnsiTheme="majorHAnsi" w:cs="Arial"/>
          <w:b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9E75123" wp14:editId="1A20954B">
            <wp:simplePos x="0" y="0"/>
            <wp:positionH relativeFrom="column">
              <wp:posOffset>778510</wp:posOffset>
            </wp:positionH>
            <wp:positionV relativeFrom="paragraph">
              <wp:posOffset>31115</wp:posOffset>
            </wp:positionV>
            <wp:extent cx="2857500" cy="286702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a.jpg"/>
                    <pic:cNvPicPr/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</w:p>
    <w:p w:rsidR="000A7434" w:rsidRPr="007A753A" w:rsidRDefault="000A7434" w:rsidP="00E328B8">
      <w:pPr>
        <w:spacing w:line="240" w:lineRule="auto"/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An Iona Style Order for</w:t>
      </w:r>
    </w:p>
    <w:p w:rsidR="000A7434" w:rsidRPr="007A753A" w:rsidRDefault="000A7434" w:rsidP="000A7434">
      <w:pPr>
        <w:jc w:val="center"/>
        <w:rPr>
          <w:rFonts w:asciiTheme="majorHAnsi" w:hAnsiTheme="majorHAnsi" w:cs="Arial"/>
          <w:b/>
          <w:sz w:val="56"/>
          <w:szCs w:val="56"/>
        </w:rPr>
      </w:pPr>
      <w:r w:rsidRPr="007A753A">
        <w:rPr>
          <w:rFonts w:asciiTheme="majorHAnsi" w:hAnsiTheme="majorHAnsi" w:cs="Arial"/>
          <w:b/>
          <w:sz w:val="56"/>
          <w:szCs w:val="56"/>
        </w:rPr>
        <w:t>Morning Worship</w:t>
      </w:r>
    </w:p>
    <w:p w:rsidR="00910FA7" w:rsidRPr="007A753A" w:rsidRDefault="00910FA7" w:rsidP="000A7434">
      <w:pPr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Welcome</w:t>
      </w:r>
    </w:p>
    <w:p w:rsidR="000A7434" w:rsidRPr="007A753A" w:rsidRDefault="000A7434" w:rsidP="000A7434">
      <w:pPr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We sit for the notices – then continue in prayer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Preparation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Be still and listen to the day,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touch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the breeze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with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the quiet of your soul.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Let the turbulence 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of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the hurly burly rushing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pass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you by.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Let God bless you with a quiet whisper,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which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in all the day’s doing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keeps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a calm silent centre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sz w:val="24"/>
          <w:szCs w:val="24"/>
        </w:rPr>
        <w:t>in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your being.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Let us open our lives to God and ask his forgiveness and grace.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 the poverty of our seeing and the poverty of our believing,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On the poverty of our giving and on the poverty of our following,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lastRenderedPageBreak/>
        <w:t>On the poverty of our loving and the poverty of our living,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 xml:space="preserve">Lord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have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mercy.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</w:rPr>
      </w:pP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To all who turn to him, Christ says, ‘Your sins are forgiven.’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He also says, ‘Follow me.’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 xml:space="preserve">Amen. Thanks </w:t>
      </w: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to God.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The night has passed and the day lies open before us;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let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us pray with one heart and mind.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Silence is kept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we rejoice in the gift of this new day,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so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may the light of your presence, O God,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set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our hearts on fire with love for you; now and for ever.  </w:t>
      </w: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  <w:r w:rsidRPr="007A753A">
        <w:rPr>
          <w:rFonts w:ascii="Arial" w:hAnsi="Arial" w:cs="Arial"/>
          <w:b/>
          <w:sz w:val="24"/>
          <w:szCs w:val="24"/>
        </w:rPr>
        <w:tab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The appointed </w:t>
      </w:r>
      <w:r w:rsidRPr="007A753A">
        <w:rPr>
          <w:rFonts w:ascii="Arial" w:hAnsi="Arial" w:cs="Arial"/>
          <w:b/>
          <w:i/>
          <w:sz w:val="24"/>
          <w:szCs w:val="24"/>
        </w:rPr>
        <w:t>psalm</w:t>
      </w:r>
      <w:r w:rsidRPr="007A753A">
        <w:rPr>
          <w:rFonts w:ascii="Arial" w:hAnsi="Arial" w:cs="Arial"/>
          <w:i/>
          <w:sz w:val="24"/>
          <w:szCs w:val="24"/>
        </w:rPr>
        <w:t xml:space="preserve"> may </w:t>
      </w:r>
      <w:r w:rsidR="00AF76BE" w:rsidRPr="007A753A">
        <w:rPr>
          <w:rFonts w:ascii="Arial" w:hAnsi="Arial" w:cs="Arial"/>
          <w:i/>
          <w:sz w:val="24"/>
          <w:szCs w:val="24"/>
        </w:rPr>
        <w:t xml:space="preserve">be </w:t>
      </w:r>
      <w:r w:rsidRPr="007A753A">
        <w:rPr>
          <w:rFonts w:ascii="Arial" w:hAnsi="Arial" w:cs="Arial"/>
          <w:i/>
          <w:sz w:val="24"/>
          <w:szCs w:val="24"/>
        </w:rPr>
        <w:t>said, ending with</w:t>
      </w:r>
      <w:r w:rsidRPr="007A753A">
        <w:rPr>
          <w:rFonts w:ascii="Arial" w:hAnsi="Arial" w:cs="Arial"/>
          <w:b/>
          <w:sz w:val="24"/>
          <w:szCs w:val="24"/>
        </w:rPr>
        <w:t>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the Father and to the Son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the Holy Spirit: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it was in the beginning is now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shall be for ever.  Amen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t>Reading(s) from Scripture.</w:t>
      </w:r>
      <w:proofErr w:type="gramEnd"/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color w:val="000000"/>
          <w:sz w:val="24"/>
          <w:szCs w:val="24"/>
        </w:rPr>
        <w:t>For the word of God in Jesus</w:t>
      </w:r>
      <w:proofErr w:type="gramStart"/>
      <w:r w:rsidRPr="007A753A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Pr="007A753A">
        <w:rPr>
          <w:rFonts w:ascii="Arial" w:hAnsi="Arial" w:cs="Arial"/>
          <w:color w:val="000000"/>
          <w:sz w:val="24"/>
          <w:szCs w:val="24"/>
        </w:rPr>
        <w:br/>
        <w:t>For God’s wisdom all around us;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For God’s word and wisdom in us,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Thanks be to God.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The following </w:t>
      </w:r>
      <w:r w:rsidRPr="007A753A">
        <w:rPr>
          <w:rFonts w:ascii="Arial" w:hAnsi="Arial" w:cs="Arial"/>
          <w:b/>
          <w:i/>
          <w:sz w:val="24"/>
          <w:szCs w:val="24"/>
        </w:rPr>
        <w:t>Canticle</w:t>
      </w:r>
      <w:r w:rsidRPr="007A753A">
        <w:rPr>
          <w:rFonts w:ascii="Arial" w:hAnsi="Arial" w:cs="Arial"/>
          <w:i/>
          <w:sz w:val="24"/>
          <w:szCs w:val="24"/>
        </w:rPr>
        <w:t xml:space="preserve"> is said.</w:t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  <w:r w:rsidRPr="007A753A">
        <w:rPr>
          <w:rFonts w:ascii="Arial" w:hAnsi="Arial" w:cs="Arial"/>
          <w:i/>
          <w:sz w:val="24"/>
          <w:szCs w:val="24"/>
        </w:rPr>
        <w:tab/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God of the ordinary,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praise you.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the drabness of our thoughts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brighten them into vivid imagination.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our everyday lives,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transform them into holy, precious moments.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You take our meagre offerings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multiply them into an abundance of delight.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Extraordinary God,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you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light up our thoughts, our lives, our selves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with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the wonder of your call.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With everything we are and have</w:t>
      </w:r>
    </w:p>
    <w:p w:rsidR="000A7434" w:rsidRPr="007A753A" w:rsidRDefault="000A7434" w:rsidP="000A743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proofErr w:type="gramStart"/>
      <w:r w:rsidRPr="007A753A">
        <w:rPr>
          <w:rFonts w:ascii="Arial" w:eastAsia="Times New Roman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eastAsia="Times New Roman" w:hAnsi="Arial" w:cs="Arial"/>
          <w:b/>
          <w:sz w:val="24"/>
          <w:szCs w:val="24"/>
        </w:rPr>
        <w:t xml:space="preserve"> praise you – Amen.</w:t>
      </w:r>
    </w:p>
    <w:p w:rsidR="000A7434" w:rsidRPr="007A753A" w:rsidRDefault="000A7434" w:rsidP="000A7434">
      <w:pPr>
        <w:shd w:val="clear" w:color="auto" w:fill="FFFFFF"/>
        <w:spacing w:after="0"/>
        <w:rPr>
          <w:rFonts w:ascii="Arial" w:eastAsia="Times New Roman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proofErr w:type="gramStart"/>
      <w:r w:rsidRPr="007A753A">
        <w:rPr>
          <w:rFonts w:ascii="Arial" w:hAnsi="Arial" w:cs="Arial"/>
          <w:b/>
          <w:sz w:val="28"/>
          <w:szCs w:val="28"/>
        </w:rPr>
        <w:t>A Reading from Scripture.</w:t>
      </w:r>
      <w:proofErr w:type="gramEnd"/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At the end the reader may say: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color w:val="000000"/>
          <w:sz w:val="24"/>
          <w:szCs w:val="24"/>
        </w:rPr>
        <w:t>For the word of God in Jesus</w:t>
      </w:r>
      <w:proofErr w:type="gramStart"/>
      <w:r w:rsidRPr="007A753A">
        <w:rPr>
          <w:rFonts w:ascii="Arial" w:hAnsi="Arial" w:cs="Arial"/>
          <w:color w:val="000000"/>
          <w:sz w:val="24"/>
          <w:szCs w:val="24"/>
        </w:rPr>
        <w:t>,</w:t>
      </w:r>
      <w:proofErr w:type="gramEnd"/>
      <w:r w:rsidRPr="007A753A">
        <w:rPr>
          <w:rFonts w:ascii="Arial" w:hAnsi="Arial" w:cs="Arial"/>
          <w:color w:val="000000"/>
          <w:sz w:val="24"/>
          <w:szCs w:val="24"/>
        </w:rPr>
        <w:br/>
        <w:t>For God’s wisdom all around us;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For God’s word and wisdom in us,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  <w:t>Thanks be to God.</w:t>
      </w:r>
      <w:r w:rsidRPr="007A753A">
        <w:rPr>
          <w:rFonts w:ascii="Arial" w:hAnsi="Arial" w:cs="Arial"/>
          <w:b/>
          <w:color w:val="000000"/>
          <w:sz w:val="24"/>
          <w:szCs w:val="24"/>
        </w:rPr>
        <w:br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A Sermon or Meditation</w:t>
      </w:r>
    </w:p>
    <w:p w:rsidR="000A7434" w:rsidRPr="007A753A" w:rsidRDefault="000A7434" w:rsidP="000A7434">
      <w:pPr>
        <w:spacing w:after="0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(</w:t>
      </w:r>
      <w:proofErr w:type="gramStart"/>
      <w:r w:rsidRPr="007A753A">
        <w:rPr>
          <w:rFonts w:ascii="Arial" w:hAnsi="Arial" w:cs="Arial"/>
          <w:i/>
          <w:sz w:val="24"/>
          <w:szCs w:val="24"/>
        </w:rPr>
        <w:t>this</w:t>
      </w:r>
      <w:proofErr w:type="gramEnd"/>
      <w:r w:rsidRPr="007A753A">
        <w:rPr>
          <w:rFonts w:ascii="Arial" w:hAnsi="Arial" w:cs="Arial"/>
          <w:i/>
          <w:sz w:val="24"/>
          <w:szCs w:val="24"/>
        </w:rPr>
        <w:t xml:space="preserve"> may include music and/or an activity)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The Choir may sing an Anthem.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Creed</w:t>
      </w:r>
      <w:r w:rsidRPr="007A753A">
        <w:rPr>
          <w:rFonts w:ascii="Arial" w:hAnsi="Arial" w:cs="Arial"/>
          <w:b/>
          <w:sz w:val="24"/>
          <w:szCs w:val="24"/>
        </w:rPr>
        <w:t xml:space="preserve"> </w:t>
      </w:r>
      <w:r w:rsidRPr="007A753A">
        <w:rPr>
          <w:rFonts w:ascii="Arial" w:hAnsi="Arial" w:cs="Arial"/>
          <w:i/>
          <w:sz w:val="24"/>
          <w:szCs w:val="24"/>
        </w:rPr>
        <w:t>(please stand)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6"/>
          <w:szCs w:val="16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God,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maker and shaper of our pathways;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sent Jesus to show us the narrow way,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who is the beginning and ending of our travelling.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Jesus Christ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sharer of our flesh;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entered and experienced the human journey,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who walks beside us on the road.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the Holy Spirit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midwife and nurturer of our potential;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drove Jesus into the desert,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who calls us now to cast off from the shore.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We believe in Father, Son, and Holy Spirit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shaper, sharer and stirrer of our journeys;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recommit ourselves to following their way.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Collect for the Day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lastRenderedPageBreak/>
        <w:t>The Intercessions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Concluding with</w:t>
      </w:r>
    </w:p>
    <w:p w:rsidR="000A7434" w:rsidRPr="007A753A" w:rsidRDefault="000A7434" w:rsidP="000A7434">
      <w:pPr>
        <w:tabs>
          <w:tab w:val="left" w:pos="1456"/>
        </w:tabs>
        <w:spacing w:after="0"/>
        <w:rPr>
          <w:rFonts w:ascii="Arial" w:hAnsi="Arial" w:cs="Arial"/>
          <w:sz w:val="12"/>
          <w:szCs w:val="12"/>
        </w:rPr>
      </w:pPr>
      <w:r w:rsidRPr="007A753A">
        <w:rPr>
          <w:rFonts w:ascii="Arial" w:hAnsi="Arial" w:cs="Arial"/>
          <w:sz w:val="12"/>
          <w:szCs w:val="12"/>
        </w:rPr>
        <w:tab/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The Lord’s Prayer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Gathering our prayers and praises into one, as our saviour taught us, so we pray:</w:t>
      </w:r>
    </w:p>
    <w:p w:rsidR="000A7434" w:rsidRPr="007A753A" w:rsidRDefault="000A7434" w:rsidP="000A7434">
      <w:pPr>
        <w:spacing w:after="0"/>
        <w:rPr>
          <w:rFonts w:ascii="Arial" w:hAnsi="Arial" w:cs="Arial"/>
          <w:sz w:val="12"/>
          <w:szCs w:val="12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Our Father, who art in heaven, hallowed be thy name;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Thy kingdom come,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thy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will be done on earth as it is in heaven.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Give us this day our daily bread.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And forgive us our trespasses, 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forgive those who trespass against us.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lead us not into temptation; but deliver us from evil.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thine is the kingdom, the power, and the glory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ever and ever.  Amen.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>HYMN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8"/>
          <w:szCs w:val="28"/>
        </w:rPr>
      </w:pPr>
      <w:r w:rsidRPr="007A753A">
        <w:rPr>
          <w:rFonts w:ascii="Arial" w:hAnsi="Arial" w:cs="Arial"/>
          <w:b/>
          <w:sz w:val="28"/>
          <w:szCs w:val="28"/>
        </w:rPr>
        <w:t xml:space="preserve">The Dismissal 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to seek wisdom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peace.</w:t>
      </w:r>
    </w:p>
    <w:p w:rsidR="00A455B7" w:rsidRPr="007A753A" w:rsidRDefault="00A455B7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to do justice.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hope.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Send us out –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Send us out to </w:t>
      </w:r>
      <w:proofErr w:type="gramStart"/>
      <w:r w:rsidRPr="007A753A">
        <w:rPr>
          <w:rFonts w:ascii="Arial" w:eastAsia="Times New Roman" w:hAnsi="Arial" w:cs="Arial"/>
          <w:sz w:val="24"/>
          <w:szCs w:val="24"/>
        </w:rPr>
        <w:t>be loving</w:t>
      </w:r>
      <w:proofErr w:type="gramEnd"/>
      <w:r w:rsidRPr="007A753A">
        <w:rPr>
          <w:rFonts w:ascii="Arial" w:eastAsia="Times New Roman" w:hAnsi="Arial" w:cs="Arial"/>
          <w:sz w:val="24"/>
          <w:szCs w:val="24"/>
        </w:rPr>
        <w:t>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b/>
          <w:sz w:val="24"/>
          <w:szCs w:val="24"/>
        </w:rPr>
      </w:pPr>
      <w:r w:rsidRPr="007A753A">
        <w:rPr>
          <w:rFonts w:ascii="Arial" w:eastAsia="Times New Roman" w:hAnsi="Arial" w:cs="Arial"/>
          <w:b/>
          <w:sz w:val="24"/>
          <w:szCs w:val="24"/>
        </w:rPr>
        <w:t>Send us out in joy.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now with God’s blessing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in justice and love,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 xml:space="preserve">Go and love your </w:t>
      </w:r>
      <w:r w:rsidR="007A753A" w:rsidRPr="007A753A">
        <w:rPr>
          <w:rFonts w:ascii="Arial" w:eastAsia="Times New Roman" w:hAnsi="Arial" w:cs="Arial"/>
          <w:sz w:val="24"/>
          <w:szCs w:val="24"/>
        </w:rPr>
        <w:t>neighbour</w:t>
      </w:r>
      <w:r w:rsidRPr="007A753A">
        <w:rPr>
          <w:rFonts w:ascii="Arial" w:eastAsia="Times New Roman" w:hAnsi="Arial" w:cs="Arial"/>
          <w:sz w:val="24"/>
          <w:szCs w:val="24"/>
        </w:rPr>
        <w:t>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respect the earth,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befriend strangers,</w:t>
      </w:r>
    </w:p>
    <w:p w:rsidR="000A7434" w:rsidRPr="007A753A" w:rsidRDefault="000A7434" w:rsidP="000A7434">
      <w:pPr>
        <w:shd w:val="clear" w:color="auto" w:fill="FFFFFF"/>
        <w:tabs>
          <w:tab w:val="center" w:pos="4819"/>
          <w:tab w:val="left" w:pos="6198"/>
        </w:tabs>
        <w:spacing w:after="0"/>
        <w:rPr>
          <w:rFonts w:ascii="Arial" w:eastAsia="Times New Roman" w:hAnsi="Arial" w:cs="Arial"/>
          <w:sz w:val="24"/>
          <w:szCs w:val="24"/>
        </w:rPr>
      </w:pPr>
      <w:r w:rsidRPr="007A753A">
        <w:rPr>
          <w:rFonts w:ascii="Arial" w:eastAsia="Times New Roman" w:hAnsi="Arial" w:cs="Arial"/>
          <w:sz w:val="24"/>
          <w:szCs w:val="24"/>
        </w:rPr>
        <w:t>Go and make peace.</w:t>
      </w: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</w:p>
    <w:p w:rsidR="000A7434" w:rsidRPr="007A753A" w:rsidRDefault="000A7434" w:rsidP="000A7434">
      <w:pPr>
        <w:spacing w:after="0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Go in the name of Christ</w:t>
      </w:r>
    </w:p>
    <w:p w:rsidR="000A7434" w:rsidRPr="007A753A" w:rsidRDefault="000A7434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Thanks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God.</w:t>
      </w: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6A34F8" w:rsidRPr="007A753A" w:rsidRDefault="006A34F8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344020" w:rsidP="000A7434">
      <w:pPr>
        <w:spacing w:after="0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6F4822A" wp14:editId="0D324939">
            <wp:simplePos x="0" y="0"/>
            <wp:positionH relativeFrom="column">
              <wp:posOffset>819785</wp:posOffset>
            </wp:positionH>
            <wp:positionV relativeFrom="paragraph">
              <wp:posOffset>88900</wp:posOffset>
            </wp:positionV>
            <wp:extent cx="2567940" cy="25266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umbria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200C41" w:rsidRPr="007A753A" w:rsidRDefault="00200C41" w:rsidP="000A7434">
      <w:pPr>
        <w:spacing w:after="0"/>
        <w:rPr>
          <w:rFonts w:ascii="Arial" w:hAnsi="Arial" w:cs="Arial"/>
          <w:b/>
          <w:sz w:val="24"/>
          <w:szCs w:val="24"/>
        </w:rPr>
      </w:pPr>
    </w:p>
    <w:p w:rsidR="001C0F5F" w:rsidRPr="007A753A" w:rsidRDefault="001C0F5F" w:rsidP="001C0F5F">
      <w:pPr>
        <w:spacing w:after="0"/>
        <w:jc w:val="center"/>
        <w:rPr>
          <w:rFonts w:ascii="Arial" w:hAnsi="Arial" w:cs="Arial"/>
          <w:b/>
          <w:i/>
        </w:rPr>
      </w:pPr>
      <w:r w:rsidRPr="007A753A">
        <w:rPr>
          <w:rFonts w:ascii="Apple Chancery" w:hAnsi="Apple Chancery"/>
          <w:b/>
          <w:noProof/>
          <w:sz w:val="56"/>
          <w:szCs w:val="56"/>
        </w:rPr>
        <w:lastRenderedPageBreak/>
        <w:drawing>
          <wp:anchor distT="0" distB="0" distL="114300" distR="114300" simplePos="0" relativeHeight="251681792" behindDoc="0" locked="0" layoutInCell="1" allowOverlap="1" wp14:anchorId="31CA9208" wp14:editId="435104FD">
            <wp:simplePos x="0" y="0"/>
            <wp:positionH relativeFrom="column">
              <wp:posOffset>259715</wp:posOffset>
            </wp:positionH>
            <wp:positionV relativeFrom="paragraph">
              <wp:posOffset>309245</wp:posOffset>
            </wp:positionV>
            <wp:extent cx="3992880" cy="5604510"/>
            <wp:effectExtent l="0" t="0" r="762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umbria 5.png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560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13C0" w:rsidRPr="007A753A" w:rsidRDefault="00DC13C0" w:rsidP="001C0F5F">
      <w:pPr>
        <w:spacing w:after="0"/>
        <w:rPr>
          <w:rFonts w:ascii="Arial" w:hAnsi="Arial" w:cs="Arial"/>
          <w:b/>
          <w:i/>
          <w:sz w:val="20"/>
          <w:szCs w:val="20"/>
        </w:rPr>
      </w:pPr>
    </w:p>
    <w:p w:rsidR="0095489E" w:rsidRPr="007A753A" w:rsidRDefault="0095489E" w:rsidP="0095489E">
      <w:pPr>
        <w:spacing w:after="0"/>
        <w:jc w:val="center"/>
        <w:rPr>
          <w:rFonts w:ascii="Apple Chancery" w:hAnsi="Apple Chancery"/>
          <w:b/>
          <w:sz w:val="56"/>
          <w:szCs w:val="56"/>
        </w:rPr>
      </w:pPr>
      <w:r w:rsidRPr="007A753A">
        <w:rPr>
          <w:rFonts w:ascii="Apple Chancery" w:hAnsi="Apple Chancery"/>
          <w:b/>
          <w:sz w:val="56"/>
          <w:szCs w:val="56"/>
        </w:rPr>
        <w:lastRenderedPageBreak/>
        <w:t>St Peter’s Church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72"/>
          <w:szCs w:val="72"/>
        </w:rPr>
      </w:pPr>
      <w:proofErr w:type="gramStart"/>
      <w:r w:rsidRPr="007A753A">
        <w:rPr>
          <w:rFonts w:ascii="Apple Chancery" w:hAnsi="Apple Chancery"/>
          <w:b/>
          <w:sz w:val="72"/>
          <w:szCs w:val="72"/>
        </w:rPr>
        <w:t>Holding on to the Silence.</w:t>
      </w:r>
      <w:proofErr w:type="gramEnd"/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96"/>
          <w:szCs w:val="96"/>
        </w:rPr>
      </w:pPr>
      <w:r w:rsidRPr="007A753A">
        <w:rPr>
          <w:rFonts w:ascii="Apple Chancery" w:hAnsi="Apple Chancery"/>
          <w:b/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16392DB6" wp14:editId="2A9B63C1">
            <wp:simplePos x="0" y="0"/>
            <wp:positionH relativeFrom="column">
              <wp:posOffset>892810</wp:posOffset>
            </wp:positionH>
            <wp:positionV relativeFrom="paragraph">
              <wp:posOffset>120015</wp:posOffset>
            </wp:positionV>
            <wp:extent cx="2447925" cy="2447925"/>
            <wp:effectExtent l="0" t="0" r="9525" b="9525"/>
            <wp:wrapThrough wrapText="bothSides">
              <wp:wrapPolygon edited="0">
                <wp:start x="8741" y="0"/>
                <wp:lineTo x="7060" y="504"/>
                <wp:lineTo x="3362" y="2521"/>
                <wp:lineTo x="2689" y="3698"/>
                <wp:lineTo x="1177" y="5547"/>
                <wp:lineTo x="168" y="8237"/>
                <wp:lineTo x="0" y="9077"/>
                <wp:lineTo x="0" y="11262"/>
                <wp:lineTo x="168" y="13616"/>
                <wp:lineTo x="1345" y="16305"/>
                <wp:lineTo x="3530" y="18995"/>
                <wp:lineTo x="3698" y="19499"/>
                <wp:lineTo x="8573" y="21516"/>
                <wp:lineTo x="9749" y="21516"/>
                <wp:lineTo x="11767" y="21516"/>
                <wp:lineTo x="12943" y="21516"/>
                <wp:lineTo x="17818" y="19499"/>
                <wp:lineTo x="17986" y="18995"/>
                <wp:lineTo x="20171" y="16305"/>
                <wp:lineTo x="21348" y="13616"/>
                <wp:lineTo x="21516" y="11262"/>
                <wp:lineTo x="21516" y="9749"/>
                <wp:lineTo x="21348" y="8237"/>
                <wp:lineTo x="20339" y="5547"/>
                <wp:lineTo x="18322" y="2521"/>
                <wp:lineTo x="14288" y="504"/>
                <wp:lineTo x="12775" y="0"/>
                <wp:lineTo x="8741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ian-faith-word-blocks.jpg"/>
                    <pic:cNvPicPr/>
                  </pic:nvPicPr>
                  <pic:blipFill>
                    <a:blip r:embed="rId1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96"/>
          <w:szCs w:val="9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sz w:val="16"/>
          <w:szCs w:val="1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8"/>
          <w:szCs w:val="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8"/>
          <w:szCs w:val="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>A Simple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>Liturgy of the hours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pple Chancery" w:hAnsi="Apple Chancery"/>
          <w:b/>
          <w:sz w:val="48"/>
          <w:szCs w:val="48"/>
        </w:rPr>
      </w:pPr>
      <w:r w:rsidRPr="007A753A">
        <w:rPr>
          <w:rFonts w:ascii="Apple Chancery" w:hAnsi="Apple Chancery"/>
          <w:b/>
          <w:sz w:val="48"/>
          <w:szCs w:val="48"/>
        </w:rPr>
        <w:t xml:space="preserve">for </w:t>
      </w:r>
      <w:r w:rsidR="005B6D6C">
        <w:rPr>
          <w:rFonts w:ascii="Apple Chancery" w:hAnsi="Apple Chancery"/>
          <w:b/>
          <w:sz w:val="48"/>
          <w:szCs w:val="48"/>
        </w:rPr>
        <w:t xml:space="preserve">every </w:t>
      </w:r>
      <w:r w:rsidRPr="007A753A">
        <w:rPr>
          <w:rFonts w:ascii="Apple Chancery" w:hAnsi="Apple Chancery"/>
          <w:b/>
          <w:sz w:val="48"/>
          <w:szCs w:val="48"/>
        </w:rPr>
        <w:t>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lastRenderedPageBreak/>
        <w:t xml:space="preserve">This simple form of Daily Office can be prayed in the morning, at midday, in the evening and at night or a combination, whichever is best for you. Use the prayers that are appropriate for each part of the day.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You can pray alone or with others.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 xml:space="preserve">You will find </w:t>
      </w:r>
      <w:proofErr w:type="gramStart"/>
      <w:r w:rsidRPr="007A753A">
        <w:rPr>
          <w:rFonts w:ascii="Arial" w:hAnsi="Arial" w:cs="Arial"/>
          <w:i/>
          <w:sz w:val="24"/>
          <w:szCs w:val="24"/>
        </w:rPr>
        <w:t>morning prayer</w:t>
      </w:r>
      <w:proofErr w:type="gramEnd"/>
      <w:r w:rsidRPr="007A753A">
        <w:rPr>
          <w:rFonts w:ascii="Arial" w:hAnsi="Arial" w:cs="Arial"/>
          <w:i/>
          <w:sz w:val="24"/>
          <w:szCs w:val="24"/>
        </w:rPr>
        <w:t xml:space="preserve"> readings listed on St Peter’s weekly notice sheet or look on the Church of England website for the lectionary.</w:t>
      </w:r>
      <w:r w:rsidRPr="007A753A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7A753A">
        <w:rPr>
          <w:rFonts w:ascii="Arial" w:hAnsi="Arial" w:cs="Arial"/>
          <w:sz w:val="24"/>
          <w:szCs w:val="24"/>
        </w:rPr>
        <w:t xml:space="preserve">( </w:t>
      </w:r>
      <w:proofErr w:type="gramEnd"/>
      <w:r w:rsidR="0074088B" w:rsidRPr="007A753A">
        <w:fldChar w:fldCharType="begin"/>
      </w:r>
      <w:r w:rsidR="0074088B" w:rsidRPr="007A753A">
        <w:instrText xml:space="preserve"> HYPERLINK "http://www.churchofengland.org" </w:instrText>
      </w:r>
      <w:r w:rsidR="0074088B" w:rsidRPr="007A753A">
        <w:fldChar w:fldCharType="separate"/>
      </w:r>
      <w:r w:rsidRPr="007A753A">
        <w:rPr>
          <w:rStyle w:val="Hyperlink"/>
          <w:rFonts w:ascii="Arial" w:hAnsi="Arial" w:cs="Arial"/>
          <w:sz w:val="24"/>
          <w:szCs w:val="24"/>
        </w:rPr>
        <w:t>www.churchofengland.org</w:t>
      </w:r>
      <w:r w:rsidR="0074088B" w:rsidRPr="007A753A">
        <w:rPr>
          <w:rStyle w:val="Hyperlink"/>
          <w:rFonts w:ascii="Arial" w:hAnsi="Arial" w:cs="Arial"/>
          <w:sz w:val="24"/>
          <w:szCs w:val="24"/>
        </w:rPr>
        <w:fldChar w:fldCharType="end"/>
      </w:r>
      <w:r w:rsidRPr="007A753A">
        <w:rPr>
          <w:rFonts w:ascii="Arial" w:hAnsi="Arial" w:cs="Arial"/>
          <w:sz w:val="24"/>
          <w:szCs w:val="24"/>
        </w:rPr>
        <w:t xml:space="preserve"> )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As you prepare to pray - find a place where you can be still, then give yourself time to relax.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You may like to use the following to help you clear your mind of the busyness of the day.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64EA547" wp14:editId="3227572E">
            <wp:simplePos x="0" y="0"/>
            <wp:positionH relativeFrom="column">
              <wp:posOffset>-65405</wp:posOffset>
            </wp:positionH>
            <wp:positionV relativeFrom="paragraph">
              <wp:posOffset>180340</wp:posOffset>
            </wp:positionV>
            <wp:extent cx="1668780" cy="2510790"/>
            <wp:effectExtent l="0" t="0" r="762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tic-cross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Be silent,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still.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Alone, Empty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Before your God.</w:t>
      </w:r>
      <w:proofErr w:type="gramEnd"/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Say nothing,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Ask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nothing.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Be silent,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still.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your God look upon you.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That is all.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knows, Understands,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Loves you with an enormous love.</w:t>
      </w:r>
      <w:proofErr w:type="gramEnd"/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only wants to look upon you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with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love.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Quiet, Still, Be.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your God – love you.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6"/>
          <w:szCs w:val="26"/>
        </w:rPr>
      </w:pP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A candle may be lit at the beginning or you may like to hold an object to help focus your prayers.</w:t>
      </w:r>
    </w:p>
    <w:p w:rsidR="0095489E" w:rsidRPr="007A753A" w:rsidRDefault="0095489E" w:rsidP="0095489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i/>
          <w:sz w:val="24"/>
          <w:szCs w:val="24"/>
        </w:rPr>
        <w:t>If you are alone, hold in your prayers members of St Peter’s who will be using these same prayers in a different place.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>PREPARATION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O Lord, open our lips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mouths shall proclaim your praise.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We come before your presence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 who are common to us all.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 God, Creator of Light;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rising of your sun this morning,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let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greatest of all light, your love,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rise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like the sun within our hearts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set your blessing upon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begin this day together,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united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in prayer and thanksgiving.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in the midst, come close to us,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help us to come close to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>, for a fraction of time,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step back from the activities 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demands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of the 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So should, as this day goes on, we forget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do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not forget us, O God.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One, you have brought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this day to a time of reflection.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make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us wise in our understanding,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open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in our listening,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generous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in our giving 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vulnerable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in our sharing.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lastRenderedPageBreak/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It is night after a long 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What has been done is done;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has not been done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has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not been done; let it be.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us be still in the presence of God.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Let the quietness of God’s peace enfold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us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and let us look expectantly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 new day, new joys and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new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possibilities.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>CANTICLE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Wisdom, delight of our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open our ears, we hear your word.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enter deep into the being of humanity,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foolish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the world, you unmask our follies.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You shelter us by day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are a steady flame through the night.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lead us through turbulent waters,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bring us safe to dry ground.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You open the mouths of those who are mute,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loosen the tongues of infants in their cries.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A little child takes us by the hand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leads us to wisdom and truth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Holy Wisdom, delight of our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open our ears, we hear your word.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Glory to God, Source of all Being,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Eternal Word and Holy Spirit: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As it was in the beginning, is now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shall be forever.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>INTRODUCTION TO THE READING(S)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12"/>
          <w:szCs w:val="12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Spirit of Wisdom,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take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from us all fuss, the clattering of noise,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temptation to dominate by the power of words,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craving for certainty.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lead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us through the narrow gate of not knowing,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may listen and obey,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come to a place of silence and stillness,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of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true conversation and wisdom.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READING(S) </w:t>
      </w:r>
      <w:r w:rsidRPr="007A753A">
        <w:rPr>
          <w:rFonts w:ascii="Arial" w:hAnsi="Arial" w:cs="Arial"/>
          <w:i/>
          <w:sz w:val="24"/>
          <w:szCs w:val="24"/>
        </w:rPr>
        <w:t>(use the weekday readings printed on the notice sheet.)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SILENCE – </w:t>
      </w:r>
      <w:r w:rsidRPr="007A753A">
        <w:rPr>
          <w:rFonts w:ascii="Arial" w:hAnsi="Arial" w:cs="Arial"/>
          <w:sz w:val="24"/>
          <w:szCs w:val="24"/>
        </w:rPr>
        <w:t>Time to meditate on the readings.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O God our Creator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kindness has brought us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gift of this new morning.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Help us to leave yesterday and not to covet tomorrow,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but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to embrace and accept the uniqueness of today.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Throughout this day,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enliven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minds,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inspire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conversation.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inform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decisions and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protect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those we love.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should today bring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neither anticipate nor desire,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increase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faith and decrease our pride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until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know that when we face the unexpected,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do not stand alone.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lastRenderedPageBreak/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For the roots of our community,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what we share together,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for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path that lies before us now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future in your hands,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give you thanks and praise.  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May God bless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us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sleep - with rest,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dreams - with vision,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waking - with a calm mind,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in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our soul - with the friendship of the Holy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this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night and every night.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>PRAYERS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sz w:val="24"/>
          <w:szCs w:val="24"/>
        </w:rPr>
        <w:t>As the community of St Peter’s, Chellaston,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apart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and a part of the whole,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in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isolation and in communion,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near</w:t>
      </w:r>
      <w:proofErr w:type="gramEnd"/>
      <w:r w:rsidRPr="007A753A">
        <w:rPr>
          <w:rFonts w:ascii="Arial" w:hAnsi="Arial" w:cs="Arial"/>
          <w:sz w:val="24"/>
          <w:szCs w:val="24"/>
        </w:rPr>
        <w:t xml:space="preserve"> and far, together we pray . . .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 the World . . 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 the Church . . 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 the Sick and Suffering . . 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 those who have died and for the bereaved . . 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7A753A">
        <w:rPr>
          <w:rFonts w:ascii="Arial" w:hAnsi="Arial" w:cs="Arial"/>
          <w:sz w:val="24"/>
          <w:szCs w:val="24"/>
        </w:rPr>
        <w:t>For our own joys and concerns . . .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DC13C0" w:rsidRPr="007A753A" w:rsidRDefault="00DC13C0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COLLECT </w:t>
      </w:r>
      <w:r w:rsidRPr="007A753A">
        <w:rPr>
          <w:rFonts w:ascii="Arial" w:hAnsi="Arial" w:cs="Arial"/>
          <w:i/>
          <w:sz w:val="24"/>
          <w:szCs w:val="24"/>
        </w:rPr>
        <w:t xml:space="preserve">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Morning: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Eternal God and Father,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you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create us by your power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redeem us by your love: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guide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and strengthen us by your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we may give ourselves in love and service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one another and to you;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Jesus Christ our Lord.  Amen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Noon: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God of revelation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whose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mercy embraces all peoples and nations: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tear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down the walls which divide us,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break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open the prisons which hold us captive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so free us to celebrate your beauty in all the earth;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Jesus Christ, our brother and redeemer.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Evening: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Guide us, Lord, in all our doings,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with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your most gracious favour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further us with your continual help;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that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in all our works begun, continued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ended in you,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we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may glorify your holy name,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by your mercy attain everlasting life;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Jesus Christ our Lord.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 w:rsidRPr="007A753A">
        <w:rPr>
          <w:rFonts w:ascii="Arial" w:hAnsi="Arial" w:cs="Arial"/>
          <w:b/>
          <w:i/>
          <w:sz w:val="24"/>
          <w:szCs w:val="24"/>
        </w:rPr>
        <w:t>Night: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present, O merciful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protect us through the silent hours of this night,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so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that we who are wearied by the changes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chances of this fleeting world,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may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rest upon your eternal changelessness;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through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Jesus Christ our Lord.  Amen.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485701" wp14:editId="343E8C4B">
                <wp:simplePos x="0" y="0"/>
                <wp:positionH relativeFrom="column">
                  <wp:posOffset>-65405</wp:posOffset>
                </wp:positionH>
                <wp:positionV relativeFrom="paragraph">
                  <wp:posOffset>210185</wp:posOffset>
                </wp:positionV>
                <wp:extent cx="2074545" cy="2815590"/>
                <wp:effectExtent l="0" t="0" r="20955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4545" cy="281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0" w:rsidRPr="00BA6012" w:rsidRDefault="00344020" w:rsidP="0095489E">
                            <w:pPr>
                              <w:pStyle w:val="vlall"/>
                              <w:ind w:left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Our Father in heaven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hallowed be your name,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your kingdom come,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your will be done,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on earth as in heaven.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Give us today our daily bread.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Forgive us our sins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as we forgive those who sin against us.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Lead us not into temptation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but deliver us from evil.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For the kingdom, the power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and the glory are yours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now and for ever.</w:t>
                            </w:r>
                            <w:r w:rsidRPr="00BA601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  <w:t>Amen.</w:t>
                            </w:r>
                          </w:p>
                          <w:p w:rsidR="00344020" w:rsidRDefault="00344020" w:rsidP="009548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15pt;margin-top:16.55pt;width:163.35pt;height:221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" strokecolor="white [3212]">
                <v:textbox>
                  <w:txbxContent>
                    <w:p w:rsidR="00344020" w:rsidRPr="00BA6012" w:rsidRDefault="00344020" w:rsidP="0095489E">
                      <w:pPr>
                        <w:pStyle w:val="vlall"/>
                        <w:ind w:left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Our Father in heaven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hallowed be your name,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your kingdom come,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your will be done,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on earth as in heaven.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Give us today our daily bread.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Forgive us our sins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as we forgive those who sin against us.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Lead us not into temptation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but deliver us from evil.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For the kingdom, the power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and the glory are yours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now and for ever.</w:t>
                      </w:r>
                      <w:r w:rsidRPr="00BA6012"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  <w:t>Amen.</w:t>
                      </w:r>
                    </w:p>
                    <w:p w:rsidR="00344020" w:rsidRDefault="00344020" w:rsidP="0095489E"/>
                  </w:txbxContent>
                </v:textbox>
                <w10:wrap type="square"/>
              </v:shape>
            </w:pict>
          </mc:Fallback>
        </mc:AlternateContent>
      </w:r>
      <w:r w:rsidRPr="007A753A">
        <w:rPr>
          <w:rFonts w:ascii="Arial" w:hAnsi="Arial" w:cs="Arial"/>
          <w:b/>
          <w:sz w:val="24"/>
          <w:szCs w:val="24"/>
          <w:u w:val="single"/>
        </w:rPr>
        <w:t xml:space="preserve">THE LORD’S PRAYER </w:t>
      </w:r>
    </w:p>
    <w:p w:rsidR="0095489E" w:rsidRPr="007A753A" w:rsidRDefault="0095489E" w:rsidP="0095489E">
      <w:pPr>
        <w:pStyle w:val="vlall"/>
        <w:ind w:left="0"/>
        <w:rPr>
          <w:rFonts w:ascii="Arial" w:hAnsi="Arial" w:cs="Arial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   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or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98E54C" wp14:editId="2AA17C76">
                <wp:simplePos x="0" y="0"/>
                <wp:positionH relativeFrom="column">
                  <wp:posOffset>127000</wp:posOffset>
                </wp:positionH>
                <wp:positionV relativeFrom="paragraph">
                  <wp:posOffset>261620</wp:posOffset>
                </wp:positionV>
                <wp:extent cx="2423795" cy="1403985"/>
                <wp:effectExtent l="0" t="0" r="14605" b="1079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020" w:rsidRPr="00BA6012" w:rsidRDefault="00344020" w:rsidP="0095489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Our Father, who art in heaven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hallowed be thy name;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thy kingdom come;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thy will be done;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on earth as it is in heaven.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Give us this day our daily bread.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And forgive us our trespasses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as we forgive those who trespass against us.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And lead us not into temptation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;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but deliver us from evil.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For thine is the kingdom</w:t>
                            </w:r>
                            <w:proofErr w:type="gramStart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t>,</w:t>
                            </w:r>
                            <w:proofErr w:type="gramEnd"/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the power and the glory,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for ever and ever.</w:t>
                            </w:r>
                            <w:r w:rsidRPr="00BA6012">
                              <w:rPr>
                                <w:rFonts w:ascii="Arial" w:hAnsi="Arial" w:cs="Arial"/>
                                <w:b/>
                              </w:rPr>
                              <w:br/>
                              <w:t>Amen.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0pt;margin-top:20.6pt;width:190.8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" strokecolor="white [3212]">
                <v:textbox style="mso-fit-shape-to-text:t">
                  <w:txbxContent>
                    <w:p w:rsidR="00344020" w:rsidRPr="00BA6012" w:rsidRDefault="00344020" w:rsidP="0095489E">
                      <w:pPr>
                        <w:spacing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BA6012">
                        <w:rPr>
                          <w:rFonts w:ascii="Arial" w:hAnsi="Arial" w:cs="Arial"/>
                          <w:b/>
                        </w:rPr>
                        <w:t>Our Father, who art in heaven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hallowed be thy name;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thy kingdom come;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thy will be done;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on earth as it is in heaven.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Give us this day our daily bread.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And forgive us our trespasses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as we forgive those who trespass against us.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And lead us not into temptation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;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but deliver us from evil.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For thine is the kingdom</w:t>
                      </w:r>
                      <w:proofErr w:type="gramStart"/>
                      <w:r w:rsidRPr="00BA6012">
                        <w:rPr>
                          <w:rFonts w:ascii="Arial" w:hAnsi="Arial" w:cs="Arial"/>
                          <w:b/>
                        </w:rPr>
                        <w:t>,</w:t>
                      </w:r>
                      <w:proofErr w:type="gramEnd"/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the power and the glory,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for ever and ever.</w:t>
                      </w:r>
                      <w:r w:rsidRPr="00BA6012">
                        <w:rPr>
                          <w:rFonts w:ascii="Arial" w:hAnsi="Arial" w:cs="Arial"/>
                          <w:b/>
                        </w:rPr>
                        <w:br/>
                        <w:t>Amen.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t xml:space="preserve">THE CONCLUSION 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May the road rise to meet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you,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 xml:space="preserve">May the wind be always at your </w:t>
      </w:r>
      <w:proofErr w:type="gramStart"/>
      <w:r w:rsidRPr="007A753A">
        <w:rPr>
          <w:rFonts w:ascii="Arial" w:hAnsi="Arial" w:cs="Arial"/>
          <w:b/>
          <w:sz w:val="24"/>
          <w:szCs w:val="24"/>
        </w:rPr>
        <w:t>back,</w:t>
      </w:r>
      <w:proofErr w:type="gramEnd"/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May the sun shine warm upon your face,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until we meet again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may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God hold you in the hollow of his hand.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The Grace of our Lord Jesus Christ,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the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love of God,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and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the fellowship of the Holy Spirit,</w:t>
      </w:r>
    </w:p>
    <w:p w:rsidR="0095489E" w:rsidRPr="007A753A" w:rsidRDefault="0095489E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be</w:t>
      </w:r>
      <w:proofErr w:type="gramEnd"/>
      <w:r w:rsidRPr="007A753A">
        <w:rPr>
          <w:rFonts w:ascii="Arial" w:hAnsi="Arial" w:cs="Arial"/>
          <w:b/>
          <w:sz w:val="24"/>
          <w:szCs w:val="24"/>
        </w:rPr>
        <w:t xml:space="preserve"> with us all evermore.  Amen</w:t>
      </w:r>
    </w:p>
    <w:p w:rsidR="00E74431" w:rsidRPr="007A753A" w:rsidRDefault="00E74431" w:rsidP="0095489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A753A" w:rsidRPr="007A753A" w:rsidRDefault="007A753A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A753A" w:rsidRPr="007A753A" w:rsidRDefault="007A753A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5489E" w:rsidRPr="007A753A" w:rsidRDefault="00E74431" w:rsidP="00E74431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7A753A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The </w:t>
      </w:r>
      <w:r w:rsidR="0095489E" w:rsidRPr="007A753A">
        <w:rPr>
          <w:rFonts w:ascii="Arial" w:hAnsi="Arial" w:cs="Arial"/>
          <w:b/>
          <w:sz w:val="24"/>
          <w:szCs w:val="24"/>
          <w:u w:val="single"/>
        </w:rPr>
        <w:t>Liturgy of the Hours</w:t>
      </w:r>
    </w:p>
    <w:p w:rsidR="0095489E" w:rsidRPr="007A753A" w:rsidRDefault="0095489E" w:rsidP="0095489E">
      <w:pPr>
        <w:spacing w:after="0"/>
        <w:jc w:val="center"/>
        <w:rPr>
          <w:rFonts w:ascii="Arial" w:hAnsi="Arial" w:cs="Arial"/>
          <w:sz w:val="8"/>
          <w:szCs w:val="8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With ev’ry morning I will kneel to pray,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be a blessing in this coming day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In ev’rything I say and ev’rything I do,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To wholly honour you.</w:t>
      </w:r>
      <w:proofErr w:type="gramEnd"/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At noon remind me through this day to give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My full attention to the ones I’m with,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mindful of those things around and those within,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fully enter in.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Teach me the wisdom of remembering,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give me the wisdom to forget.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Lead me, Oh, teach me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7A753A">
        <w:rPr>
          <w:rFonts w:ascii="Arial" w:hAnsi="Arial" w:cs="Arial"/>
          <w:b/>
          <w:sz w:val="24"/>
          <w:szCs w:val="24"/>
        </w:rPr>
        <w:t>To live each day for you.</w:t>
      </w:r>
      <w:proofErr w:type="gramEnd"/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the evening as my thoughts retell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This passing day let me remember well;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So that no bitterness takes root within my soul,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Help me to let them go.</w:t>
      </w:r>
    </w:p>
    <w:p w:rsidR="004A60F3" w:rsidRPr="007A753A" w:rsidRDefault="004A60F3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in the night-time may my mind be free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To truly rest and be refreshed in sleep;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And by releasing every worry, every strain,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Be free to start again.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 with me, Christ within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behind me and before;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beside me, Christ to win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to comfort and restore.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beneath me, Christ above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peace and Christ in storm;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hearts of all who know me,</w:t>
      </w:r>
    </w:p>
    <w:p w:rsidR="0095489E" w:rsidRPr="007A753A" w:rsidRDefault="0095489E" w:rsidP="004A60F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A753A">
        <w:rPr>
          <w:rFonts w:ascii="Arial" w:hAnsi="Arial" w:cs="Arial"/>
          <w:b/>
          <w:sz w:val="24"/>
          <w:szCs w:val="24"/>
        </w:rPr>
        <w:t>Christ in friend and stranger all.</w:t>
      </w: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1C0F5F" w:rsidRPr="007A753A" w:rsidRDefault="001C0F5F" w:rsidP="004A60F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74431" w:rsidRPr="007A753A" w:rsidRDefault="00E74431" w:rsidP="00E74431">
      <w:pPr>
        <w:spacing w:after="0"/>
        <w:rPr>
          <w:rFonts w:ascii="Arial" w:hAnsi="Arial" w:cs="Arial"/>
          <w:sz w:val="24"/>
          <w:szCs w:val="24"/>
        </w:rPr>
      </w:pPr>
    </w:p>
    <w:p w:rsidR="00E74431" w:rsidRPr="007A753A" w:rsidRDefault="00E74431" w:rsidP="00E74431">
      <w:pPr>
        <w:pStyle w:val="vlcopyrigh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0308B45" wp14:editId="315B85B9">
            <wp:extent cx="1428750" cy="1428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 mug.jpg"/>
                    <pic:cNvPicPr/>
                  </pic:nvPicPr>
                  <pic:blipFill>
                    <a:blip r:embed="rId2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431" w:rsidRPr="007A753A" w:rsidRDefault="00E74431" w:rsidP="00E74431">
      <w:pPr>
        <w:pStyle w:val="vlcopyright"/>
        <w:spacing w:line="276" w:lineRule="auto"/>
        <w:ind w:left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sz w:val="20"/>
          <w:szCs w:val="20"/>
        </w:rPr>
        <w:t>Refreshments are usually served in the Church Hall</w:t>
      </w: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7A753A">
        <w:rPr>
          <w:rFonts w:ascii="Arial" w:hAnsi="Arial" w:cs="Arial"/>
          <w:b/>
          <w:sz w:val="20"/>
          <w:szCs w:val="20"/>
        </w:rPr>
        <w:t>or</w:t>
      </w:r>
      <w:proofErr w:type="gramEnd"/>
      <w:r w:rsidRPr="007A753A">
        <w:rPr>
          <w:rFonts w:ascii="Arial" w:hAnsi="Arial" w:cs="Arial"/>
          <w:b/>
          <w:sz w:val="20"/>
          <w:szCs w:val="20"/>
        </w:rPr>
        <w:t xml:space="preserve"> at the back of Church following the 10.30am service.</w:t>
      </w: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</w:p>
    <w:p w:rsidR="00E74431" w:rsidRPr="007A753A" w:rsidRDefault="00E74431" w:rsidP="00E74431">
      <w:pPr>
        <w:pStyle w:val="vlcopyright"/>
        <w:spacing w:before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7A753A">
        <w:rPr>
          <w:rFonts w:ascii="Arial" w:hAnsi="Arial" w:cs="Arial"/>
          <w:b/>
          <w:sz w:val="20"/>
          <w:szCs w:val="20"/>
        </w:rPr>
        <w:t>Please do stay if you are able.</w:t>
      </w:r>
    </w:p>
    <w:p w:rsidR="00E74431" w:rsidRPr="007A753A" w:rsidRDefault="00E74431" w:rsidP="00E74431">
      <w:pPr>
        <w:pStyle w:val="vlcopyright"/>
        <w:spacing w:line="276" w:lineRule="auto"/>
        <w:ind w:left="0"/>
        <w:rPr>
          <w:rFonts w:ascii="Arial" w:hAnsi="Arial" w:cs="Arial"/>
          <w:i/>
          <w:sz w:val="20"/>
          <w:szCs w:val="20"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5005FD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  <w:r w:rsidRPr="007A753A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80768" behindDoc="0" locked="0" layoutInCell="1" allowOverlap="1" wp14:anchorId="2D1114C5" wp14:editId="03568FB4">
            <wp:simplePos x="0" y="0"/>
            <wp:positionH relativeFrom="column">
              <wp:posOffset>1409700</wp:posOffset>
            </wp:positionH>
            <wp:positionV relativeFrom="paragraph">
              <wp:posOffset>13970</wp:posOffset>
            </wp:positionV>
            <wp:extent cx="1585595" cy="120015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htus.bmp"/>
                    <pic:cNvPicPr/>
                  </pic:nvPicPr>
                  <pic:blipFill>
                    <a:blip r:embed="rId2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E74431" w:rsidRPr="007A753A" w:rsidRDefault="00E74431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7A753A" w:rsidRPr="007A753A" w:rsidRDefault="007A753A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7A753A" w:rsidRPr="005005FD" w:rsidRDefault="00E34247" w:rsidP="00E74431">
      <w:pPr>
        <w:pStyle w:val="vlcopyright"/>
        <w:spacing w:before="0"/>
        <w:ind w:left="0"/>
        <w:rPr>
          <w:rFonts w:ascii="Arial" w:hAnsi="Arial" w:cs="Arial"/>
          <w:b/>
          <w:sz w:val="18"/>
          <w:szCs w:val="18"/>
        </w:rPr>
      </w:pPr>
      <w:r w:rsidRPr="005005FD">
        <w:rPr>
          <w:rFonts w:ascii="Arial" w:hAnsi="Arial" w:cs="Arial"/>
          <w:b/>
          <w:sz w:val="18"/>
          <w:szCs w:val="18"/>
        </w:rPr>
        <w:t>October 2015</w:t>
      </w:r>
    </w:p>
    <w:p w:rsidR="007A753A" w:rsidRPr="007A753A" w:rsidRDefault="007A753A" w:rsidP="00E74431">
      <w:pPr>
        <w:pStyle w:val="vlcopyright"/>
        <w:spacing w:before="0"/>
        <w:ind w:left="0"/>
        <w:rPr>
          <w:rFonts w:ascii="Arial" w:hAnsi="Arial" w:cs="Arial"/>
          <w:b/>
          <w:i/>
        </w:rPr>
      </w:pPr>
    </w:p>
    <w:p w:rsidR="00910FA7" w:rsidRPr="007A753A" w:rsidRDefault="007A753A" w:rsidP="007A753A">
      <w:pPr>
        <w:pStyle w:val="vlcopyright"/>
        <w:spacing w:before="0"/>
        <w:ind w:left="0"/>
        <w:rPr>
          <w:rFonts w:ascii="Times New Roman" w:hAnsi="Times New Roman" w:cs="Times New Roman"/>
          <w:sz w:val="24"/>
          <w:szCs w:val="24"/>
        </w:rPr>
      </w:pPr>
      <w:r w:rsidRPr="007A753A">
        <w:rPr>
          <w:rFonts w:ascii="Arial" w:hAnsi="Arial" w:cs="Arial"/>
          <w:sz w:val="18"/>
          <w:szCs w:val="18"/>
        </w:rPr>
        <w:t>©</w:t>
      </w:r>
      <w:r w:rsidRPr="007A753A">
        <w:rPr>
          <w:rFonts w:ascii="Arial" w:hAnsi="Arial" w:cs="Arial"/>
          <w:i/>
          <w:sz w:val="18"/>
          <w:szCs w:val="18"/>
        </w:rPr>
        <w:t>Material from: Common Worship, The Iona Community, Jim Cotter, Edwina Gately, Peter Millar, Janet Morley, The New Zealand Prayer Book, St Hilda Community, Ray Simpson and Stuart Townend.</w:t>
      </w:r>
      <w:r w:rsidRPr="007A753A">
        <w:rPr>
          <w:rFonts w:ascii="Arial" w:hAnsi="Arial" w:cs="Arial"/>
          <w:b/>
          <w:i/>
          <w:sz w:val="18"/>
          <w:szCs w:val="18"/>
        </w:rPr>
        <w:t xml:space="preserve"> </w:t>
      </w:r>
      <w:r w:rsidRPr="007A753A">
        <w:rPr>
          <w:rFonts w:ascii="Arial" w:hAnsi="Arial" w:cs="Arial"/>
          <w:i/>
          <w:sz w:val="18"/>
          <w:szCs w:val="18"/>
        </w:rPr>
        <w:t>The Archbishops' Council 2000</w:t>
      </w:r>
      <w:proofErr w:type="gramStart"/>
      <w:r w:rsidRPr="007A753A">
        <w:rPr>
          <w:rFonts w:ascii="Arial" w:hAnsi="Arial" w:cs="Arial"/>
          <w:i/>
          <w:sz w:val="18"/>
          <w:szCs w:val="18"/>
        </w:rPr>
        <w:t>,  The</w:t>
      </w:r>
      <w:proofErr w:type="gramEnd"/>
      <w:r w:rsidRPr="007A753A">
        <w:rPr>
          <w:rFonts w:ascii="Arial" w:hAnsi="Arial" w:cs="Arial"/>
          <w:i/>
          <w:sz w:val="18"/>
          <w:szCs w:val="18"/>
        </w:rPr>
        <w:t xml:space="preserve"> Northumbrian Community Trust.</w:t>
      </w:r>
    </w:p>
    <w:sectPr w:rsidR="00910FA7" w:rsidRPr="007A753A" w:rsidSect="00E16FEC">
      <w:footerReference w:type="default" r:id="rId22"/>
      <w:pgSz w:w="8391" w:h="11907" w:code="11"/>
      <w:pgMar w:top="720" w:right="720" w:bottom="720" w:left="72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923" w:rsidRDefault="00913923" w:rsidP="00A54C22">
      <w:pPr>
        <w:spacing w:after="0" w:line="240" w:lineRule="auto"/>
      </w:pPr>
      <w:r>
        <w:separator/>
      </w:r>
    </w:p>
  </w:endnote>
  <w:endnote w:type="continuationSeparator" w:id="0">
    <w:p w:rsidR="00913923" w:rsidRDefault="00913923" w:rsidP="00A54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17060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44020" w:rsidRDefault="003440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807B3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344020" w:rsidRDefault="003440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923" w:rsidRDefault="00913923" w:rsidP="00A54C22">
      <w:pPr>
        <w:spacing w:after="0" w:line="240" w:lineRule="auto"/>
      </w:pPr>
      <w:r>
        <w:separator/>
      </w:r>
    </w:p>
  </w:footnote>
  <w:footnote w:type="continuationSeparator" w:id="0">
    <w:p w:rsidR="00913923" w:rsidRDefault="00913923" w:rsidP="00A54C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041"/>
    <w:multiLevelType w:val="hybridMultilevel"/>
    <w:tmpl w:val="F24253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45914"/>
    <w:multiLevelType w:val="hybridMultilevel"/>
    <w:tmpl w:val="736085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C829BA"/>
    <w:multiLevelType w:val="hybridMultilevel"/>
    <w:tmpl w:val="383EEE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4B5828"/>
    <w:multiLevelType w:val="hybridMultilevel"/>
    <w:tmpl w:val="9DA412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84728D"/>
    <w:multiLevelType w:val="hybridMultilevel"/>
    <w:tmpl w:val="0D3E66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B12231"/>
    <w:multiLevelType w:val="hybridMultilevel"/>
    <w:tmpl w:val="6CD6EF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4C724B"/>
    <w:multiLevelType w:val="hybridMultilevel"/>
    <w:tmpl w:val="EB629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2FD2"/>
    <w:multiLevelType w:val="hybridMultilevel"/>
    <w:tmpl w:val="176E604C"/>
    <w:lvl w:ilvl="0" w:tplc="B51C7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3E32FA"/>
    <w:multiLevelType w:val="hybridMultilevel"/>
    <w:tmpl w:val="7F9E6B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3C09FE"/>
    <w:multiLevelType w:val="hybridMultilevel"/>
    <w:tmpl w:val="8FDED4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B37B7"/>
    <w:multiLevelType w:val="hybridMultilevel"/>
    <w:tmpl w:val="D8667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612F0"/>
    <w:multiLevelType w:val="hybridMultilevel"/>
    <w:tmpl w:val="C28AAE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6"/>
  </w:num>
  <w:num w:numId="5">
    <w:abstractNumId w:val="9"/>
  </w:num>
  <w:num w:numId="6">
    <w:abstractNumId w:val="2"/>
  </w:num>
  <w:num w:numId="7">
    <w:abstractNumId w:val="0"/>
  </w:num>
  <w:num w:numId="8">
    <w:abstractNumId w:val="7"/>
  </w:num>
  <w:num w:numId="9">
    <w:abstractNumId w:val="5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2A"/>
    <w:rsid w:val="00022A8A"/>
    <w:rsid w:val="000346E4"/>
    <w:rsid w:val="000600FC"/>
    <w:rsid w:val="000807B3"/>
    <w:rsid w:val="000952D8"/>
    <w:rsid w:val="000A29CF"/>
    <w:rsid w:val="000A7434"/>
    <w:rsid w:val="000B0601"/>
    <w:rsid w:val="000B1353"/>
    <w:rsid w:val="000C69ED"/>
    <w:rsid w:val="000D7C98"/>
    <w:rsid w:val="000E0EA4"/>
    <w:rsid w:val="001237CD"/>
    <w:rsid w:val="001B6646"/>
    <w:rsid w:val="001C0F5F"/>
    <w:rsid w:val="001D17E7"/>
    <w:rsid w:val="001D779E"/>
    <w:rsid w:val="001F0714"/>
    <w:rsid w:val="001F531F"/>
    <w:rsid w:val="00200C41"/>
    <w:rsid w:val="002162D7"/>
    <w:rsid w:val="0025727C"/>
    <w:rsid w:val="002E75C1"/>
    <w:rsid w:val="003141E1"/>
    <w:rsid w:val="00320C8E"/>
    <w:rsid w:val="003267ED"/>
    <w:rsid w:val="0032734B"/>
    <w:rsid w:val="00340396"/>
    <w:rsid w:val="00344020"/>
    <w:rsid w:val="00361E72"/>
    <w:rsid w:val="0036729E"/>
    <w:rsid w:val="0037122A"/>
    <w:rsid w:val="003741D9"/>
    <w:rsid w:val="003779C9"/>
    <w:rsid w:val="003869E5"/>
    <w:rsid w:val="003A19CE"/>
    <w:rsid w:val="003A22B0"/>
    <w:rsid w:val="003C0232"/>
    <w:rsid w:val="003C66F7"/>
    <w:rsid w:val="0041083E"/>
    <w:rsid w:val="00460EB1"/>
    <w:rsid w:val="00473CD6"/>
    <w:rsid w:val="004A4333"/>
    <w:rsid w:val="004A60F3"/>
    <w:rsid w:val="004C0C69"/>
    <w:rsid w:val="004F5630"/>
    <w:rsid w:val="005005FD"/>
    <w:rsid w:val="00522A2C"/>
    <w:rsid w:val="00554AC9"/>
    <w:rsid w:val="005654F6"/>
    <w:rsid w:val="005A52CC"/>
    <w:rsid w:val="005B07AA"/>
    <w:rsid w:val="005B1E9A"/>
    <w:rsid w:val="005B6D6C"/>
    <w:rsid w:val="00603A8A"/>
    <w:rsid w:val="00624AFA"/>
    <w:rsid w:val="00634E55"/>
    <w:rsid w:val="00644CCE"/>
    <w:rsid w:val="00656E9F"/>
    <w:rsid w:val="00690C75"/>
    <w:rsid w:val="006954CD"/>
    <w:rsid w:val="00695946"/>
    <w:rsid w:val="006A34F8"/>
    <w:rsid w:val="006E1815"/>
    <w:rsid w:val="0074088B"/>
    <w:rsid w:val="007A753A"/>
    <w:rsid w:val="007F7D52"/>
    <w:rsid w:val="00874B61"/>
    <w:rsid w:val="0088079B"/>
    <w:rsid w:val="00880D0C"/>
    <w:rsid w:val="008B4717"/>
    <w:rsid w:val="008C3A89"/>
    <w:rsid w:val="008E7157"/>
    <w:rsid w:val="0090086F"/>
    <w:rsid w:val="00910FA7"/>
    <w:rsid w:val="00913923"/>
    <w:rsid w:val="00917BB3"/>
    <w:rsid w:val="00920AFA"/>
    <w:rsid w:val="009441DE"/>
    <w:rsid w:val="0095011A"/>
    <w:rsid w:val="0095489E"/>
    <w:rsid w:val="00955ED9"/>
    <w:rsid w:val="00A07492"/>
    <w:rsid w:val="00A07571"/>
    <w:rsid w:val="00A23E1E"/>
    <w:rsid w:val="00A455B7"/>
    <w:rsid w:val="00A54C22"/>
    <w:rsid w:val="00AB78CC"/>
    <w:rsid w:val="00AF76BE"/>
    <w:rsid w:val="00B029F3"/>
    <w:rsid w:val="00B401B8"/>
    <w:rsid w:val="00B50107"/>
    <w:rsid w:val="00B60E23"/>
    <w:rsid w:val="00BA5CE7"/>
    <w:rsid w:val="00BC3592"/>
    <w:rsid w:val="00C00436"/>
    <w:rsid w:val="00C35AF0"/>
    <w:rsid w:val="00C561DF"/>
    <w:rsid w:val="00CD780E"/>
    <w:rsid w:val="00D10701"/>
    <w:rsid w:val="00D3392A"/>
    <w:rsid w:val="00D34351"/>
    <w:rsid w:val="00D92196"/>
    <w:rsid w:val="00DC13C0"/>
    <w:rsid w:val="00DD45C2"/>
    <w:rsid w:val="00DF18BA"/>
    <w:rsid w:val="00E16FEC"/>
    <w:rsid w:val="00E328B8"/>
    <w:rsid w:val="00E34247"/>
    <w:rsid w:val="00E74431"/>
    <w:rsid w:val="00EB3CE6"/>
    <w:rsid w:val="00EC611C"/>
    <w:rsid w:val="00EE04B4"/>
    <w:rsid w:val="00EE55BF"/>
    <w:rsid w:val="00EF0F5F"/>
    <w:rsid w:val="00F30131"/>
    <w:rsid w:val="00F41D72"/>
    <w:rsid w:val="00F50166"/>
    <w:rsid w:val="00F52A7A"/>
    <w:rsid w:val="00F93411"/>
    <w:rsid w:val="00FC018E"/>
    <w:rsid w:val="00FE2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C22"/>
  </w:style>
  <w:style w:type="paragraph" w:styleId="Footer">
    <w:name w:val="footer"/>
    <w:basedOn w:val="Normal"/>
    <w:link w:val="Foot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C22"/>
  </w:style>
  <w:style w:type="paragraph" w:styleId="ListParagraph">
    <w:name w:val="List Paragraph"/>
    <w:basedOn w:val="Normal"/>
    <w:uiPriority w:val="34"/>
    <w:qFormat/>
    <w:rsid w:val="00F93411"/>
    <w:pPr>
      <w:ind w:left="720"/>
      <w:contextualSpacing/>
    </w:pPr>
  </w:style>
  <w:style w:type="paragraph" w:customStyle="1" w:styleId="vlcopyright">
    <w:name w:val="vlcopyright"/>
    <w:uiPriority w:val="99"/>
    <w:rsid w:val="001D17E7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7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89E"/>
    <w:rPr>
      <w:color w:val="0000FF" w:themeColor="hyperlink"/>
      <w:u w:val="single"/>
    </w:rPr>
  </w:style>
  <w:style w:type="paragraph" w:customStyle="1" w:styleId="vlall">
    <w:name w:val="vlall"/>
    <w:basedOn w:val="Normal"/>
    <w:uiPriority w:val="99"/>
    <w:rsid w:val="0095489E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4C22"/>
  </w:style>
  <w:style w:type="paragraph" w:styleId="Footer">
    <w:name w:val="footer"/>
    <w:basedOn w:val="Normal"/>
    <w:link w:val="FooterChar"/>
    <w:uiPriority w:val="99"/>
    <w:unhideWhenUsed/>
    <w:rsid w:val="00A54C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4C22"/>
  </w:style>
  <w:style w:type="paragraph" w:styleId="ListParagraph">
    <w:name w:val="List Paragraph"/>
    <w:basedOn w:val="Normal"/>
    <w:uiPriority w:val="34"/>
    <w:qFormat/>
    <w:rsid w:val="00F93411"/>
    <w:pPr>
      <w:ind w:left="720"/>
      <w:contextualSpacing/>
    </w:pPr>
  </w:style>
  <w:style w:type="paragraph" w:customStyle="1" w:styleId="vlcopyright">
    <w:name w:val="vlcopyright"/>
    <w:uiPriority w:val="99"/>
    <w:rsid w:val="001D17E7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7E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489E"/>
    <w:rPr>
      <w:color w:val="0000FF" w:themeColor="hyperlink"/>
      <w:u w:val="single"/>
    </w:rPr>
  </w:style>
  <w:style w:type="paragraph" w:customStyle="1" w:styleId="vlall">
    <w:name w:val="vlall"/>
    <w:basedOn w:val="Normal"/>
    <w:uiPriority w:val="99"/>
    <w:rsid w:val="0095489E"/>
    <w:pPr>
      <w:tabs>
        <w:tab w:val="left" w:pos="1133"/>
        <w:tab w:val="left" w:pos="1416"/>
        <w:tab w:val="left" w:pos="1699"/>
        <w:tab w:val="left" w:pos="1982"/>
        <w:tab w:val="left" w:pos="2265"/>
        <w:tab w:val="left" w:pos="2548"/>
        <w:tab w:val="left" w:pos="2831"/>
        <w:tab w:val="left" w:pos="3114"/>
        <w:tab w:val="left" w:pos="3397"/>
        <w:tab w:val="left" w:pos="3680"/>
        <w:tab w:val="left" w:pos="3963"/>
      </w:tabs>
      <w:autoSpaceDE w:val="0"/>
      <w:autoSpaceDN w:val="0"/>
      <w:adjustRightInd w:val="0"/>
      <w:spacing w:before="120" w:after="0" w:line="240" w:lineRule="auto"/>
      <w:ind w:left="1133"/>
    </w:pPr>
    <w:rPr>
      <w:rFonts w:ascii="Gill Sans MT" w:hAnsi="Gill Sans MT" w:cs="Gill Sans MT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J\AppData\Roaming\Microsoft\Templates\A5%20Serm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F8FB9-9577-4710-B262-4103FFDCE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A5 Sermon</Template>
  <TotalTime>996</TotalTime>
  <Pages>36</Pages>
  <Words>3396</Words>
  <Characters>19362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BJ</cp:lastModifiedBy>
  <cp:revision>10</cp:revision>
  <cp:lastPrinted>2015-10-02T11:34:00Z</cp:lastPrinted>
  <dcterms:created xsi:type="dcterms:W3CDTF">2015-06-02T08:15:00Z</dcterms:created>
  <dcterms:modified xsi:type="dcterms:W3CDTF">2015-10-06T18:18:00Z</dcterms:modified>
</cp:coreProperties>
</file>