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115" w:type="dxa"/>
          <w:right w:w="115" w:type="dxa"/>
        </w:tblCellMar>
        <w:tblLook w:val="0600" w:firstRow="0" w:lastRow="0" w:firstColumn="0" w:lastColumn="0" w:noHBand="1" w:noVBand="1"/>
      </w:tblPr>
      <w:tblGrid>
        <w:gridCol w:w="3600"/>
        <w:gridCol w:w="720"/>
        <w:gridCol w:w="6470"/>
      </w:tblGrid>
      <w:tr w:rsidR="000629D5" w14:paraId="1B63F3C1" w14:textId="77777777" w:rsidTr="000F46E6">
        <w:trPr>
          <w:trHeight w:val="4032"/>
        </w:trPr>
        <w:tc>
          <w:tcPr>
            <w:tcW w:w="3600" w:type="dxa"/>
            <w:vAlign w:val="bottom"/>
          </w:tcPr>
          <w:p w14:paraId="144F7E78" w14:textId="77777777" w:rsidR="000629D5" w:rsidRDefault="000079C9" w:rsidP="00A54E9E">
            <w:pPr>
              <w:tabs>
                <w:tab w:val="left" w:pos="990"/>
              </w:tabs>
              <w:jc w:val="center"/>
            </w:pPr>
            <w:r>
              <w:rPr>
                <w:noProof/>
                <w:lang w:val="en-GB" w:eastAsia="en-GB"/>
              </w:rPr>
              <w:drawing>
                <wp:inline distT="0" distB="0" distL="0" distR="0" wp14:anchorId="0CE2BCE5" wp14:editId="71754F51">
                  <wp:extent cx="1781175" cy="117335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let 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4710" cy="1175685"/>
                          </a:xfrm>
                          <a:prstGeom prst="rect">
                            <a:avLst/>
                          </a:prstGeom>
                        </pic:spPr>
                      </pic:pic>
                    </a:graphicData>
                  </a:graphic>
                </wp:inline>
              </w:drawing>
            </w:r>
          </w:p>
        </w:tc>
        <w:tc>
          <w:tcPr>
            <w:tcW w:w="720" w:type="dxa"/>
          </w:tcPr>
          <w:p w14:paraId="48B388C7" w14:textId="77777777" w:rsidR="000629D5" w:rsidRDefault="000629D5" w:rsidP="000C45FF">
            <w:pPr>
              <w:tabs>
                <w:tab w:val="left" w:pos="990"/>
              </w:tabs>
            </w:pPr>
          </w:p>
        </w:tc>
        <w:tc>
          <w:tcPr>
            <w:tcW w:w="6470" w:type="dxa"/>
            <w:vMerge w:val="restart"/>
            <w:vAlign w:val="center"/>
          </w:tcPr>
          <w:p w14:paraId="31237FA0" w14:textId="77777777" w:rsidR="000079C9" w:rsidRPr="000079C9" w:rsidRDefault="000079C9" w:rsidP="00846D4F">
            <w:pPr>
              <w:pStyle w:val="Address"/>
              <w:rPr>
                <w:rFonts w:ascii="Times New Roman" w:hAnsi="Times New Roman" w:cs="Times New Roman"/>
                <w:b/>
                <w:sz w:val="24"/>
                <w:szCs w:val="24"/>
              </w:rPr>
            </w:pPr>
          </w:p>
          <w:p w14:paraId="39E3FCA9" w14:textId="5AD72FA2" w:rsidR="000079C9" w:rsidRPr="000079C9" w:rsidRDefault="000079C9" w:rsidP="00846D4F">
            <w:pPr>
              <w:pStyle w:val="Address"/>
              <w:rPr>
                <w:rFonts w:ascii="Times New Roman" w:hAnsi="Times New Roman" w:cs="Times New Roman"/>
                <w:b/>
                <w:sz w:val="24"/>
                <w:szCs w:val="24"/>
              </w:rPr>
            </w:pPr>
            <w:r w:rsidRPr="000079C9">
              <w:rPr>
                <w:rFonts w:ascii="Times New Roman" w:hAnsi="Times New Roman" w:cs="Times New Roman"/>
                <w:b/>
                <w:sz w:val="24"/>
                <w:szCs w:val="24"/>
              </w:rPr>
              <w:t>Email:  revdjoh</w:t>
            </w:r>
            <w:r w:rsidR="00D379E1">
              <w:rPr>
                <w:rFonts w:ascii="Times New Roman" w:hAnsi="Times New Roman" w:cs="Times New Roman"/>
                <w:b/>
                <w:sz w:val="24"/>
                <w:szCs w:val="24"/>
              </w:rPr>
              <w:t>n60@gmail.com</w:t>
            </w:r>
          </w:p>
          <w:p w14:paraId="7A60A992" w14:textId="77777777" w:rsidR="000079C9" w:rsidRDefault="000079C9" w:rsidP="00846D4F">
            <w:pPr>
              <w:pStyle w:val="Address"/>
              <w:rPr>
                <w:rFonts w:ascii="Times New Roman" w:hAnsi="Times New Roman" w:cs="Times New Roman"/>
                <w:sz w:val="24"/>
                <w:szCs w:val="24"/>
              </w:rPr>
            </w:pPr>
          </w:p>
          <w:p w14:paraId="1E6D3F2A" w14:textId="77777777" w:rsidR="00A54E9E" w:rsidRDefault="00A54E9E" w:rsidP="00846D4F">
            <w:pPr>
              <w:pStyle w:val="Address"/>
            </w:pPr>
          </w:p>
          <w:p w14:paraId="601CDFB5" w14:textId="27BD2C70" w:rsidR="00A54E9E" w:rsidRDefault="00A978B3" w:rsidP="006F7483">
            <w:pPr>
              <w:pStyle w:val="Address"/>
              <w:jc w:val="center"/>
              <w:rPr>
                <w:b/>
                <w:bCs/>
              </w:rPr>
            </w:pPr>
            <w:r>
              <w:rPr>
                <w:b/>
                <w:bCs/>
              </w:rPr>
              <w:t>BACSECT Newsletter No 14 March 2026</w:t>
            </w:r>
          </w:p>
          <w:p w14:paraId="08AD187B" w14:textId="77777777" w:rsidR="00A978B3" w:rsidRDefault="00A978B3" w:rsidP="00846D4F">
            <w:pPr>
              <w:pStyle w:val="Address"/>
              <w:rPr>
                <w:b/>
                <w:bCs/>
              </w:rPr>
            </w:pPr>
          </w:p>
          <w:p w14:paraId="135B5A9F" w14:textId="77777777" w:rsidR="006F7483" w:rsidRDefault="006F7483" w:rsidP="00846D4F">
            <w:pPr>
              <w:pStyle w:val="Address"/>
              <w:rPr>
                <w:b/>
                <w:bCs/>
              </w:rPr>
            </w:pPr>
          </w:p>
          <w:p w14:paraId="2DD8879A" w14:textId="77777777" w:rsidR="006F7483" w:rsidRDefault="006F7483" w:rsidP="00846D4F">
            <w:pPr>
              <w:pStyle w:val="Address"/>
              <w:rPr>
                <w:b/>
                <w:bCs/>
              </w:rPr>
            </w:pPr>
          </w:p>
          <w:p w14:paraId="5C10D6DC" w14:textId="0F019933" w:rsidR="006F7483" w:rsidRDefault="00551834" w:rsidP="00846D4F">
            <w:pPr>
              <w:pStyle w:val="Address"/>
            </w:pPr>
            <w:r w:rsidRPr="00551834">
              <w:t>Hi to all our BACSECT</w:t>
            </w:r>
            <w:r w:rsidR="00F50AAB">
              <w:t xml:space="preserve"> supporters.  </w:t>
            </w:r>
            <w:r w:rsidR="00D2038E">
              <w:t>On behalf of the school</w:t>
            </w:r>
            <w:r w:rsidR="00636F27">
              <w:t xml:space="preserve"> we</w:t>
            </w:r>
            <w:r w:rsidR="00F50AAB">
              <w:t xml:space="preserve"> wish you all a very Happy and Peaceful E</w:t>
            </w:r>
            <w:r w:rsidR="00DA0A97">
              <w:t>aster.</w:t>
            </w:r>
          </w:p>
          <w:p w14:paraId="0AB99D4A" w14:textId="77777777" w:rsidR="00DA0A97" w:rsidRDefault="00DA0A97" w:rsidP="00846D4F">
            <w:pPr>
              <w:pStyle w:val="Address"/>
            </w:pPr>
          </w:p>
          <w:p w14:paraId="1071D857" w14:textId="62BE4D70" w:rsidR="00DA0A97" w:rsidRDefault="00DA0A97" w:rsidP="00846D4F">
            <w:pPr>
              <w:pStyle w:val="Address"/>
            </w:pPr>
            <w:r>
              <w:t xml:space="preserve">We were able to visit our school again </w:t>
            </w:r>
            <w:r w:rsidR="00B502F4">
              <w:t>this month</w:t>
            </w:r>
            <w:r w:rsidR="00A960A4">
              <w:t xml:space="preserve"> after not </w:t>
            </w:r>
            <w:r w:rsidR="00246B39">
              <w:t xml:space="preserve">getting </w:t>
            </w:r>
            <w:r w:rsidR="00A960A4">
              <w:t xml:space="preserve">out to The Gambia for nearly a year because of some </w:t>
            </w:r>
            <w:r w:rsidR="00D72B7D">
              <w:t>medical issues that I have had</w:t>
            </w:r>
            <w:r w:rsidR="00B502F4">
              <w:t>.</w:t>
            </w:r>
            <w:r w:rsidR="00D72B7D">
              <w:t xml:space="preserve">  </w:t>
            </w:r>
            <w:r w:rsidR="005768D5">
              <w:t>Finally</w:t>
            </w:r>
            <w:r w:rsidR="00AE581A">
              <w:t>,</w:t>
            </w:r>
            <w:r w:rsidR="00D72B7D">
              <w:t xml:space="preserve"> we were able to get </w:t>
            </w:r>
            <w:r w:rsidR="006A0A7F">
              <w:t xml:space="preserve">travel insurance so </w:t>
            </w:r>
            <w:r w:rsidR="00AE581A">
              <w:t xml:space="preserve">have been able to </w:t>
            </w:r>
            <w:r w:rsidR="006A0A7F">
              <w:t>spen</w:t>
            </w:r>
            <w:r w:rsidR="00AE581A">
              <w:t>d</w:t>
            </w:r>
            <w:r w:rsidR="006A0A7F">
              <w:t xml:space="preserve"> a week with the school.  It was wonderful to see everyone</w:t>
            </w:r>
            <w:r w:rsidR="00CB68C8">
              <w:t xml:space="preserve">.  Whilst all our prayer and financial support is </w:t>
            </w:r>
            <w:r w:rsidR="00425B17">
              <w:t>invaluable,</w:t>
            </w:r>
            <w:r w:rsidR="00CB68C8">
              <w:t xml:space="preserve"> </w:t>
            </w:r>
            <w:r w:rsidR="00C57F53">
              <w:t xml:space="preserve">visiting the school and actually meeting the staff and children </w:t>
            </w:r>
            <w:r w:rsidR="005768D5">
              <w:t xml:space="preserve">and the local community </w:t>
            </w:r>
            <w:r w:rsidR="00C57F53">
              <w:t>is so important both for us and for them.</w:t>
            </w:r>
          </w:p>
          <w:p w14:paraId="09F7BE2E" w14:textId="77777777" w:rsidR="005768D5" w:rsidRDefault="005768D5" w:rsidP="00846D4F">
            <w:pPr>
              <w:pStyle w:val="Address"/>
            </w:pPr>
          </w:p>
          <w:p w14:paraId="2EEA1734" w14:textId="77777777" w:rsidR="00CE2C10" w:rsidRDefault="00E454D3" w:rsidP="00E454D3">
            <w:pPr>
              <w:pStyle w:val="Address"/>
            </w:pPr>
            <w:r w:rsidRPr="00E454D3">
              <w:t>On our arrival the whole school greeted us with a song of welcome and the waving of handheld flags they had made in the classrooms showing both the Union Jack and the Gambian flag.  We visited every classroom and were most impressed with the standard of teaching, something that has always been commented upon by the Education officer during his inspections.</w:t>
            </w:r>
          </w:p>
          <w:p w14:paraId="5406B7C2" w14:textId="77777777" w:rsidR="00CE2C10" w:rsidRDefault="00CE2C10" w:rsidP="00E454D3">
            <w:pPr>
              <w:pStyle w:val="Address"/>
            </w:pPr>
          </w:p>
          <w:p w14:paraId="6CA475D4" w14:textId="77777777" w:rsidR="008D5858" w:rsidRDefault="00E454D3" w:rsidP="00E454D3">
            <w:pPr>
              <w:pStyle w:val="Address"/>
            </w:pPr>
            <w:r w:rsidRPr="00E454D3">
              <w:t xml:space="preserve">  Whilst we were there, we were able to</w:t>
            </w:r>
            <w:r w:rsidR="003523E6">
              <w:t xml:space="preserve"> </w:t>
            </w:r>
            <w:r w:rsidR="00BF1EB6">
              <w:t>visit the shop w</w:t>
            </w:r>
            <w:r w:rsidR="00566D9B">
              <w:t>h</w:t>
            </w:r>
            <w:r w:rsidR="00BF1EB6">
              <w:t>e</w:t>
            </w:r>
            <w:r w:rsidR="003523E6">
              <w:t>r</w:t>
            </w:r>
            <w:r w:rsidR="00BF1EB6">
              <w:t xml:space="preserve">e we always </w:t>
            </w:r>
            <w:r w:rsidR="003523E6">
              <w:t>purchase</w:t>
            </w:r>
            <w:r w:rsidRPr="00E454D3">
              <w:t xml:space="preserve"> stationary material to restock the school and help it over the busy months ahead. </w:t>
            </w:r>
            <w:r w:rsidR="003523E6">
              <w:t xml:space="preserve"> After the nor</w:t>
            </w:r>
            <w:r w:rsidR="004262DD">
              <w:t>mal “</w:t>
            </w:r>
            <w:r w:rsidR="008D5858">
              <w:t>discussions “ about</w:t>
            </w:r>
            <w:r w:rsidR="004262DD">
              <w:t xml:space="preserve"> costs and discounts </w:t>
            </w:r>
            <w:r w:rsidR="00566D9B">
              <w:t>we got a good deal again.</w:t>
            </w:r>
            <w:r w:rsidRPr="00E454D3">
              <w:t xml:space="preserve"> </w:t>
            </w:r>
          </w:p>
          <w:p w14:paraId="7B013C38" w14:textId="77777777" w:rsidR="00EB5F6A" w:rsidRDefault="00EB5F6A" w:rsidP="00E454D3">
            <w:pPr>
              <w:pStyle w:val="Address"/>
            </w:pPr>
          </w:p>
          <w:p w14:paraId="4789D85A" w14:textId="3F9E8EA0" w:rsidR="00BF1EB6" w:rsidRDefault="00E454D3" w:rsidP="00E454D3">
            <w:pPr>
              <w:pStyle w:val="Address"/>
            </w:pPr>
            <w:r w:rsidRPr="00E454D3">
              <w:t xml:space="preserve">The headmaster, Richard, sent thanks on behalf of all the teachers for the help the school receives from its </w:t>
            </w:r>
            <w:r w:rsidR="009929D6">
              <w:t>supporters</w:t>
            </w:r>
            <w:r w:rsidRPr="00E454D3">
              <w:t xml:space="preserve"> in the UK. </w:t>
            </w:r>
            <w:r w:rsidR="00EE64C0">
              <w:t xml:space="preserve"> </w:t>
            </w:r>
            <w:r w:rsidR="009929D6">
              <w:t>Sadly,</w:t>
            </w:r>
            <w:r w:rsidR="00EE64C0">
              <w:t xml:space="preserve"> </w:t>
            </w:r>
            <w:r w:rsidR="00065427">
              <w:t>his deputy head had a motor accident when he was knocked off his motorbike</w:t>
            </w:r>
            <w:r w:rsidR="00BE3BCC">
              <w:t xml:space="preserve"> and </w:t>
            </w:r>
            <w:r w:rsidR="004B5B08">
              <w:t>had</w:t>
            </w:r>
            <w:r w:rsidR="00BE3BCC">
              <w:t xml:space="preserve"> to give up teaching.  He will be </w:t>
            </w:r>
            <w:r w:rsidR="004B5B08">
              <w:t xml:space="preserve">sorely </w:t>
            </w:r>
            <w:r w:rsidR="00BE3BCC">
              <w:t>missed.</w:t>
            </w:r>
          </w:p>
          <w:p w14:paraId="73FB3182" w14:textId="77777777" w:rsidR="00BF1EB6" w:rsidRDefault="00BF1EB6" w:rsidP="00E454D3">
            <w:pPr>
              <w:pStyle w:val="Address"/>
            </w:pPr>
          </w:p>
          <w:p w14:paraId="42148B5E" w14:textId="0E3DCD57" w:rsidR="00E454D3" w:rsidRPr="00E454D3" w:rsidRDefault="00E454D3" w:rsidP="00E454D3">
            <w:pPr>
              <w:pStyle w:val="Address"/>
            </w:pPr>
            <w:r w:rsidRPr="00E454D3">
              <w:t xml:space="preserve"> The students are preparing for their national assessment tests next term using old test papers for revision.</w:t>
            </w:r>
          </w:p>
          <w:p w14:paraId="2AFC4724" w14:textId="77777777" w:rsidR="006F7483" w:rsidRDefault="006F7483" w:rsidP="00846D4F">
            <w:pPr>
              <w:pStyle w:val="Address"/>
              <w:rPr>
                <w:b/>
                <w:bCs/>
              </w:rPr>
            </w:pPr>
          </w:p>
          <w:p w14:paraId="37BB426C" w14:textId="5B9F3506" w:rsidR="00E334E7" w:rsidRPr="00E334E7" w:rsidRDefault="00E334E7" w:rsidP="00846D4F">
            <w:pPr>
              <w:pStyle w:val="Address"/>
            </w:pPr>
            <w:r w:rsidRPr="00E334E7">
              <w:t xml:space="preserve">Richard has </w:t>
            </w:r>
            <w:r w:rsidR="003D7389">
              <w:t xml:space="preserve">created </w:t>
            </w:r>
            <w:r w:rsidR="00564D28">
              <w:t xml:space="preserve">a </w:t>
            </w:r>
            <w:r w:rsidR="003D7389">
              <w:t>new school report form as per attached pictures</w:t>
            </w:r>
            <w:r w:rsidR="00C64495">
              <w:t>.  We visited the firm doing the printing for the school and, after some discussion</w:t>
            </w:r>
            <w:r w:rsidR="0097158D">
              <w:t>,</w:t>
            </w:r>
            <w:r w:rsidR="00C64495">
              <w:t xml:space="preserve"> </w:t>
            </w:r>
            <w:r w:rsidR="0097158D">
              <w:t>settled the account for the printing</w:t>
            </w:r>
            <w:r w:rsidR="00381DE3">
              <w:t xml:space="preserve">.  The reports are expensive but </w:t>
            </w:r>
            <w:r w:rsidR="001A36E7">
              <w:t>show</w:t>
            </w:r>
            <w:r w:rsidR="00381DE3">
              <w:t xml:space="preserve"> a good picture </w:t>
            </w:r>
            <w:r w:rsidR="000F7333">
              <w:t xml:space="preserve">of the </w:t>
            </w:r>
            <w:r w:rsidR="00381DE3">
              <w:t>school</w:t>
            </w:r>
            <w:r w:rsidR="00D22F3B">
              <w:t xml:space="preserve"> </w:t>
            </w:r>
            <w:r w:rsidR="001A36E7">
              <w:t>to</w:t>
            </w:r>
            <w:r w:rsidR="00D22F3B">
              <w:t xml:space="preserve"> the parents so are </w:t>
            </w:r>
            <w:r w:rsidR="000F7333">
              <w:t xml:space="preserve">very </w:t>
            </w:r>
            <w:r w:rsidR="00D22F3B">
              <w:t>worthwhile .</w:t>
            </w:r>
          </w:p>
          <w:p w14:paraId="4EBF1E76" w14:textId="77777777" w:rsidR="00A54E9E" w:rsidRDefault="00A54E9E" w:rsidP="00846D4F">
            <w:pPr>
              <w:pStyle w:val="Address"/>
            </w:pPr>
          </w:p>
          <w:p w14:paraId="6E247B8C" w14:textId="19559EF6" w:rsidR="00B738DF" w:rsidRPr="00B738DF" w:rsidRDefault="00B738DF" w:rsidP="00B738DF">
            <w:pPr>
              <w:pStyle w:val="Address"/>
              <w:rPr>
                <w:lang w:val="en-GB"/>
              </w:rPr>
            </w:pPr>
          </w:p>
          <w:p w14:paraId="15006A70" w14:textId="77777777" w:rsidR="00A54E9E" w:rsidRDefault="00A54E9E" w:rsidP="00846D4F">
            <w:pPr>
              <w:pStyle w:val="Address"/>
            </w:pPr>
          </w:p>
          <w:p w14:paraId="48E743ED" w14:textId="34A88E60" w:rsidR="005C0C23" w:rsidRPr="005C0C23" w:rsidRDefault="005C0C23" w:rsidP="005C0C23">
            <w:pPr>
              <w:pStyle w:val="Address"/>
              <w:rPr>
                <w:lang w:val="en-GB"/>
              </w:rPr>
            </w:pPr>
            <w:r w:rsidRPr="005C0C23">
              <w:rPr>
                <w:noProof/>
                <w:lang w:val="en-GB"/>
              </w:rPr>
              <w:drawing>
                <wp:inline distT="0" distB="0" distL="0" distR="0" wp14:anchorId="761619C3" wp14:editId="1296803B">
                  <wp:extent cx="2881787" cy="3964305"/>
                  <wp:effectExtent l="0" t="7938" r="6033" b="6032"/>
                  <wp:docPr id="1443008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2890050" cy="3975673"/>
                          </a:xfrm>
                          <a:prstGeom prst="rect">
                            <a:avLst/>
                          </a:prstGeom>
                          <a:noFill/>
                          <a:ln>
                            <a:noFill/>
                          </a:ln>
                        </pic:spPr>
                      </pic:pic>
                    </a:graphicData>
                  </a:graphic>
                </wp:inline>
              </w:drawing>
            </w:r>
          </w:p>
          <w:p w14:paraId="3D5C4D56" w14:textId="25833550" w:rsidR="005C0C23" w:rsidRPr="005C0C23" w:rsidRDefault="005C0C23" w:rsidP="005C0C23">
            <w:pPr>
              <w:pStyle w:val="Address"/>
              <w:rPr>
                <w:lang w:val="en-GB"/>
              </w:rPr>
            </w:pPr>
            <w:r w:rsidRPr="005C0C23">
              <w:rPr>
                <w:noProof/>
                <w:lang w:val="en-GB"/>
              </w:rPr>
              <w:drawing>
                <wp:inline distT="0" distB="0" distL="0" distR="0" wp14:anchorId="687A780C" wp14:editId="6B08D88E">
                  <wp:extent cx="2846320" cy="3915514"/>
                  <wp:effectExtent l="0" t="1270" r="0" b="0"/>
                  <wp:docPr id="1148471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2858390" cy="3932118"/>
                          </a:xfrm>
                          <a:prstGeom prst="rect">
                            <a:avLst/>
                          </a:prstGeom>
                          <a:noFill/>
                          <a:ln>
                            <a:noFill/>
                          </a:ln>
                        </pic:spPr>
                      </pic:pic>
                    </a:graphicData>
                  </a:graphic>
                </wp:inline>
              </w:drawing>
            </w:r>
          </w:p>
          <w:p w14:paraId="4C000ECC" w14:textId="77777777" w:rsidR="00A54E9E" w:rsidRDefault="00A54E9E" w:rsidP="00846D4F">
            <w:pPr>
              <w:pStyle w:val="Address"/>
            </w:pPr>
          </w:p>
          <w:p w14:paraId="39448638" w14:textId="77777777" w:rsidR="00A54E9E" w:rsidRDefault="00A54E9E" w:rsidP="00846D4F">
            <w:pPr>
              <w:pStyle w:val="Address"/>
            </w:pPr>
          </w:p>
          <w:p w14:paraId="14DDF195" w14:textId="77777777" w:rsidR="00A54E9E" w:rsidRDefault="00A54E9E" w:rsidP="00846D4F">
            <w:pPr>
              <w:pStyle w:val="Address"/>
            </w:pPr>
          </w:p>
          <w:p w14:paraId="57B46267" w14:textId="5A8A0875" w:rsidR="00A54E9E" w:rsidRDefault="004364D6" w:rsidP="00846D4F">
            <w:pPr>
              <w:pStyle w:val="Address"/>
            </w:pPr>
            <w:r>
              <w:t xml:space="preserve">We are hoping to visit again in November </w:t>
            </w:r>
            <w:r w:rsidR="002632E6">
              <w:t xml:space="preserve">when we will be </w:t>
            </w:r>
            <w:r w:rsidR="0072641B">
              <w:t xml:space="preserve">able to meet some of the new children and continue to </w:t>
            </w:r>
            <w:r w:rsidR="00B1340A">
              <w:t>progress</w:t>
            </w:r>
            <w:r w:rsidR="0072641B">
              <w:t xml:space="preserve"> the work of the school.</w:t>
            </w:r>
          </w:p>
          <w:p w14:paraId="70CC430C" w14:textId="77777777" w:rsidR="00B1340A" w:rsidRDefault="00B1340A" w:rsidP="00846D4F">
            <w:pPr>
              <w:pStyle w:val="Address"/>
            </w:pPr>
          </w:p>
          <w:p w14:paraId="7C2F223B" w14:textId="5046A67E" w:rsidR="00B1340A" w:rsidRDefault="00B1340A" w:rsidP="00846D4F">
            <w:pPr>
              <w:pStyle w:val="Address"/>
            </w:pPr>
            <w:r>
              <w:t>God Bless</w:t>
            </w:r>
          </w:p>
          <w:p w14:paraId="37DDA1E7" w14:textId="77777777" w:rsidR="00B1340A" w:rsidRDefault="00B1340A" w:rsidP="00846D4F">
            <w:pPr>
              <w:pStyle w:val="Address"/>
            </w:pPr>
          </w:p>
          <w:p w14:paraId="50900C63" w14:textId="59067279" w:rsidR="00E8085C" w:rsidRDefault="00E8085C" w:rsidP="00846D4F">
            <w:pPr>
              <w:pStyle w:val="Address"/>
            </w:pPr>
            <w:r>
              <w:t>Revd John Baxter</w:t>
            </w:r>
          </w:p>
          <w:p w14:paraId="3567FE4A" w14:textId="70D75EC1" w:rsidR="00E8085C" w:rsidRDefault="00E8085C" w:rsidP="00846D4F">
            <w:pPr>
              <w:pStyle w:val="Address"/>
            </w:pPr>
            <w:r>
              <w:t>Chair of Trustees</w:t>
            </w:r>
          </w:p>
          <w:p w14:paraId="33CD353D" w14:textId="77777777" w:rsidR="00E8085C" w:rsidRDefault="00E8085C" w:rsidP="00846D4F">
            <w:pPr>
              <w:pStyle w:val="Address"/>
            </w:pPr>
          </w:p>
          <w:p w14:paraId="3E2FEAC0" w14:textId="77777777" w:rsidR="00A54E9E" w:rsidRDefault="00A54E9E" w:rsidP="00846D4F">
            <w:pPr>
              <w:pStyle w:val="Address"/>
            </w:pPr>
          </w:p>
          <w:p w14:paraId="4F4D9FB7" w14:textId="77777777" w:rsidR="00846D4F" w:rsidRPr="00846D4F" w:rsidRDefault="00846D4F" w:rsidP="00846D4F"/>
          <w:p w14:paraId="6FF512C2" w14:textId="77777777" w:rsidR="000629D5" w:rsidRPr="00BF09B3" w:rsidRDefault="000629D5" w:rsidP="00846D4F"/>
          <w:p w14:paraId="27DD902B" w14:textId="77777777" w:rsidR="000629D5" w:rsidRPr="00BF09B3" w:rsidRDefault="000629D5" w:rsidP="00846D4F"/>
          <w:p w14:paraId="79F0867A" w14:textId="77777777" w:rsidR="000629D5" w:rsidRDefault="000629D5" w:rsidP="00846D4F"/>
        </w:tc>
      </w:tr>
      <w:tr w:rsidR="000629D5" w14:paraId="73C7A8E5" w14:textId="77777777" w:rsidTr="000F46E6">
        <w:trPr>
          <w:trHeight w:val="9504"/>
        </w:trPr>
        <w:tc>
          <w:tcPr>
            <w:tcW w:w="3600" w:type="dxa"/>
            <w:vAlign w:val="bottom"/>
          </w:tcPr>
          <w:p w14:paraId="648AE949" w14:textId="77777777" w:rsidR="000629D5" w:rsidRPr="000079C9" w:rsidRDefault="000079C9" w:rsidP="00846D4F">
            <w:pPr>
              <w:pStyle w:val="Title"/>
              <w:rPr>
                <w:rFonts w:ascii="Lucida Sans Unicode" w:hAnsi="Lucida Sans Unicode" w:cs="Lucida Sans Unicode"/>
                <w:sz w:val="72"/>
                <w:szCs w:val="72"/>
              </w:rPr>
            </w:pPr>
            <w:r w:rsidRPr="000079C9">
              <w:rPr>
                <w:rFonts w:ascii="Lucida Sans Unicode" w:hAnsi="Lucida Sans Unicode" w:cs="Lucida Sans Unicode"/>
                <w:sz w:val="72"/>
                <w:szCs w:val="72"/>
              </w:rPr>
              <w:t>B</w:t>
            </w:r>
          </w:p>
          <w:p w14:paraId="40247BDF" w14:textId="77777777" w:rsidR="000079C9" w:rsidRPr="000079C9" w:rsidRDefault="000079C9" w:rsidP="000079C9">
            <w:pPr>
              <w:rPr>
                <w:rFonts w:ascii="Lucida Sans Unicode" w:hAnsi="Lucida Sans Unicode" w:cs="Lucida Sans Unicode"/>
                <w:sz w:val="72"/>
                <w:szCs w:val="72"/>
              </w:rPr>
            </w:pPr>
            <w:r w:rsidRPr="000079C9">
              <w:rPr>
                <w:rFonts w:ascii="Lucida Sans Unicode" w:hAnsi="Lucida Sans Unicode" w:cs="Lucida Sans Unicode"/>
                <w:sz w:val="72"/>
                <w:szCs w:val="72"/>
              </w:rPr>
              <w:t>A</w:t>
            </w:r>
          </w:p>
          <w:p w14:paraId="52B0F87F" w14:textId="77777777" w:rsidR="000079C9" w:rsidRDefault="000079C9" w:rsidP="000079C9">
            <w:pPr>
              <w:rPr>
                <w:rFonts w:ascii="Lucida Sans Unicode" w:hAnsi="Lucida Sans Unicode" w:cs="Lucida Sans Unicode"/>
                <w:sz w:val="72"/>
                <w:szCs w:val="72"/>
              </w:rPr>
            </w:pPr>
            <w:r w:rsidRPr="000079C9">
              <w:rPr>
                <w:rFonts w:ascii="Lucida Sans Unicode" w:hAnsi="Lucida Sans Unicode" w:cs="Lucida Sans Unicode"/>
                <w:sz w:val="72"/>
                <w:szCs w:val="72"/>
              </w:rPr>
              <w:t>C</w:t>
            </w:r>
          </w:p>
          <w:p w14:paraId="6A39FBD9" w14:textId="77777777" w:rsidR="000079C9" w:rsidRDefault="000079C9" w:rsidP="000079C9">
            <w:pPr>
              <w:rPr>
                <w:rFonts w:ascii="Lucida Sans Unicode" w:hAnsi="Lucida Sans Unicode" w:cs="Lucida Sans Unicode"/>
                <w:sz w:val="72"/>
                <w:szCs w:val="72"/>
              </w:rPr>
            </w:pPr>
            <w:r>
              <w:rPr>
                <w:rFonts w:ascii="Lucida Sans Unicode" w:hAnsi="Lucida Sans Unicode" w:cs="Lucida Sans Unicode"/>
                <w:sz w:val="72"/>
                <w:szCs w:val="72"/>
              </w:rPr>
              <w:t>S</w:t>
            </w:r>
          </w:p>
          <w:p w14:paraId="4D7F9A42" w14:textId="77777777" w:rsidR="000079C9" w:rsidRDefault="000079C9" w:rsidP="000079C9">
            <w:pPr>
              <w:rPr>
                <w:rFonts w:ascii="Lucida Sans Unicode" w:hAnsi="Lucida Sans Unicode" w:cs="Lucida Sans Unicode"/>
                <w:sz w:val="72"/>
                <w:szCs w:val="72"/>
              </w:rPr>
            </w:pPr>
            <w:r>
              <w:rPr>
                <w:rFonts w:ascii="Lucida Sans Unicode" w:hAnsi="Lucida Sans Unicode" w:cs="Lucida Sans Unicode"/>
                <w:sz w:val="72"/>
                <w:szCs w:val="72"/>
              </w:rPr>
              <w:t>E</w:t>
            </w:r>
          </w:p>
          <w:p w14:paraId="334DBB6E" w14:textId="77777777" w:rsidR="000079C9" w:rsidRDefault="000079C9" w:rsidP="000079C9">
            <w:pPr>
              <w:rPr>
                <w:rFonts w:ascii="Lucida Sans Unicode" w:hAnsi="Lucida Sans Unicode" w:cs="Lucida Sans Unicode"/>
                <w:sz w:val="72"/>
                <w:szCs w:val="72"/>
              </w:rPr>
            </w:pPr>
            <w:r>
              <w:rPr>
                <w:rFonts w:ascii="Lucida Sans Unicode" w:hAnsi="Lucida Sans Unicode" w:cs="Lucida Sans Unicode"/>
                <w:sz w:val="72"/>
                <w:szCs w:val="72"/>
              </w:rPr>
              <w:t>C</w:t>
            </w:r>
          </w:p>
          <w:p w14:paraId="481C428D" w14:textId="77777777" w:rsidR="000079C9" w:rsidRDefault="000079C9" w:rsidP="000079C9">
            <w:pPr>
              <w:rPr>
                <w:rFonts w:ascii="Lucida Sans Unicode" w:hAnsi="Lucida Sans Unicode" w:cs="Lucida Sans Unicode"/>
                <w:sz w:val="72"/>
                <w:szCs w:val="72"/>
              </w:rPr>
            </w:pPr>
            <w:r>
              <w:rPr>
                <w:rFonts w:ascii="Lucida Sans Unicode" w:hAnsi="Lucida Sans Unicode" w:cs="Lucida Sans Unicode"/>
                <w:sz w:val="72"/>
                <w:szCs w:val="72"/>
              </w:rPr>
              <w:t>T</w:t>
            </w:r>
          </w:p>
          <w:p w14:paraId="7F320205" w14:textId="77777777" w:rsidR="00A54E9E" w:rsidRPr="00A54E9E" w:rsidRDefault="00A54E9E" w:rsidP="000079C9">
            <w:pPr>
              <w:rPr>
                <w:rFonts w:ascii="Times New Roman" w:hAnsi="Times New Roman" w:cs="Times New Roman"/>
                <w:sz w:val="20"/>
                <w:szCs w:val="20"/>
              </w:rPr>
            </w:pPr>
            <w:r w:rsidRPr="00A54E9E">
              <w:rPr>
                <w:rFonts w:ascii="Times New Roman" w:hAnsi="Times New Roman" w:cs="Times New Roman"/>
                <w:sz w:val="20"/>
                <w:szCs w:val="20"/>
              </w:rPr>
              <w:t>Registered charity number: 1187921</w:t>
            </w:r>
          </w:p>
          <w:p w14:paraId="3C84821D" w14:textId="77777777" w:rsidR="000629D5" w:rsidRPr="00A54E9E" w:rsidRDefault="000629D5" w:rsidP="000629D5">
            <w:pPr>
              <w:pStyle w:val="Subtitle"/>
              <w:rPr>
                <w:color w:val="auto"/>
                <w:spacing w:val="1"/>
                <w:w w:val="97"/>
                <w:sz w:val="24"/>
                <w:szCs w:val="24"/>
              </w:rPr>
            </w:pPr>
          </w:p>
          <w:p w14:paraId="506097DC" w14:textId="77777777" w:rsidR="000629D5" w:rsidRPr="00846D4F" w:rsidRDefault="000629D5" w:rsidP="000629D5">
            <w:pPr>
              <w:pStyle w:val="ContactDetails"/>
              <w:rPr>
                <w:rStyle w:val="Hyperlink"/>
              </w:rPr>
            </w:pPr>
          </w:p>
        </w:tc>
        <w:tc>
          <w:tcPr>
            <w:tcW w:w="720" w:type="dxa"/>
          </w:tcPr>
          <w:p w14:paraId="24AEC57D" w14:textId="77777777" w:rsidR="000629D5" w:rsidRDefault="000629D5" w:rsidP="000C45FF">
            <w:pPr>
              <w:tabs>
                <w:tab w:val="left" w:pos="990"/>
              </w:tabs>
            </w:pPr>
          </w:p>
        </w:tc>
        <w:tc>
          <w:tcPr>
            <w:tcW w:w="6470" w:type="dxa"/>
            <w:vMerge/>
          </w:tcPr>
          <w:p w14:paraId="5FDB1BD5" w14:textId="77777777" w:rsidR="000629D5" w:rsidRPr="004D3011" w:rsidRDefault="000629D5" w:rsidP="004D3011">
            <w:pPr>
              <w:rPr>
                <w:color w:val="FFFFFF" w:themeColor="background1"/>
              </w:rPr>
            </w:pPr>
          </w:p>
        </w:tc>
      </w:tr>
    </w:tbl>
    <w:p w14:paraId="4DA75652" w14:textId="77777777" w:rsidR="00AC7C86" w:rsidRPr="00846D4F" w:rsidRDefault="00AC7C86" w:rsidP="00846D4F">
      <w:pPr>
        <w:tabs>
          <w:tab w:val="left" w:pos="990"/>
        </w:tabs>
        <w:spacing w:after="0"/>
        <w:rPr>
          <w:sz w:val="8"/>
        </w:rPr>
      </w:pPr>
    </w:p>
    <w:sectPr w:rsidR="00AC7C86" w:rsidRPr="00846D4F" w:rsidSect="000C45FF">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A396B" w14:textId="77777777" w:rsidR="004A1CA4" w:rsidRDefault="004A1CA4" w:rsidP="000C45FF">
      <w:r>
        <w:separator/>
      </w:r>
    </w:p>
  </w:endnote>
  <w:endnote w:type="continuationSeparator" w:id="0">
    <w:p w14:paraId="245F5946" w14:textId="77777777" w:rsidR="004A1CA4" w:rsidRDefault="004A1CA4"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7D022" w14:textId="77777777" w:rsidR="004A1CA4" w:rsidRDefault="004A1CA4" w:rsidP="000C45FF">
      <w:r>
        <w:separator/>
      </w:r>
    </w:p>
  </w:footnote>
  <w:footnote w:type="continuationSeparator" w:id="0">
    <w:p w14:paraId="14132F93" w14:textId="77777777" w:rsidR="004A1CA4" w:rsidRDefault="004A1CA4"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31866" w14:textId="77777777" w:rsidR="000C45FF" w:rsidRDefault="000C45FF">
    <w:pPr>
      <w:pStyle w:val="Header"/>
    </w:pPr>
    <w:r>
      <w:rPr>
        <w:noProof/>
        <w:lang w:val="en-GB" w:eastAsia="en-GB"/>
      </w:rPr>
      <w:drawing>
        <wp:anchor distT="0" distB="0" distL="114300" distR="114300" simplePos="0" relativeHeight="251658240" behindDoc="1" locked="0" layoutInCell="1" allowOverlap="1" wp14:anchorId="39402EC1" wp14:editId="16F30725">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AE748F"/>
    <w:multiLevelType w:val="hybridMultilevel"/>
    <w:tmpl w:val="DBA04926"/>
    <w:lvl w:ilvl="0" w:tplc="90A47612">
      <w:start w:val="1"/>
      <w:numFmt w:val="bullet"/>
      <w:pStyle w:val="List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89394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9C9"/>
    <w:rsid w:val="000079C9"/>
    <w:rsid w:val="00036450"/>
    <w:rsid w:val="00053831"/>
    <w:rsid w:val="00061C84"/>
    <w:rsid w:val="00061F04"/>
    <w:rsid w:val="000629D5"/>
    <w:rsid w:val="00065427"/>
    <w:rsid w:val="00076632"/>
    <w:rsid w:val="0009740D"/>
    <w:rsid w:val="000A7BA0"/>
    <w:rsid w:val="000B6A11"/>
    <w:rsid w:val="000C45FF"/>
    <w:rsid w:val="000E3FD1"/>
    <w:rsid w:val="000F46E6"/>
    <w:rsid w:val="000F7333"/>
    <w:rsid w:val="00125097"/>
    <w:rsid w:val="001272BA"/>
    <w:rsid w:val="00142C3F"/>
    <w:rsid w:val="00144B5E"/>
    <w:rsid w:val="00180329"/>
    <w:rsid w:val="0018631D"/>
    <w:rsid w:val="0019001F"/>
    <w:rsid w:val="001908B5"/>
    <w:rsid w:val="001A36E7"/>
    <w:rsid w:val="001A74A5"/>
    <w:rsid w:val="001B2ABD"/>
    <w:rsid w:val="001B5607"/>
    <w:rsid w:val="001D0A2C"/>
    <w:rsid w:val="001D2335"/>
    <w:rsid w:val="001E1759"/>
    <w:rsid w:val="001E265F"/>
    <w:rsid w:val="001E580A"/>
    <w:rsid w:val="001F1ECC"/>
    <w:rsid w:val="0022081C"/>
    <w:rsid w:val="00222A1F"/>
    <w:rsid w:val="002400EB"/>
    <w:rsid w:val="00244620"/>
    <w:rsid w:val="00246B39"/>
    <w:rsid w:val="00253CC1"/>
    <w:rsid w:val="00256CF7"/>
    <w:rsid w:val="0026205C"/>
    <w:rsid w:val="002632E6"/>
    <w:rsid w:val="00272F5E"/>
    <w:rsid w:val="00276F63"/>
    <w:rsid w:val="0028104A"/>
    <w:rsid w:val="0028200C"/>
    <w:rsid w:val="002A0478"/>
    <w:rsid w:val="002B33E7"/>
    <w:rsid w:val="002B5EE9"/>
    <w:rsid w:val="002D2DAA"/>
    <w:rsid w:val="002E38F7"/>
    <w:rsid w:val="002E556E"/>
    <w:rsid w:val="002F10CB"/>
    <w:rsid w:val="003018A2"/>
    <w:rsid w:val="0030481B"/>
    <w:rsid w:val="0031555B"/>
    <w:rsid w:val="00325198"/>
    <w:rsid w:val="00351E3E"/>
    <w:rsid w:val="003523E6"/>
    <w:rsid w:val="003613A0"/>
    <w:rsid w:val="00381DE3"/>
    <w:rsid w:val="003C7951"/>
    <w:rsid w:val="003D7389"/>
    <w:rsid w:val="003F43D3"/>
    <w:rsid w:val="004071FC"/>
    <w:rsid w:val="00425B17"/>
    <w:rsid w:val="004262DD"/>
    <w:rsid w:val="004364D6"/>
    <w:rsid w:val="00444297"/>
    <w:rsid w:val="00445947"/>
    <w:rsid w:val="00451C3B"/>
    <w:rsid w:val="0047024F"/>
    <w:rsid w:val="00475EC7"/>
    <w:rsid w:val="004813B3"/>
    <w:rsid w:val="00487EDF"/>
    <w:rsid w:val="00496357"/>
    <w:rsid w:val="00496591"/>
    <w:rsid w:val="004A1CA4"/>
    <w:rsid w:val="004A60BD"/>
    <w:rsid w:val="004B5B08"/>
    <w:rsid w:val="004C63E4"/>
    <w:rsid w:val="004C7B24"/>
    <w:rsid w:val="004D3011"/>
    <w:rsid w:val="004D5B21"/>
    <w:rsid w:val="005256DA"/>
    <w:rsid w:val="00530E88"/>
    <w:rsid w:val="00533EE4"/>
    <w:rsid w:val="00551834"/>
    <w:rsid w:val="005645EE"/>
    <w:rsid w:val="00564D28"/>
    <w:rsid w:val="00566D9B"/>
    <w:rsid w:val="00574A8B"/>
    <w:rsid w:val="005768D5"/>
    <w:rsid w:val="0058784D"/>
    <w:rsid w:val="00590E6C"/>
    <w:rsid w:val="005C0C23"/>
    <w:rsid w:val="005C3A68"/>
    <w:rsid w:val="005D361F"/>
    <w:rsid w:val="005D6289"/>
    <w:rsid w:val="005E31E9"/>
    <w:rsid w:val="005E39D5"/>
    <w:rsid w:val="00600E67"/>
    <w:rsid w:val="00603D68"/>
    <w:rsid w:val="00612544"/>
    <w:rsid w:val="0062123A"/>
    <w:rsid w:val="006226BE"/>
    <w:rsid w:val="00636F27"/>
    <w:rsid w:val="00646E75"/>
    <w:rsid w:val="00654486"/>
    <w:rsid w:val="006610D6"/>
    <w:rsid w:val="006771D0"/>
    <w:rsid w:val="00677611"/>
    <w:rsid w:val="00684B75"/>
    <w:rsid w:val="006A0A7F"/>
    <w:rsid w:val="006B0844"/>
    <w:rsid w:val="006B218E"/>
    <w:rsid w:val="006B60BF"/>
    <w:rsid w:val="006B68B7"/>
    <w:rsid w:val="006B6AA7"/>
    <w:rsid w:val="006D71E5"/>
    <w:rsid w:val="006E1C59"/>
    <w:rsid w:val="006E5276"/>
    <w:rsid w:val="006F7483"/>
    <w:rsid w:val="00715FCB"/>
    <w:rsid w:val="0072641B"/>
    <w:rsid w:val="00743101"/>
    <w:rsid w:val="00744A79"/>
    <w:rsid w:val="00751F78"/>
    <w:rsid w:val="00753CC9"/>
    <w:rsid w:val="007867A0"/>
    <w:rsid w:val="007927F5"/>
    <w:rsid w:val="007A4C46"/>
    <w:rsid w:val="007C73A7"/>
    <w:rsid w:val="007D289A"/>
    <w:rsid w:val="007E57ED"/>
    <w:rsid w:val="00800FC5"/>
    <w:rsid w:val="00802CA0"/>
    <w:rsid w:val="00803B2F"/>
    <w:rsid w:val="00813FD4"/>
    <w:rsid w:val="00822AC3"/>
    <w:rsid w:val="008313CB"/>
    <w:rsid w:val="008360E1"/>
    <w:rsid w:val="00846D4F"/>
    <w:rsid w:val="0085165E"/>
    <w:rsid w:val="00851D53"/>
    <w:rsid w:val="0086033F"/>
    <w:rsid w:val="008874A3"/>
    <w:rsid w:val="008C1736"/>
    <w:rsid w:val="008D1999"/>
    <w:rsid w:val="008D5858"/>
    <w:rsid w:val="00912C14"/>
    <w:rsid w:val="00922D5C"/>
    <w:rsid w:val="0093579A"/>
    <w:rsid w:val="009540C4"/>
    <w:rsid w:val="00965F49"/>
    <w:rsid w:val="0097158D"/>
    <w:rsid w:val="009929D6"/>
    <w:rsid w:val="00994B8D"/>
    <w:rsid w:val="009C17A1"/>
    <w:rsid w:val="009C623E"/>
    <w:rsid w:val="009E7C63"/>
    <w:rsid w:val="00A06211"/>
    <w:rsid w:val="00A10A67"/>
    <w:rsid w:val="00A15D39"/>
    <w:rsid w:val="00A2118D"/>
    <w:rsid w:val="00A44E01"/>
    <w:rsid w:val="00A45E51"/>
    <w:rsid w:val="00A54A60"/>
    <w:rsid w:val="00A54E9E"/>
    <w:rsid w:val="00A73CEA"/>
    <w:rsid w:val="00A85719"/>
    <w:rsid w:val="00A94DB4"/>
    <w:rsid w:val="00A960A4"/>
    <w:rsid w:val="00A978B3"/>
    <w:rsid w:val="00AB27D6"/>
    <w:rsid w:val="00AC7C86"/>
    <w:rsid w:val="00AD76E2"/>
    <w:rsid w:val="00AE581A"/>
    <w:rsid w:val="00B04D36"/>
    <w:rsid w:val="00B1340A"/>
    <w:rsid w:val="00B20152"/>
    <w:rsid w:val="00B502F4"/>
    <w:rsid w:val="00B602D8"/>
    <w:rsid w:val="00B62003"/>
    <w:rsid w:val="00B6277F"/>
    <w:rsid w:val="00B70850"/>
    <w:rsid w:val="00B738DF"/>
    <w:rsid w:val="00BA5108"/>
    <w:rsid w:val="00BA68BF"/>
    <w:rsid w:val="00BD2543"/>
    <w:rsid w:val="00BD3316"/>
    <w:rsid w:val="00BD4F35"/>
    <w:rsid w:val="00BE3BCC"/>
    <w:rsid w:val="00BE4FFE"/>
    <w:rsid w:val="00BF1E36"/>
    <w:rsid w:val="00BF1EB6"/>
    <w:rsid w:val="00C066B6"/>
    <w:rsid w:val="00C255D2"/>
    <w:rsid w:val="00C37BA1"/>
    <w:rsid w:val="00C44908"/>
    <w:rsid w:val="00C4674C"/>
    <w:rsid w:val="00C506CF"/>
    <w:rsid w:val="00C57F53"/>
    <w:rsid w:val="00C64495"/>
    <w:rsid w:val="00C724D9"/>
    <w:rsid w:val="00C72BED"/>
    <w:rsid w:val="00C76999"/>
    <w:rsid w:val="00C8429E"/>
    <w:rsid w:val="00C9578B"/>
    <w:rsid w:val="00CA14AF"/>
    <w:rsid w:val="00CA562E"/>
    <w:rsid w:val="00CB2D30"/>
    <w:rsid w:val="00CB68C8"/>
    <w:rsid w:val="00CC40BA"/>
    <w:rsid w:val="00CE2C10"/>
    <w:rsid w:val="00D039C6"/>
    <w:rsid w:val="00D063DF"/>
    <w:rsid w:val="00D104A9"/>
    <w:rsid w:val="00D15191"/>
    <w:rsid w:val="00D2038E"/>
    <w:rsid w:val="00D22F3B"/>
    <w:rsid w:val="00D2522B"/>
    <w:rsid w:val="00D379E1"/>
    <w:rsid w:val="00D37BDE"/>
    <w:rsid w:val="00D41497"/>
    <w:rsid w:val="00D72B7D"/>
    <w:rsid w:val="00D8201F"/>
    <w:rsid w:val="00D82F2F"/>
    <w:rsid w:val="00D84417"/>
    <w:rsid w:val="00D96B84"/>
    <w:rsid w:val="00DA0A97"/>
    <w:rsid w:val="00DA694B"/>
    <w:rsid w:val="00DB6A18"/>
    <w:rsid w:val="00DD172A"/>
    <w:rsid w:val="00DD5495"/>
    <w:rsid w:val="00DE5632"/>
    <w:rsid w:val="00E073E9"/>
    <w:rsid w:val="00E1350B"/>
    <w:rsid w:val="00E25A26"/>
    <w:rsid w:val="00E334E7"/>
    <w:rsid w:val="00E454D3"/>
    <w:rsid w:val="00E55D74"/>
    <w:rsid w:val="00E66700"/>
    <w:rsid w:val="00E8085C"/>
    <w:rsid w:val="00E866EC"/>
    <w:rsid w:val="00E93B74"/>
    <w:rsid w:val="00E950D0"/>
    <w:rsid w:val="00EA22F4"/>
    <w:rsid w:val="00EB1843"/>
    <w:rsid w:val="00EB3A62"/>
    <w:rsid w:val="00EB5F6A"/>
    <w:rsid w:val="00EC06C2"/>
    <w:rsid w:val="00EC7C10"/>
    <w:rsid w:val="00EE64C0"/>
    <w:rsid w:val="00EE7DFF"/>
    <w:rsid w:val="00EF5B9F"/>
    <w:rsid w:val="00F041C3"/>
    <w:rsid w:val="00F308DC"/>
    <w:rsid w:val="00F406A5"/>
    <w:rsid w:val="00F50AAB"/>
    <w:rsid w:val="00F52D32"/>
    <w:rsid w:val="00F60274"/>
    <w:rsid w:val="00F65777"/>
    <w:rsid w:val="00F77FB9"/>
    <w:rsid w:val="00F847CD"/>
    <w:rsid w:val="00F87293"/>
    <w:rsid w:val="00FA2D0D"/>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E9510"/>
  <w14:defaultImageDpi w14:val="32767"/>
  <w15:chartTrackingRefBased/>
  <w15:docId w15:val="{F804FD7F-CC5A-49C4-8412-C80C31E4B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D4F"/>
    <w:pPr>
      <w:spacing w:after="200"/>
    </w:pPr>
    <w:rPr>
      <w:sz w:val="22"/>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Cs w:val="26"/>
    </w:rPr>
  </w:style>
  <w:style w:type="paragraph" w:styleId="Heading3">
    <w:name w:val="heading 3"/>
    <w:basedOn w:val="Normal"/>
    <w:next w:val="Normal"/>
    <w:link w:val="Heading3Char"/>
    <w:uiPriority w:val="9"/>
    <w:semiHidden/>
    <w:qFormat/>
    <w:rsid w:val="004D3011"/>
    <w:pPr>
      <w:keepNext/>
      <w:keepLines/>
      <w:spacing w:before="240" w:after="120"/>
      <w:outlineLvl w:val="2"/>
    </w:pPr>
    <w:rPr>
      <w:rFonts w:asciiTheme="majorHAnsi" w:eastAsiaTheme="majorEastAsia" w:hAnsiTheme="majorHAnsi" w:cstheme="majorBidi"/>
      <w:b/>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rsid w:val="00E93B74"/>
    <w:rPr>
      <w:color w:val="B85A22" w:themeColor="accent2" w:themeShade="BF"/>
      <w:u w:val="single"/>
    </w:rPr>
  </w:style>
  <w:style w:type="character" w:customStyle="1" w:styleId="UnresolvedMention1">
    <w:name w:val="Unresolved Mention1"/>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0629D5"/>
    <w:pPr>
      <w:spacing w:after="480"/>
    </w:pPr>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0629D5"/>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semiHidden/>
    <w:rsid w:val="000629D5"/>
    <w:rPr>
      <w:rFonts w:asciiTheme="majorHAnsi" w:eastAsiaTheme="majorEastAsia" w:hAnsiTheme="majorHAnsi" w:cstheme="majorBidi"/>
      <w:b/>
      <w:caps/>
      <w:sz w:val="22"/>
    </w:rPr>
  </w:style>
  <w:style w:type="paragraph" w:styleId="ListBullet">
    <w:name w:val="List Bullet"/>
    <w:basedOn w:val="Normal"/>
    <w:uiPriority w:val="5"/>
    <w:rsid w:val="000629D5"/>
    <w:pPr>
      <w:numPr>
        <w:numId w:val="1"/>
      </w:numPr>
      <w:spacing w:after="120" w:line="276" w:lineRule="auto"/>
      <w:ind w:left="720"/>
    </w:pPr>
    <w:rPr>
      <w:rFonts w:eastAsia="Times New Roman" w:cs="Times New Roman"/>
      <w:szCs w:val="20"/>
      <w:lang w:eastAsia="en-US"/>
    </w:rPr>
  </w:style>
  <w:style w:type="character" w:customStyle="1" w:styleId="Greytext">
    <w:name w:val="Grey text"/>
    <w:basedOn w:val="DefaultParagraphFont"/>
    <w:uiPriority w:val="4"/>
    <w:semiHidden/>
    <w:qFormat/>
    <w:rsid w:val="000629D5"/>
    <w:rPr>
      <w:color w:val="808080" w:themeColor="background1" w:themeShade="80"/>
    </w:rPr>
  </w:style>
  <w:style w:type="paragraph" w:customStyle="1" w:styleId="Address">
    <w:name w:val="Address"/>
    <w:basedOn w:val="Normal"/>
    <w:qFormat/>
    <w:rsid w:val="000629D5"/>
    <w:pPr>
      <w:spacing w:after="360"/>
      <w:contextualSpacing/>
    </w:pPr>
  </w:style>
  <w:style w:type="paragraph" w:customStyle="1" w:styleId="ContactDetails">
    <w:name w:val="Contact Details"/>
    <w:basedOn w:val="Normal"/>
    <w:qFormat/>
    <w:rsid w:val="000629D5"/>
    <w:pPr>
      <w:contextualSpacing/>
    </w:pPr>
  </w:style>
  <w:style w:type="paragraph" w:styleId="NoSpacing">
    <w:name w:val="No Spacing"/>
    <w:uiPriority w:val="1"/>
    <w:qFormat/>
    <w:rsid w:val="000629D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384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lue%20grey%20cover%20letter.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B03C41-7C44-40A7-B0F9-10640F9D80B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630FBCC-A926-441F-A1DD-7C612FD88149}">
  <ds:schemaRefs>
    <ds:schemaRef ds:uri="http://schemas.microsoft.com/sharepoint/v3/contenttype/forms"/>
  </ds:schemaRefs>
</ds:datastoreItem>
</file>

<file path=customXml/itemProps3.xml><?xml version="1.0" encoding="utf-8"?>
<ds:datastoreItem xmlns:ds="http://schemas.openxmlformats.org/officeDocument/2006/customXml" ds:itemID="{F1574C20-78E4-43FF-BE9E-4FC9F2314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grey cover letter</Template>
  <TotalTime>0</TotalTime>
  <Pages>3</Pages>
  <Words>387</Words>
  <Characters>1769</Characters>
  <Application>Microsoft Office Word</Application>
  <DocSecurity>0</DocSecurity>
  <Lines>86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baxter</dc:creator>
  <cp:keywords/>
  <dc:description/>
  <cp:lastModifiedBy>Susan Major</cp:lastModifiedBy>
  <cp:revision>55</cp:revision>
  <dcterms:created xsi:type="dcterms:W3CDTF">2026-03-23T18:47:00Z</dcterms:created>
  <dcterms:modified xsi:type="dcterms:W3CDTF">2026-04-01T20:01:00Z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