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3505D" w14:textId="77777777" w:rsidR="000C2117" w:rsidRPr="000F16E9" w:rsidRDefault="000C2117">
      <w:pPr>
        <w:rPr>
          <w:w w:val="9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961"/>
      </w:tblGrid>
      <w:tr w:rsidR="00D97D10" w:rsidRPr="00CD54C3" w14:paraId="71DF11BE" w14:textId="77777777" w:rsidTr="004A071E">
        <w:trPr>
          <w:trHeight w:val="1408"/>
        </w:trPr>
        <w:tc>
          <w:tcPr>
            <w:tcW w:w="9889" w:type="dxa"/>
            <w:gridSpan w:val="2"/>
          </w:tcPr>
          <w:p w14:paraId="117E4006" w14:textId="5C81BA7A" w:rsidR="002C0FD4" w:rsidRPr="00CD54C3" w:rsidRDefault="001F10DF" w:rsidP="00B81B65">
            <w:pPr>
              <w:spacing w:line="221" w:lineRule="auto"/>
              <w:jc w:val="center"/>
              <w:rPr>
                <w:rFonts w:ascii="Arial" w:hAnsi="Arial" w:cs="Arial"/>
                <w:color w:val="000000"/>
                <w:sz w:val="28"/>
                <w:szCs w:val="28"/>
              </w:rPr>
            </w:pPr>
            <w:r>
              <w:rPr>
                <w:rFonts w:ascii="Arial" w:hAnsi="Arial" w:cs="Arial"/>
                <w:color w:val="000000"/>
                <w:sz w:val="28"/>
                <w:szCs w:val="28"/>
              </w:rPr>
              <w:t>T</w:t>
            </w:r>
            <w:r w:rsidR="002C0FD4" w:rsidRPr="00CD54C3">
              <w:rPr>
                <w:rFonts w:ascii="Arial" w:hAnsi="Arial" w:cs="Arial"/>
                <w:color w:val="000000"/>
                <w:sz w:val="28"/>
                <w:szCs w:val="28"/>
              </w:rPr>
              <w:t>he Radcliffe Team Ministry</w:t>
            </w:r>
            <w:r w:rsidR="00B4668F" w:rsidRPr="00CD54C3">
              <w:t xml:space="preserve"> </w:t>
            </w:r>
          </w:p>
          <w:p w14:paraId="336AD5E9" w14:textId="77777777" w:rsidR="002C0FD4" w:rsidRPr="00CD54C3" w:rsidRDefault="002C0FD4" w:rsidP="00B81B65">
            <w:pPr>
              <w:spacing w:line="221" w:lineRule="auto"/>
              <w:jc w:val="center"/>
              <w:rPr>
                <w:rFonts w:ascii="Arial" w:hAnsi="Arial" w:cs="Arial"/>
                <w:color w:val="000000"/>
              </w:rPr>
            </w:pPr>
            <w:r w:rsidRPr="00CD54C3">
              <w:rPr>
                <w:rFonts w:ascii="Arial" w:hAnsi="Arial" w:cs="Arial"/>
                <w:color w:val="000000"/>
              </w:rPr>
              <w:t>Parish of St Mary</w:t>
            </w:r>
          </w:p>
          <w:p w14:paraId="249D1A2C" w14:textId="77777777" w:rsidR="002C0FD4" w:rsidRPr="00CD54C3" w:rsidRDefault="002C0FD4" w:rsidP="00B81B65">
            <w:pPr>
              <w:spacing w:line="221" w:lineRule="auto"/>
              <w:jc w:val="center"/>
              <w:rPr>
                <w:rFonts w:ascii="Arial" w:hAnsi="Arial" w:cs="Arial"/>
                <w:color w:val="000000"/>
                <w:sz w:val="12"/>
                <w:szCs w:val="12"/>
              </w:rPr>
            </w:pPr>
            <w:r w:rsidRPr="00CD54C3">
              <w:rPr>
                <w:rFonts w:ascii="Arial" w:hAnsi="Arial" w:cs="Arial"/>
                <w:color w:val="000000"/>
                <w:sz w:val="12"/>
                <w:szCs w:val="12"/>
              </w:rPr>
              <w:t>and</w:t>
            </w:r>
          </w:p>
          <w:p w14:paraId="3A01CB3F" w14:textId="77777777" w:rsidR="002C0FD4" w:rsidRPr="00CD54C3" w:rsidRDefault="002C0FD4" w:rsidP="00B81B65">
            <w:pPr>
              <w:pStyle w:val="NoSpacing"/>
              <w:jc w:val="center"/>
              <w:rPr>
                <w:rFonts w:ascii="Arial" w:hAnsi="Arial" w:cs="Arial"/>
                <w:sz w:val="22"/>
                <w:szCs w:val="22"/>
              </w:rPr>
            </w:pPr>
            <w:r w:rsidRPr="00CD54C3">
              <w:rPr>
                <w:rFonts w:ascii="Arial" w:hAnsi="Arial" w:cs="Arial"/>
                <w:sz w:val="22"/>
                <w:szCs w:val="22"/>
              </w:rPr>
              <w:t>Parish of St Thomas and St John with St Philip’s Community Centr</w:t>
            </w:r>
            <w:r w:rsidR="002960AA" w:rsidRPr="00CD54C3">
              <w:rPr>
                <w:rFonts w:ascii="Arial" w:hAnsi="Arial" w:cs="Arial"/>
                <w:sz w:val="22"/>
                <w:szCs w:val="22"/>
              </w:rPr>
              <w:t>e</w:t>
            </w:r>
          </w:p>
        </w:tc>
      </w:tr>
      <w:tr w:rsidR="003F3D99" w:rsidRPr="00CD54C3" w14:paraId="3072D578" w14:textId="77777777" w:rsidTr="008C2291">
        <w:trPr>
          <w:trHeight w:val="896"/>
        </w:trPr>
        <w:tc>
          <w:tcPr>
            <w:tcW w:w="4928" w:type="dxa"/>
          </w:tcPr>
          <w:p w14:paraId="15B88868" w14:textId="77777777" w:rsidR="0034038F" w:rsidRPr="00CD54C3" w:rsidRDefault="0034038F" w:rsidP="00736BCC">
            <w:pPr>
              <w:spacing w:line="221" w:lineRule="auto"/>
              <w:rPr>
                <w:rFonts w:ascii="Arial" w:hAnsi="Arial" w:cs="Arial"/>
                <w:b/>
                <w:color w:val="000000"/>
                <w:sz w:val="12"/>
                <w:szCs w:val="12"/>
              </w:rPr>
            </w:pPr>
          </w:p>
          <w:p w14:paraId="6355C449" w14:textId="77777777" w:rsidR="002C0FD4" w:rsidRPr="00CD54C3" w:rsidRDefault="002C0FD4" w:rsidP="00736BCC">
            <w:pPr>
              <w:pStyle w:val="NoSpacing"/>
              <w:spacing w:line="221" w:lineRule="auto"/>
              <w:jc w:val="center"/>
              <w:rPr>
                <w:rFonts w:ascii="Arial" w:hAnsi="Arial" w:cs="Arial"/>
                <w:b/>
                <w:color w:val="000000"/>
                <w:sz w:val="44"/>
                <w:szCs w:val="44"/>
              </w:rPr>
            </w:pPr>
            <w:r w:rsidRPr="00CD54C3">
              <w:rPr>
                <w:rFonts w:ascii="Arial" w:hAnsi="Arial" w:cs="Arial"/>
                <w:b/>
                <w:color w:val="000000"/>
                <w:sz w:val="44"/>
                <w:szCs w:val="44"/>
              </w:rPr>
              <w:t>NOTICES THIS WEEK</w:t>
            </w:r>
          </w:p>
        </w:tc>
        <w:tc>
          <w:tcPr>
            <w:tcW w:w="4961" w:type="dxa"/>
          </w:tcPr>
          <w:p w14:paraId="6C5821CC" w14:textId="1AC7BE47" w:rsidR="002C0FD4" w:rsidRPr="00CD54C3" w:rsidRDefault="002C0FD4" w:rsidP="00736BCC">
            <w:pPr>
              <w:pStyle w:val="NoSpacing"/>
              <w:spacing w:line="221" w:lineRule="auto"/>
              <w:jc w:val="center"/>
              <w:rPr>
                <w:rFonts w:ascii="Segoe Print" w:hAnsi="Segoe Print"/>
                <w:color w:val="000000"/>
                <w:sz w:val="28"/>
                <w:szCs w:val="28"/>
              </w:rPr>
            </w:pPr>
            <w:r w:rsidRPr="00CD54C3">
              <w:rPr>
                <w:rFonts w:ascii="Segoe Print" w:hAnsi="Segoe Print"/>
                <w:color w:val="000000"/>
                <w:sz w:val="28"/>
                <w:szCs w:val="28"/>
              </w:rPr>
              <w:t xml:space="preserve">Sunday </w:t>
            </w:r>
            <w:r w:rsidR="0006234D">
              <w:rPr>
                <w:rFonts w:ascii="Segoe Print" w:hAnsi="Segoe Print"/>
                <w:color w:val="000000"/>
                <w:sz w:val="28"/>
                <w:szCs w:val="28"/>
              </w:rPr>
              <w:t>1</w:t>
            </w:r>
            <w:r w:rsidR="00C236F3">
              <w:rPr>
                <w:rFonts w:ascii="Segoe Print" w:hAnsi="Segoe Print"/>
                <w:color w:val="000000"/>
                <w:sz w:val="28"/>
                <w:szCs w:val="28"/>
              </w:rPr>
              <w:t>9</w:t>
            </w:r>
            <w:r w:rsidR="00523AD6">
              <w:rPr>
                <w:rFonts w:ascii="Segoe Print" w:hAnsi="Segoe Print"/>
                <w:color w:val="000000"/>
                <w:sz w:val="28"/>
                <w:szCs w:val="28"/>
              </w:rPr>
              <w:t xml:space="preserve"> July</w:t>
            </w:r>
            <w:r w:rsidR="00CE1597" w:rsidRPr="00CD54C3">
              <w:rPr>
                <w:rFonts w:ascii="Segoe Print" w:hAnsi="Segoe Print"/>
                <w:color w:val="000000"/>
                <w:sz w:val="28"/>
                <w:szCs w:val="28"/>
              </w:rPr>
              <w:t xml:space="preserve"> 2026</w:t>
            </w:r>
          </w:p>
          <w:p w14:paraId="0C1583ED" w14:textId="79819E50" w:rsidR="00CB4F7C" w:rsidRPr="00CD54C3" w:rsidRDefault="00C236F3" w:rsidP="00CE2573">
            <w:pPr>
              <w:pStyle w:val="NoSpacing"/>
              <w:spacing w:line="221" w:lineRule="auto"/>
              <w:jc w:val="center"/>
              <w:rPr>
                <w:rFonts w:ascii="Segoe Print" w:hAnsi="Segoe Print"/>
                <w:color w:val="000000"/>
                <w:sz w:val="28"/>
                <w:szCs w:val="28"/>
              </w:rPr>
            </w:pPr>
            <w:r>
              <w:rPr>
                <w:rFonts w:ascii="Segoe Print" w:hAnsi="Segoe Print"/>
                <w:color w:val="000000"/>
                <w:sz w:val="28"/>
                <w:szCs w:val="28"/>
              </w:rPr>
              <w:t>Seven</w:t>
            </w:r>
            <w:r w:rsidR="00523AD6">
              <w:rPr>
                <w:rFonts w:ascii="Segoe Print" w:hAnsi="Segoe Print"/>
                <w:color w:val="000000"/>
                <w:sz w:val="28"/>
                <w:szCs w:val="28"/>
              </w:rPr>
              <w:t>th</w:t>
            </w:r>
            <w:r w:rsidR="00975532">
              <w:rPr>
                <w:rFonts w:ascii="Segoe Print" w:hAnsi="Segoe Print"/>
                <w:color w:val="000000"/>
                <w:sz w:val="28"/>
                <w:szCs w:val="28"/>
              </w:rPr>
              <w:t xml:space="preserve"> Sunday after Trinity</w:t>
            </w:r>
          </w:p>
        </w:tc>
      </w:tr>
    </w:tbl>
    <w:p w14:paraId="4074232D" w14:textId="77777777" w:rsidR="00E5368F" w:rsidRDefault="00E5368F" w:rsidP="00DE3932">
      <w:pPr>
        <w:pStyle w:val="NoSpacing"/>
        <w:rPr>
          <w:sz w:val="8"/>
          <w:szCs w:val="8"/>
        </w:rPr>
      </w:pPr>
    </w:p>
    <w:p w14:paraId="4276533C" w14:textId="77777777" w:rsidR="009749E2" w:rsidRPr="00CD54C3" w:rsidRDefault="009749E2" w:rsidP="009749E2">
      <w:pPr>
        <w:pStyle w:val="NormalWeb"/>
        <w:shd w:val="clear" w:color="auto" w:fill="FFFFFF"/>
        <w:spacing w:before="0" w:beforeAutospacing="0" w:after="0" w:afterAutospacing="0" w:line="202" w:lineRule="auto"/>
        <w:rPr>
          <w:rFonts w:ascii="Georgia" w:hAnsi="Georgia"/>
          <w:b/>
          <w:bCs/>
          <w:color w:val="000000"/>
          <w:sz w:val="8"/>
          <w:szCs w:val="8"/>
        </w:rPr>
      </w:pPr>
    </w:p>
    <w:p w14:paraId="5063EF20" w14:textId="29802AFC" w:rsidR="00643F14" w:rsidRDefault="00DE3932" w:rsidP="00B26AC0">
      <w:pPr>
        <w:pStyle w:val="NoSpacing"/>
        <w:spacing w:line="226" w:lineRule="auto"/>
        <w:rPr>
          <w:rFonts w:ascii="Georgia" w:hAnsi="Georgia"/>
          <w:b/>
          <w:bCs/>
          <w:sz w:val="48"/>
          <w:szCs w:val="48"/>
        </w:rPr>
      </w:pPr>
      <w:r w:rsidRPr="00D32027">
        <w:rPr>
          <w:rFonts w:ascii="Georgia" w:hAnsi="Georgia"/>
          <w:b/>
          <w:bCs/>
          <w:sz w:val="48"/>
          <w:szCs w:val="48"/>
        </w:rPr>
        <w:t>Sunday</w:t>
      </w:r>
      <w:r w:rsidR="00D2603C">
        <w:rPr>
          <w:rFonts w:ascii="Georgia" w:hAnsi="Georgia"/>
          <w:b/>
          <w:bCs/>
          <w:sz w:val="48"/>
          <w:szCs w:val="48"/>
        </w:rPr>
        <w:t xml:space="preserve"> and the week ahead</w:t>
      </w:r>
    </w:p>
    <w:p w14:paraId="3FDD7F1E" w14:textId="77777777" w:rsidR="00EB0B39" w:rsidRPr="006C46D7" w:rsidRDefault="00EB0B39" w:rsidP="0020250D">
      <w:pPr>
        <w:pStyle w:val="NoSpacing"/>
        <w:spacing w:line="194" w:lineRule="auto"/>
        <w:rPr>
          <w:rFonts w:ascii="Georgia" w:hAnsi="Georgia"/>
          <w:b/>
          <w:bCs/>
          <w:sz w:val="1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227"/>
        <w:gridCol w:w="5007"/>
        <w:gridCol w:w="2243"/>
      </w:tblGrid>
      <w:tr w:rsidR="00C236F3" w:rsidRPr="00CD54C3" w14:paraId="6829E4D0" w14:textId="77777777" w:rsidTr="00935D9A">
        <w:trPr>
          <w:trHeight w:val="303"/>
        </w:trPr>
        <w:tc>
          <w:tcPr>
            <w:tcW w:w="1417" w:type="dxa"/>
            <w:vMerge w:val="restart"/>
          </w:tcPr>
          <w:p w14:paraId="544DD42D" w14:textId="388D4E1F" w:rsidR="00C236F3" w:rsidRDefault="00C236F3" w:rsidP="0093327A">
            <w:pPr>
              <w:pStyle w:val="NoSpacing"/>
              <w:spacing w:line="192" w:lineRule="auto"/>
              <w:rPr>
                <w:rFonts w:ascii="Verdana" w:hAnsi="Verdana"/>
                <w:sz w:val="22"/>
                <w:szCs w:val="22"/>
              </w:rPr>
            </w:pPr>
            <w:r w:rsidRPr="0020250D">
              <w:rPr>
                <w:rFonts w:ascii="Verdana" w:hAnsi="Verdana"/>
                <w:sz w:val="22"/>
                <w:szCs w:val="22"/>
              </w:rPr>
              <w:t xml:space="preserve">Sun </w:t>
            </w:r>
            <w:r>
              <w:rPr>
                <w:rFonts w:ascii="Verdana" w:hAnsi="Verdana"/>
                <w:sz w:val="22"/>
                <w:szCs w:val="22"/>
              </w:rPr>
              <w:t>19</w:t>
            </w:r>
            <w:r w:rsidRPr="00A55649">
              <w:rPr>
                <w:rFonts w:ascii="Verdana" w:hAnsi="Verdana"/>
                <w:sz w:val="22"/>
                <w:szCs w:val="22"/>
                <w:vertAlign w:val="superscript"/>
              </w:rPr>
              <w:t>th</w:t>
            </w:r>
            <w:r>
              <w:rPr>
                <w:rFonts w:ascii="Verdana" w:hAnsi="Verdana"/>
                <w:sz w:val="22"/>
                <w:szCs w:val="22"/>
              </w:rPr>
              <w:t xml:space="preserve"> </w:t>
            </w:r>
          </w:p>
          <w:p w14:paraId="3995897A" w14:textId="77777777" w:rsidR="00C236F3" w:rsidRDefault="00C236F3" w:rsidP="0093327A">
            <w:pPr>
              <w:pStyle w:val="NoSpacing"/>
              <w:spacing w:line="192" w:lineRule="auto"/>
              <w:rPr>
                <w:rFonts w:ascii="Verdana" w:hAnsi="Verdana"/>
                <w:sz w:val="22"/>
                <w:szCs w:val="22"/>
              </w:rPr>
            </w:pPr>
          </w:p>
          <w:p w14:paraId="48D198F7" w14:textId="77777777" w:rsidR="00C236F3" w:rsidRPr="00317DCC" w:rsidRDefault="00C236F3" w:rsidP="0093327A">
            <w:pPr>
              <w:pStyle w:val="NoSpacing"/>
              <w:spacing w:line="192" w:lineRule="auto"/>
              <w:rPr>
                <w:rFonts w:ascii="Verdana" w:hAnsi="Verdana"/>
                <w:sz w:val="8"/>
                <w:szCs w:val="8"/>
              </w:rPr>
            </w:pPr>
          </w:p>
          <w:p w14:paraId="76283AE9" w14:textId="62E75371" w:rsidR="00C236F3" w:rsidRPr="00441449" w:rsidRDefault="00C236F3" w:rsidP="0093327A">
            <w:pPr>
              <w:pStyle w:val="NoSpacing"/>
              <w:spacing w:line="192" w:lineRule="auto"/>
              <w:rPr>
                <w:rFonts w:ascii="Verdana" w:hAnsi="Verdana"/>
                <w:w w:val="82"/>
                <w:sz w:val="22"/>
                <w:szCs w:val="22"/>
              </w:rPr>
            </w:pPr>
            <w:r>
              <w:rPr>
                <w:sz w:val="22"/>
                <w:szCs w:val="22"/>
              </w:rPr>
              <w:t>Seventh</w:t>
            </w:r>
            <w:r w:rsidRPr="00B33199">
              <w:rPr>
                <w:sz w:val="22"/>
                <w:szCs w:val="22"/>
              </w:rPr>
              <w:t xml:space="preserve"> Sunday after Trinity</w:t>
            </w:r>
          </w:p>
        </w:tc>
        <w:tc>
          <w:tcPr>
            <w:tcW w:w="1227" w:type="dxa"/>
          </w:tcPr>
          <w:p w14:paraId="44172314" w14:textId="421B369B" w:rsidR="00C236F3" w:rsidRPr="007C70B0" w:rsidRDefault="00C236F3" w:rsidP="0093327A">
            <w:pPr>
              <w:pStyle w:val="NormalWeb"/>
              <w:spacing w:line="192" w:lineRule="auto"/>
              <w:rPr>
                <w:rFonts w:ascii="Verdana" w:hAnsi="Verdana"/>
                <w:color w:val="000000"/>
                <w:w w:val="79"/>
                <w:sz w:val="22"/>
                <w:szCs w:val="22"/>
              </w:rPr>
            </w:pPr>
            <w:r w:rsidRPr="00AA52CA">
              <w:rPr>
                <w:rFonts w:ascii="Verdana" w:hAnsi="Verdana"/>
                <w:color w:val="000000"/>
                <w:sz w:val="22"/>
                <w:szCs w:val="22"/>
              </w:rPr>
              <w:t>9:30am</w:t>
            </w:r>
          </w:p>
        </w:tc>
        <w:tc>
          <w:tcPr>
            <w:tcW w:w="5007" w:type="dxa"/>
          </w:tcPr>
          <w:p w14:paraId="46A990B4" w14:textId="1AFC667F" w:rsidR="00C236F3" w:rsidRPr="00680A47" w:rsidRDefault="00C236F3" w:rsidP="0093327A">
            <w:pPr>
              <w:pStyle w:val="NoSpacing"/>
              <w:spacing w:line="192" w:lineRule="auto"/>
              <w:rPr>
                <w:rFonts w:ascii="Verdana" w:hAnsi="Verdana"/>
                <w:color w:val="000000"/>
                <w:sz w:val="22"/>
                <w:szCs w:val="22"/>
              </w:rPr>
            </w:pPr>
            <w:r w:rsidRPr="00AA52CA">
              <w:rPr>
                <w:rFonts w:ascii="Verdana" w:hAnsi="Verdana"/>
                <w:color w:val="000000"/>
                <w:sz w:val="22"/>
                <w:szCs w:val="22"/>
              </w:rPr>
              <w:t>Eucharist at St Mary’s</w:t>
            </w:r>
            <w:r>
              <w:rPr>
                <w:rFonts w:ascii="Verdana" w:hAnsi="Verdana"/>
                <w:color w:val="000000"/>
                <w:sz w:val="22"/>
                <w:szCs w:val="22"/>
              </w:rPr>
              <w:t xml:space="preserve">.  </w:t>
            </w:r>
          </w:p>
        </w:tc>
        <w:tc>
          <w:tcPr>
            <w:tcW w:w="2243" w:type="dxa"/>
            <w:vMerge w:val="restart"/>
          </w:tcPr>
          <w:p w14:paraId="356F4803" w14:textId="77777777" w:rsidR="00C236F3" w:rsidRDefault="00C236F3" w:rsidP="0093327A">
            <w:pPr>
              <w:pStyle w:val="NormalWeb"/>
              <w:spacing w:before="0" w:beforeAutospacing="0" w:after="0" w:afterAutospacing="0" w:line="192" w:lineRule="auto"/>
              <w:rPr>
                <w:rFonts w:ascii="Verdana" w:hAnsi="Verdana"/>
                <w:color w:val="000000"/>
                <w:sz w:val="22"/>
                <w:szCs w:val="22"/>
              </w:rPr>
            </w:pPr>
            <w:r w:rsidRPr="0006234D">
              <w:rPr>
                <w:rFonts w:ascii="Verdana" w:hAnsi="Verdana"/>
                <w:color w:val="000000"/>
                <w:sz w:val="22"/>
                <w:szCs w:val="22"/>
              </w:rPr>
              <w:t>Followed by refreshments</w:t>
            </w:r>
          </w:p>
          <w:p w14:paraId="42216AC1" w14:textId="77777777" w:rsidR="003258C8" w:rsidRDefault="003258C8" w:rsidP="0093327A">
            <w:pPr>
              <w:pStyle w:val="NormalWeb"/>
              <w:spacing w:before="0" w:beforeAutospacing="0" w:after="0" w:afterAutospacing="0" w:line="192" w:lineRule="auto"/>
              <w:rPr>
                <w:rFonts w:ascii="Verdana" w:hAnsi="Verdana"/>
                <w:color w:val="000000"/>
                <w:sz w:val="22"/>
                <w:szCs w:val="22"/>
              </w:rPr>
            </w:pPr>
          </w:p>
          <w:p w14:paraId="0BF24411" w14:textId="54F0A2B8" w:rsidR="003258C8" w:rsidRPr="0006234D" w:rsidRDefault="003258C8" w:rsidP="0093327A">
            <w:pPr>
              <w:pStyle w:val="NormalWeb"/>
              <w:spacing w:before="0" w:beforeAutospacing="0" w:after="0" w:afterAutospacing="0" w:line="192" w:lineRule="auto"/>
              <w:rPr>
                <w:rFonts w:ascii="Verdana" w:hAnsi="Verdana"/>
                <w:color w:val="000000"/>
                <w:sz w:val="22"/>
                <w:szCs w:val="22"/>
              </w:rPr>
            </w:pPr>
            <w:r>
              <w:rPr>
                <w:rFonts w:ascii="Verdana" w:hAnsi="Verdana"/>
                <w:color w:val="000000"/>
                <w:sz w:val="22"/>
                <w:szCs w:val="22"/>
              </w:rPr>
              <w:t>Envelopes will be in church to facilitate response to the UK Venezuela App</w:t>
            </w:r>
            <w:r w:rsidR="003F41AC">
              <w:rPr>
                <w:rFonts w:ascii="Verdana" w:hAnsi="Verdana"/>
                <w:color w:val="000000"/>
                <w:sz w:val="22"/>
                <w:szCs w:val="22"/>
              </w:rPr>
              <w:t>eal</w:t>
            </w:r>
            <w:r>
              <w:rPr>
                <w:rFonts w:ascii="Verdana" w:hAnsi="Verdana"/>
                <w:color w:val="000000"/>
                <w:sz w:val="22"/>
                <w:szCs w:val="22"/>
              </w:rPr>
              <w:t xml:space="preserve"> </w:t>
            </w:r>
          </w:p>
        </w:tc>
      </w:tr>
      <w:tr w:rsidR="00C236F3" w:rsidRPr="00CD54C3" w14:paraId="58D42FBB" w14:textId="77777777" w:rsidTr="007E3AF5">
        <w:trPr>
          <w:trHeight w:val="270"/>
        </w:trPr>
        <w:tc>
          <w:tcPr>
            <w:tcW w:w="1417" w:type="dxa"/>
            <w:vMerge/>
          </w:tcPr>
          <w:p w14:paraId="3DBEA6EE" w14:textId="245193DE" w:rsidR="00C236F3" w:rsidRPr="007C70B0" w:rsidRDefault="00C236F3" w:rsidP="0093327A">
            <w:pPr>
              <w:pStyle w:val="NormalWeb"/>
              <w:spacing w:line="192" w:lineRule="auto"/>
              <w:rPr>
                <w:rFonts w:ascii="Verdana" w:hAnsi="Verdana"/>
                <w:color w:val="000000"/>
                <w:w w:val="85"/>
                <w:sz w:val="22"/>
                <w:szCs w:val="22"/>
              </w:rPr>
            </w:pPr>
          </w:p>
        </w:tc>
        <w:tc>
          <w:tcPr>
            <w:tcW w:w="1227" w:type="dxa"/>
          </w:tcPr>
          <w:p w14:paraId="5616D871" w14:textId="4DFB514B" w:rsidR="00C236F3" w:rsidRPr="007C70B0" w:rsidRDefault="00C236F3" w:rsidP="0093327A">
            <w:pPr>
              <w:pStyle w:val="NormalWeb"/>
              <w:spacing w:before="0" w:beforeAutospacing="0" w:after="0" w:afterAutospacing="0" w:line="192" w:lineRule="auto"/>
              <w:rPr>
                <w:rFonts w:ascii="Verdana" w:hAnsi="Verdana"/>
                <w:color w:val="000000"/>
                <w:sz w:val="22"/>
                <w:szCs w:val="22"/>
              </w:rPr>
            </w:pPr>
            <w:r w:rsidRPr="00CE4704">
              <w:rPr>
                <w:rFonts w:ascii="Verdana" w:hAnsi="Verdana"/>
                <w:color w:val="000000"/>
                <w:sz w:val="22"/>
                <w:szCs w:val="22"/>
              </w:rPr>
              <w:t>11:00am</w:t>
            </w:r>
          </w:p>
        </w:tc>
        <w:tc>
          <w:tcPr>
            <w:tcW w:w="5007" w:type="dxa"/>
          </w:tcPr>
          <w:p w14:paraId="387CE722" w14:textId="77777777" w:rsidR="00C236F3" w:rsidRDefault="00C236F3" w:rsidP="0093327A">
            <w:pPr>
              <w:pStyle w:val="NormalWeb"/>
              <w:spacing w:before="0" w:beforeAutospacing="0" w:after="0" w:afterAutospacing="0" w:line="192" w:lineRule="auto"/>
              <w:rPr>
                <w:rFonts w:ascii="Verdana" w:hAnsi="Verdana"/>
                <w:color w:val="000000"/>
                <w:sz w:val="22"/>
                <w:szCs w:val="22"/>
              </w:rPr>
            </w:pPr>
            <w:r w:rsidRPr="00CE4704">
              <w:rPr>
                <w:rFonts w:ascii="Verdana" w:hAnsi="Verdana"/>
                <w:color w:val="000000"/>
                <w:sz w:val="22"/>
                <w:szCs w:val="22"/>
              </w:rPr>
              <w:t>Eucharist at St Thomas and St John’s</w:t>
            </w:r>
          </w:p>
          <w:p w14:paraId="794BE2CE" w14:textId="3712EC74" w:rsidR="00C236F3" w:rsidRDefault="00C236F3" w:rsidP="0093327A">
            <w:pPr>
              <w:pStyle w:val="NormalWeb"/>
              <w:numPr>
                <w:ilvl w:val="0"/>
                <w:numId w:val="37"/>
              </w:numPr>
              <w:spacing w:before="0" w:beforeAutospacing="0" w:after="0" w:afterAutospacing="0" w:line="192" w:lineRule="auto"/>
              <w:rPr>
                <w:rFonts w:ascii="Verdana" w:hAnsi="Verdana"/>
                <w:color w:val="000000"/>
                <w:sz w:val="22"/>
                <w:szCs w:val="22"/>
              </w:rPr>
            </w:pPr>
            <w:r>
              <w:rPr>
                <w:rFonts w:ascii="Verdana" w:hAnsi="Verdana"/>
                <w:color w:val="000000"/>
                <w:sz w:val="22"/>
                <w:szCs w:val="22"/>
              </w:rPr>
              <w:t>Prayerful good wishes to Sue Aspinall who reaches a milestone birthday during the week</w:t>
            </w:r>
          </w:p>
          <w:p w14:paraId="457A5B0A" w14:textId="619DAEE8" w:rsidR="00C236F3" w:rsidRPr="0020250D" w:rsidRDefault="00C236F3" w:rsidP="0093327A">
            <w:pPr>
              <w:pStyle w:val="NormalWeb"/>
              <w:numPr>
                <w:ilvl w:val="0"/>
                <w:numId w:val="37"/>
              </w:numPr>
              <w:spacing w:before="0" w:beforeAutospacing="0" w:after="0" w:afterAutospacing="0" w:line="192" w:lineRule="auto"/>
              <w:rPr>
                <w:rFonts w:ascii="Verdana" w:hAnsi="Verdana"/>
                <w:color w:val="000000"/>
                <w:sz w:val="22"/>
                <w:szCs w:val="22"/>
              </w:rPr>
            </w:pPr>
            <w:r>
              <w:rPr>
                <w:rFonts w:ascii="Verdana" w:hAnsi="Verdana"/>
                <w:color w:val="000000"/>
                <w:sz w:val="22"/>
                <w:szCs w:val="22"/>
              </w:rPr>
              <w:t>Deadline to notify unavailability for normally rostered duties in August to Kathleen please by phone or email (contact details at foot of page 2)</w:t>
            </w:r>
          </w:p>
        </w:tc>
        <w:tc>
          <w:tcPr>
            <w:tcW w:w="2243" w:type="dxa"/>
            <w:vMerge/>
          </w:tcPr>
          <w:p w14:paraId="02036F5F" w14:textId="56BC18BD" w:rsidR="00C236F3" w:rsidRPr="0006234D" w:rsidRDefault="00C236F3" w:rsidP="0093327A">
            <w:pPr>
              <w:pStyle w:val="NormalWeb"/>
              <w:spacing w:before="0" w:beforeAutospacing="0" w:after="0" w:afterAutospacing="0" w:line="192" w:lineRule="auto"/>
              <w:rPr>
                <w:rFonts w:ascii="Verdana" w:hAnsi="Verdana"/>
                <w:color w:val="000000"/>
                <w:sz w:val="22"/>
                <w:szCs w:val="22"/>
              </w:rPr>
            </w:pPr>
          </w:p>
        </w:tc>
      </w:tr>
      <w:tr w:rsidR="0006234D" w:rsidRPr="00CD54C3" w14:paraId="01D55CC2" w14:textId="77777777" w:rsidTr="007E3AF5">
        <w:trPr>
          <w:trHeight w:val="270"/>
        </w:trPr>
        <w:tc>
          <w:tcPr>
            <w:tcW w:w="1417" w:type="dxa"/>
            <w:vMerge/>
          </w:tcPr>
          <w:p w14:paraId="62400D39" w14:textId="77777777" w:rsidR="0006234D" w:rsidRPr="007C70B0" w:rsidRDefault="0006234D" w:rsidP="0093327A">
            <w:pPr>
              <w:pStyle w:val="NormalWeb"/>
              <w:spacing w:line="192" w:lineRule="auto"/>
              <w:rPr>
                <w:rFonts w:ascii="Verdana" w:hAnsi="Verdana"/>
                <w:color w:val="000000"/>
                <w:w w:val="85"/>
                <w:sz w:val="22"/>
                <w:szCs w:val="22"/>
              </w:rPr>
            </w:pPr>
          </w:p>
        </w:tc>
        <w:tc>
          <w:tcPr>
            <w:tcW w:w="1227" w:type="dxa"/>
          </w:tcPr>
          <w:p w14:paraId="4E482E54" w14:textId="571DBD24" w:rsidR="0006234D" w:rsidRPr="00CE4704" w:rsidRDefault="0006234D" w:rsidP="0093327A">
            <w:pPr>
              <w:pStyle w:val="NormalWeb"/>
              <w:spacing w:before="0" w:beforeAutospacing="0" w:after="0" w:afterAutospacing="0" w:line="192" w:lineRule="auto"/>
              <w:rPr>
                <w:rFonts w:ascii="Verdana" w:hAnsi="Verdana"/>
                <w:color w:val="000000"/>
                <w:sz w:val="22"/>
                <w:szCs w:val="22"/>
              </w:rPr>
            </w:pPr>
          </w:p>
        </w:tc>
        <w:tc>
          <w:tcPr>
            <w:tcW w:w="5007" w:type="dxa"/>
          </w:tcPr>
          <w:p w14:paraId="42263890" w14:textId="01921EC3" w:rsidR="0006234D" w:rsidRPr="00CE4704" w:rsidRDefault="00C236F3" w:rsidP="0093327A">
            <w:pPr>
              <w:pStyle w:val="NormalWeb"/>
              <w:spacing w:before="0" w:beforeAutospacing="0" w:after="0" w:afterAutospacing="0" w:line="192" w:lineRule="auto"/>
              <w:rPr>
                <w:rFonts w:ascii="Verdana" w:hAnsi="Verdana"/>
                <w:color w:val="000000"/>
                <w:sz w:val="22"/>
                <w:szCs w:val="22"/>
              </w:rPr>
            </w:pPr>
            <w:r w:rsidRPr="00392C91">
              <w:rPr>
                <w:rFonts w:ascii="Verdana" w:hAnsi="Verdana"/>
                <w:color w:val="000000"/>
                <w:w w:val="90"/>
                <w:sz w:val="22"/>
                <w:szCs w:val="22"/>
              </w:rPr>
              <w:t xml:space="preserve">The Ministry of Healing will be offered at both morning services:  prayer for yourself or a </w:t>
            </w:r>
            <w:r w:rsidRPr="00392C91">
              <w:rPr>
                <w:rFonts w:ascii="Verdana" w:hAnsi="Verdana"/>
                <w:color w:val="000000"/>
                <w:w w:val="88"/>
                <w:sz w:val="22"/>
                <w:szCs w:val="22"/>
              </w:rPr>
              <w:t>loved one, with anointing and laying on of hands</w:t>
            </w:r>
          </w:p>
        </w:tc>
        <w:tc>
          <w:tcPr>
            <w:tcW w:w="2243" w:type="dxa"/>
          </w:tcPr>
          <w:p w14:paraId="4F54C34E" w14:textId="5DB2C61A" w:rsidR="0006234D" w:rsidRPr="0006234D" w:rsidRDefault="0006234D" w:rsidP="0093327A">
            <w:pPr>
              <w:pStyle w:val="NormalWeb"/>
              <w:spacing w:before="0" w:beforeAutospacing="0" w:after="0" w:afterAutospacing="0" w:line="192" w:lineRule="auto"/>
              <w:rPr>
                <w:rFonts w:ascii="Verdana" w:hAnsi="Verdana"/>
                <w:color w:val="000000"/>
                <w:sz w:val="22"/>
                <w:szCs w:val="22"/>
              </w:rPr>
            </w:pPr>
          </w:p>
        </w:tc>
      </w:tr>
      <w:tr w:rsidR="00EB0B39" w:rsidRPr="00CD54C3" w14:paraId="66149E3A" w14:textId="77777777" w:rsidTr="007E3AF5">
        <w:trPr>
          <w:trHeight w:val="102"/>
        </w:trPr>
        <w:tc>
          <w:tcPr>
            <w:tcW w:w="1417" w:type="dxa"/>
          </w:tcPr>
          <w:p w14:paraId="560473F2" w14:textId="415F4A38" w:rsidR="00EB0B39" w:rsidRPr="007C70B0" w:rsidRDefault="00EB0B39" w:rsidP="0093327A">
            <w:pPr>
              <w:pStyle w:val="NormalWeb"/>
              <w:spacing w:line="192" w:lineRule="auto"/>
              <w:rPr>
                <w:rFonts w:ascii="Verdana" w:hAnsi="Verdana"/>
                <w:color w:val="000000"/>
                <w:w w:val="85"/>
                <w:sz w:val="22"/>
                <w:szCs w:val="22"/>
              </w:rPr>
            </w:pPr>
            <w:r w:rsidRPr="007C70B0">
              <w:rPr>
                <w:rFonts w:ascii="Verdana" w:hAnsi="Verdana"/>
                <w:color w:val="000000"/>
                <w:w w:val="85"/>
                <w:sz w:val="22"/>
                <w:szCs w:val="22"/>
              </w:rPr>
              <w:t xml:space="preserve">Wed </w:t>
            </w:r>
            <w:r w:rsidR="00C236F3">
              <w:rPr>
                <w:rFonts w:ascii="Verdana" w:hAnsi="Verdana"/>
                <w:color w:val="000000"/>
                <w:w w:val="85"/>
                <w:sz w:val="22"/>
                <w:szCs w:val="22"/>
              </w:rPr>
              <w:t>22</w:t>
            </w:r>
            <w:r w:rsidR="00C236F3" w:rsidRPr="00C236F3">
              <w:rPr>
                <w:rFonts w:ascii="Verdana" w:hAnsi="Verdana"/>
                <w:color w:val="000000"/>
                <w:w w:val="85"/>
                <w:sz w:val="22"/>
                <w:szCs w:val="22"/>
                <w:vertAlign w:val="superscript"/>
              </w:rPr>
              <w:t>nd</w:t>
            </w:r>
            <w:r w:rsidR="00C236F3">
              <w:rPr>
                <w:rFonts w:ascii="Verdana" w:hAnsi="Verdana"/>
                <w:color w:val="000000"/>
                <w:w w:val="85"/>
                <w:sz w:val="22"/>
                <w:szCs w:val="22"/>
              </w:rPr>
              <w:t xml:space="preserve"> </w:t>
            </w:r>
          </w:p>
        </w:tc>
        <w:tc>
          <w:tcPr>
            <w:tcW w:w="1227" w:type="dxa"/>
          </w:tcPr>
          <w:p w14:paraId="03E0EBBA" w14:textId="207C815C" w:rsidR="00EB0B39" w:rsidRPr="00CD54C3" w:rsidRDefault="00EB0B39" w:rsidP="0093327A">
            <w:pPr>
              <w:pStyle w:val="NormalWeb"/>
              <w:spacing w:before="0" w:beforeAutospacing="0" w:after="0" w:afterAutospacing="0" w:line="192" w:lineRule="auto"/>
              <w:rPr>
                <w:rFonts w:ascii="Verdana" w:hAnsi="Verdana"/>
                <w:color w:val="000000"/>
                <w:sz w:val="22"/>
                <w:szCs w:val="22"/>
              </w:rPr>
            </w:pPr>
            <w:r w:rsidRPr="007C70B0">
              <w:rPr>
                <w:rFonts w:ascii="Verdana" w:hAnsi="Verdana"/>
                <w:color w:val="000000"/>
                <w:sz w:val="22"/>
                <w:szCs w:val="22"/>
              </w:rPr>
              <w:t>10:00am</w:t>
            </w:r>
          </w:p>
        </w:tc>
        <w:tc>
          <w:tcPr>
            <w:tcW w:w="5007" w:type="dxa"/>
          </w:tcPr>
          <w:p w14:paraId="66BFE5C1" w14:textId="2466AAC4" w:rsidR="00EB0B39" w:rsidRDefault="00EB0B39" w:rsidP="0093327A">
            <w:pPr>
              <w:pStyle w:val="NormalWeb"/>
              <w:spacing w:before="0" w:beforeAutospacing="0" w:after="0" w:afterAutospacing="0" w:line="192" w:lineRule="auto"/>
              <w:rPr>
                <w:rFonts w:ascii="Verdana" w:hAnsi="Verdana"/>
                <w:color w:val="000000"/>
                <w:sz w:val="22"/>
                <w:szCs w:val="22"/>
              </w:rPr>
            </w:pPr>
            <w:r w:rsidRPr="007C70B0">
              <w:rPr>
                <w:rFonts w:ascii="Verdana" w:hAnsi="Verdana"/>
                <w:color w:val="000000"/>
                <w:sz w:val="22"/>
                <w:szCs w:val="22"/>
              </w:rPr>
              <w:t xml:space="preserve">Team mid-week Communion at St </w:t>
            </w:r>
            <w:r w:rsidR="00C236F3">
              <w:rPr>
                <w:rFonts w:ascii="Verdana" w:hAnsi="Verdana"/>
                <w:color w:val="000000"/>
                <w:sz w:val="22"/>
                <w:szCs w:val="22"/>
              </w:rPr>
              <w:t>Thomas and St John</w:t>
            </w:r>
            <w:r w:rsidR="0006234D">
              <w:rPr>
                <w:rFonts w:ascii="Verdana" w:hAnsi="Verdana"/>
                <w:color w:val="000000"/>
                <w:sz w:val="22"/>
                <w:szCs w:val="22"/>
              </w:rPr>
              <w:t>’s</w:t>
            </w:r>
          </w:p>
        </w:tc>
        <w:tc>
          <w:tcPr>
            <w:tcW w:w="2243" w:type="dxa"/>
          </w:tcPr>
          <w:p w14:paraId="6ADE1D3D" w14:textId="6F59F87E" w:rsidR="00EB0B39" w:rsidRPr="007C70B0" w:rsidRDefault="00EB0B39" w:rsidP="0093327A">
            <w:pPr>
              <w:pStyle w:val="NormalWeb"/>
              <w:spacing w:before="0" w:beforeAutospacing="0" w:after="0" w:afterAutospacing="0" w:line="192" w:lineRule="auto"/>
              <w:rPr>
                <w:rFonts w:ascii="Verdana" w:hAnsi="Verdana"/>
                <w:color w:val="000000"/>
                <w:w w:val="85"/>
                <w:sz w:val="22"/>
                <w:szCs w:val="22"/>
              </w:rPr>
            </w:pPr>
            <w:r w:rsidRPr="007C70B0">
              <w:rPr>
                <w:rFonts w:ascii="Verdana" w:hAnsi="Verdana"/>
                <w:color w:val="000000"/>
                <w:w w:val="85"/>
                <w:sz w:val="22"/>
                <w:szCs w:val="22"/>
              </w:rPr>
              <w:t>With refreshments</w:t>
            </w:r>
          </w:p>
        </w:tc>
      </w:tr>
      <w:tr w:rsidR="0006234D" w:rsidRPr="00CD54C3" w14:paraId="795CB2FC" w14:textId="77777777" w:rsidTr="007E3AF5">
        <w:trPr>
          <w:trHeight w:val="102"/>
        </w:trPr>
        <w:tc>
          <w:tcPr>
            <w:tcW w:w="1417" w:type="dxa"/>
          </w:tcPr>
          <w:p w14:paraId="2A9EF877" w14:textId="2B34A94D" w:rsidR="0006234D" w:rsidRPr="007C70B0" w:rsidRDefault="0006234D" w:rsidP="0093327A">
            <w:pPr>
              <w:pStyle w:val="NormalWeb"/>
              <w:spacing w:line="192" w:lineRule="auto"/>
              <w:rPr>
                <w:rFonts w:ascii="Verdana" w:hAnsi="Verdana"/>
                <w:color w:val="000000"/>
                <w:w w:val="85"/>
                <w:sz w:val="22"/>
                <w:szCs w:val="22"/>
              </w:rPr>
            </w:pPr>
            <w:r>
              <w:rPr>
                <w:rFonts w:ascii="Verdana" w:hAnsi="Verdana"/>
                <w:color w:val="000000"/>
                <w:w w:val="85"/>
                <w:sz w:val="22"/>
                <w:szCs w:val="22"/>
              </w:rPr>
              <w:t xml:space="preserve">Thu </w:t>
            </w:r>
            <w:r w:rsidR="00C236F3">
              <w:rPr>
                <w:rFonts w:ascii="Verdana" w:hAnsi="Verdana"/>
                <w:color w:val="000000"/>
                <w:w w:val="85"/>
                <w:sz w:val="22"/>
                <w:szCs w:val="22"/>
              </w:rPr>
              <w:t>23</w:t>
            </w:r>
            <w:r w:rsidR="00C236F3" w:rsidRPr="00C236F3">
              <w:rPr>
                <w:rFonts w:ascii="Verdana" w:hAnsi="Verdana"/>
                <w:color w:val="000000"/>
                <w:w w:val="85"/>
                <w:sz w:val="22"/>
                <w:szCs w:val="22"/>
                <w:vertAlign w:val="superscript"/>
              </w:rPr>
              <w:t>rd</w:t>
            </w:r>
            <w:r w:rsidR="00C236F3">
              <w:rPr>
                <w:rFonts w:ascii="Verdana" w:hAnsi="Verdana"/>
                <w:color w:val="000000"/>
                <w:w w:val="85"/>
                <w:sz w:val="22"/>
                <w:szCs w:val="22"/>
              </w:rPr>
              <w:t xml:space="preserve"> </w:t>
            </w:r>
          </w:p>
        </w:tc>
        <w:tc>
          <w:tcPr>
            <w:tcW w:w="1227" w:type="dxa"/>
          </w:tcPr>
          <w:p w14:paraId="2FAEC2A6" w14:textId="6732D4B9" w:rsidR="0006234D" w:rsidRDefault="0006234D" w:rsidP="0093327A">
            <w:pPr>
              <w:pStyle w:val="NormalWeb"/>
              <w:spacing w:before="0" w:beforeAutospacing="0" w:after="0" w:afterAutospacing="0" w:line="192" w:lineRule="auto"/>
              <w:rPr>
                <w:rFonts w:ascii="Verdana" w:hAnsi="Verdana"/>
                <w:color w:val="000000"/>
                <w:sz w:val="22"/>
                <w:szCs w:val="22"/>
              </w:rPr>
            </w:pPr>
            <w:r>
              <w:rPr>
                <w:rFonts w:ascii="Verdana" w:hAnsi="Verdana"/>
                <w:color w:val="000000"/>
                <w:sz w:val="22"/>
                <w:szCs w:val="22"/>
              </w:rPr>
              <w:t>7:</w:t>
            </w:r>
            <w:r w:rsidR="00C236F3">
              <w:rPr>
                <w:rFonts w:ascii="Verdana" w:hAnsi="Verdana"/>
                <w:color w:val="000000"/>
                <w:sz w:val="22"/>
                <w:szCs w:val="22"/>
              </w:rPr>
              <w:t>3</w:t>
            </w:r>
            <w:r>
              <w:rPr>
                <w:rFonts w:ascii="Verdana" w:hAnsi="Verdana"/>
                <w:color w:val="000000"/>
                <w:sz w:val="22"/>
                <w:szCs w:val="22"/>
              </w:rPr>
              <w:t>0pm</w:t>
            </w:r>
          </w:p>
        </w:tc>
        <w:tc>
          <w:tcPr>
            <w:tcW w:w="5007" w:type="dxa"/>
          </w:tcPr>
          <w:p w14:paraId="5E6E36D7" w14:textId="360DD4EA" w:rsidR="0006234D" w:rsidRDefault="00C236F3" w:rsidP="0093327A">
            <w:pPr>
              <w:pStyle w:val="NormalWeb"/>
              <w:spacing w:before="0" w:beforeAutospacing="0" w:after="0" w:afterAutospacing="0" w:line="192" w:lineRule="auto"/>
              <w:rPr>
                <w:rFonts w:ascii="Verdana" w:hAnsi="Verdana"/>
                <w:color w:val="000000"/>
                <w:sz w:val="22"/>
                <w:szCs w:val="22"/>
              </w:rPr>
            </w:pPr>
            <w:r>
              <w:rPr>
                <w:rFonts w:ascii="Verdana" w:hAnsi="Verdana"/>
                <w:color w:val="000000"/>
                <w:sz w:val="22"/>
                <w:szCs w:val="22"/>
              </w:rPr>
              <w:t>The Mission Community’s Task Group Meeting will be held at St Mary’s</w:t>
            </w:r>
          </w:p>
        </w:tc>
        <w:tc>
          <w:tcPr>
            <w:tcW w:w="2243" w:type="dxa"/>
          </w:tcPr>
          <w:p w14:paraId="453ABC75" w14:textId="1E4FBC00" w:rsidR="0006234D" w:rsidRPr="007C70B0" w:rsidRDefault="0006234D" w:rsidP="0093327A">
            <w:pPr>
              <w:pStyle w:val="NormalWeb"/>
              <w:spacing w:before="0" w:beforeAutospacing="0" w:after="0" w:afterAutospacing="0" w:line="192" w:lineRule="auto"/>
              <w:rPr>
                <w:rFonts w:ascii="Verdana" w:hAnsi="Verdana"/>
                <w:color w:val="000000"/>
                <w:w w:val="85"/>
                <w:sz w:val="22"/>
                <w:szCs w:val="22"/>
              </w:rPr>
            </w:pPr>
          </w:p>
        </w:tc>
      </w:tr>
      <w:tr w:rsidR="00C236F3" w:rsidRPr="00CD54C3" w14:paraId="7EC92BAB" w14:textId="77777777" w:rsidTr="00935D9A">
        <w:tc>
          <w:tcPr>
            <w:tcW w:w="1417" w:type="dxa"/>
            <w:vMerge w:val="restart"/>
          </w:tcPr>
          <w:p w14:paraId="2CA667E1" w14:textId="3578B03D" w:rsidR="00C236F3" w:rsidRPr="00A92C3F" w:rsidRDefault="00C236F3" w:rsidP="0093327A">
            <w:pPr>
              <w:pStyle w:val="NormalWeb"/>
              <w:spacing w:line="192" w:lineRule="auto"/>
              <w:rPr>
                <w:rFonts w:ascii="Verdana" w:hAnsi="Verdana"/>
                <w:color w:val="000000"/>
                <w:sz w:val="22"/>
                <w:szCs w:val="22"/>
              </w:rPr>
            </w:pPr>
            <w:r>
              <w:rPr>
                <w:rFonts w:ascii="Verdana" w:hAnsi="Verdana"/>
                <w:color w:val="000000"/>
                <w:sz w:val="22"/>
                <w:szCs w:val="22"/>
              </w:rPr>
              <w:t>Fri 24</w:t>
            </w:r>
            <w:r w:rsidRPr="0006234D">
              <w:rPr>
                <w:rFonts w:ascii="Verdana" w:hAnsi="Verdana"/>
                <w:color w:val="000000"/>
                <w:sz w:val="22"/>
                <w:szCs w:val="22"/>
                <w:vertAlign w:val="superscript"/>
              </w:rPr>
              <w:t>th</w:t>
            </w:r>
            <w:r>
              <w:rPr>
                <w:rFonts w:ascii="Verdana" w:hAnsi="Verdana"/>
                <w:color w:val="000000"/>
                <w:sz w:val="22"/>
                <w:szCs w:val="22"/>
              </w:rPr>
              <w:t xml:space="preserve"> </w:t>
            </w:r>
          </w:p>
        </w:tc>
        <w:tc>
          <w:tcPr>
            <w:tcW w:w="1227" w:type="dxa"/>
          </w:tcPr>
          <w:p w14:paraId="06EBF131" w14:textId="57175706" w:rsidR="00C236F3" w:rsidRPr="0023133A" w:rsidRDefault="00C236F3" w:rsidP="0093327A">
            <w:pPr>
              <w:pStyle w:val="NormalWeb"/>
              <w:spacing w:before="0" w:beforeAutospacing="0" w:after="0" w:afterAutospacing="0" w:line="192" w:lineRule="auto"/>
              <w:rPr>
                <w:rFonts w:ascii="Verdana" w:hAnsi="Verdana"/>
                <w:color w:val="000000"/>
                <w:sz w:val="22"/>
                <w:szCs w:val="22"/>
              </w:rPr>
            </w:pPr>
            <w:r>
              <w:rPr>
                <w:rFonts w:ascii="Verdana" w:hAnsi="Verdana"/>
                <w:color w:val="000000"/>
                <w:sz w:val="22"/>
                <w:szCs w:val="22"/>
              </w:rPr>
              <w:t>10:15am</w:t>
            </w:r>
          </w:p>
        </w:tc>
        <w:tc>
          <w:tcPr>
            <w:tcW w:w="5007" w:type="dxa"/>
          </w:tcPr>
          <w:p w14:paraId="24909F19" w14:textId="24A86421" w:rsidR="00C236F3" w:rsidRPr="0023133A" w:rsidRDefault="00C236F3" w:rsidP="0093327A">
            <w:pPr>
              <w:pStyle w:val="NormalWeb"/>
              <w:spacing w:before="0" w:beforeAutospacing="0" w:after="0" w:afterAutospacing="0" w:line="192" w:lineRule="auto"/>
              <w:rPr>
                <w:rFonts w:ascii="Verdana" w:hAnsi="Verdana"/>
                <w:color w:val="000000"/>
                <w:sz w:val="22"/>
                <w:szCs w:val="22"/>
              </w:rPr>
            </w:pPr>
            <w:r w:rsidRPr="0052073D">
              <w:rPr>
                <w:rFonts w:ascii="Verdana" w:hAnsi="Verdana"/>
                <w:color w:val="000000" w:themeColor="text1"/>
                <w:sz w:val="22"/>
                <w:szCs w:val="22"/>
              </w:rPr>
              <w:t xml:space="preserve">(- 11:30) Following coffee, </w:t>
            </w:r>
            <w:r w:rsidRPr="008D2431">
              <w:rPr>
                <w:rFonts w:ascii="Verdana" w:hAnsi="Verdana"/>
                <w:color w:val="000000" w:themeColor="text1"/>
                <w:sz w:val="22"/>
                <w:szCs w:val="22"/>
              </w:rPr>
              <w:t>Team Friday Friends Study Group</w:t>
            </w:r>
            <w:r w:rsidRPr="0052073D">
              <w:rPr>
                <w:rFonts w:ascii="Verdana" w:hAnsi="Verdana"/>
                <w:color w:val="000000" w:themeColor="text1"/>
                <w:sz w:val="22"/>
                <w:szCs w:val="22"/>
              </w:rPr>
              <w:t xml:space="preserve">, </w:t>
            </w:r>
            <w:r>
              <w:rPr>
                <w:rFonts w:ascii="Verdana" w:hAnsi="Verdana"/>
                <w:color w:val="000000" w:themeColor="text1"/>
                <w:sz w:val="22"/>
                <w:szCs w:val="22"/>
              </w:rPr>
              <w:t>in St Thomas and St John’s church</w:t>
            </w:r>
            <w:r w:rsidRPr="0052073D">
              <w:rPr>
                <w:rFonts w:ascii="Verdana" w:hAnsi="Verdana"/>
                <w:color w:val="000000" w:themeColor="text1"/>
                <w:sz w:val="22"/>
                <w:szCs w:val="22"/>
              </w:rPr>
              <w:t>.  All welcome as we</w:t>
            </w:r>
            <w:r>
              <w:rPr>
                <w:rFonts w:ascii="Verdana" w:hAnsi="Verdana"/>
                <w:color w:val="000000" w:themeColor="text1"/>
                <w:sz w:val="22"/>
                <w:szCs w:val="22"/>
              </w:rPr>
              <w:t xml:space="preserve"> meet to</w:t>
            </w:r>
            <w:r w:rsidRPr="0052073D">
              <w:rPr>
                <w:rFonts w:ascii="Verdana" w:hAnsi="Verdana"/>
                <w:color w:val="000000" w:themeColor="text1"/>
                <w:sz w:val="22"/>
                <w:szCs w:val="22"/>
              </w:rPr>
              <w:t xml:space="preserve"> study </w:t>
            </w:r>
            <w:r>
              <w:rPr>
                <w:rFonts w:ascii="Verdana" w:hAnsi="Verdana"/>
                <w:color w:val="000000" w:themeColor="text1"/>
                <w:sz w:val="22"/>
                <w:szCs w:val="22"/>
              </w:rPr>
              <w:t>chosen Psalms in the Bible</w:t>
            </w:r>
            <w:r w:rsidRPr="0052073D">
              <w:rPr>
                <w:rFonts w:ascii="Verdana" w:hAnsi="Verdana"/>
                <w:color w:val="000000" w:themeColor="text1"/>
                <w:sz w:val="22"/>
                <w:szCs w:val="22"/>
              </w:rPr>
              <w:t xml:space="preserve">  </w:t>
            </w:r>
            <w:r w:rsidRPr="0052073D">
              <w:rPr>
                <w:rFonts w:ascii="Verdana" w:hAnsi="Verdana"/>
                <w:b/>
                <w:bCs/>
                <w:color w:val="000000" w:themeColor="text1"/>
                <w:sz w:val="22"/>
                <w:szCs w:val="22"/>
              </w:rPr>
              <w:t xml:space="preserve">    </w:t>
            </w:r>
          </w:p>
        </w:tc>
        <w:tc>
          <w:tcPr>
            <w:tcW w:w="2243" w:type="dxa"/>
          </w:tcPr>
          <w:p w14:paraId="5B3441B2" w14:textId="77777777" w:rsidR="00C236F3" w:rsidRPr="0023133A" w:rsidRDefault="00C236F3" w:rsidP="0093327A">
            <w:pPr>
              <w:pStyle w:val="NormalWeb"/>
              <w:spacing w:before="0" w:beforeAutospacing="0" w:after="0" w:afterAutospacing="0" w:line="192" w:lineRule="auto"/>
              <w:rPr>
                <w:rFonts w:ascii="Verdana" w:hAnsi="Verdana"/>
                <w:color w:val="000000"/>
                <w:w w:val="85"/>
                <w:sz w:val="22"/>
                <w:szCs w:val="22"/>
              </w:rPr>
            </w:pPr>
          </w:p>
        </w:tc>
      </w:tr>
      <w:tr w:rsidR="00C236F3" w:rsidRPr="00CD54C3" w14:paraId="0E1C6DBD" w14:textId="77777777" w:rsidTr="007E3AF5">
        <w:trPr>
          <w:trHeight w:val="657"/>
        </w:trPr>
        <w:tc>
          <w:tcPr>
            <w:tcW w:w="1417" w:type="dxa"/>
            <w:vMerge/>
          </w:tcPr>
          <w:p w14:paraId="795ACAF0" w14:textId="5EAAF915" w:rsidR="00C236F3" w:rsidRPr="0023133A" w:rsidRDefault="00C236F3" w:rsidP="0093327A">
            <w:pPr>
              <w:pStyle w:val="NormalWeb"/>
              <w:spacing w:before="0" w:beforeAutospacing="0" w:after="0" w:afterAutospacing="0" w:line="192" w:lineRule="auto"/>
              <w:rPr>
                <w:rFonts w:ascii="Verdana" w:hAnsi="Verdana"/>
                <w:color w:val="000000"/>
                <w:w w:val="85"/>
                <w:sz w:val="22"/>
                <w:szCs w:val="22"/>
              </w:rPr>
            </w:pPr>
          </w:p>
        </w:tc>
        <w:tc>
          <w:tcPr>
            <w:tcW w:w="1227" w:type="dxa"/>
          </w:tcPr>
          <w:p w14:paraId="2B285100" w14:textId="77777777" w:rsidR="00C236F3" w:rsidRPr="0023133A" w:rsidRDefault="00C236F3" w:rsidP="0093327A">
            <w:pPr>
              <w:pStyle w:val="NormalWeb"/>
              <w:spacing w:before="0" w:beforeAutospacing="0" w:after="0" w:afterAutospacing="0" w:line="192" w:lineRule="auto"/>
              <w:rPr>
                <w:rFonts w:ascii="Verdana" w:hAnsi="Verdana"/>
                <w:color w:val="000000"/>
                <w:sz w:val="22"/>
                <w:szCs w:val="22"/>
              </w:rPr>
            </w:pPr>
            <w:r w:rsidRPr="0023133A">
              <w:rPr>
                <w:rFonts w:ascii="Verdana" w:hAnsi="Verdana"/>
                <w:color w:val="000000"/>
                <w:sz w:val="22"/>
                <w:szCs w:val="22"/>
              </w:rPr>
              <w:t>noon</w:t>
            </w:r>
          </w:p>
        </w:tc>
        <w:tc>
          <w:tcPr>
            <w:tcW w:w="5007" w:type="dxa"/>
          </w:tcPr>
          <w:p w14:paraId="44B8318F" w14:textId="1283422E" w:rsidR="00C236F3" w:rsidRPr="0023133A" w:rsidRDefault="00C236F3" w:rsidP="0093327A">
            <w:pPr>
              <w:pStyle w:val="NormalWeb"/>
              <w:spacing w:before="0" w:beforeAutospacing="0" w:after="0" w:afterAutospacing="0" w:line="192" w:lineRule="auto"/>
              <w:rPr>
                <w:rFonts w:ascii="Verdana" w:hAnsi="Verdana"/>
                <w:color w:val="000000"/>
                <w:sz w:val="22"/>
                <w:szCs w:val="22"/>
              </w:rPr>
            </w:pPr>
            <w:r w:rsidRPr="0023133A">
              <w:rPr>
                <w:rFonts w:ascii="Verdana" w:hAnsi="Verdana"/>
                <w:color w:val="000000"/>
                <w:sz w:val="22"/>
                <w:szCs w:val="22"/>
              </w:rPr>
              <w:t>Team Intercessions at St Thomas and St John’s, followed by bring-your-own-lunch if you wish</w:t>
            </w:r>
            <w:r>
              <w:rPr>
                <w:rFonts w:ascii="Verdana" w:hAnsi="Verdana"/>
                <w:color w:val="000000"/>
                <w:sz w:val="22"/>
                <w:szCs w:val="22"/>
              </w:rPr>
              <w:t>, drinks provided</w:t>
            </w:r>
          </w:p>
        </w:tc>
        <w:tc>
          <w:tcPr>
            <w:tcW w:w="2243" w:type="dxa"/>
          </w:tcPr>
          <w:p w14:paraId="69521C81" w14:textId="1D90343E" w:rsidR="00C236F3" w:rsidRPr="0023133A" w:rsidRDefault="00C236F3" w:rsidP="0093327A">
            <w:pPr>
              <w:pStyle w:val="NormalWeb"/>
              <w:spacing w:before="0" w:beforeAutospacing="0" w:after="0" w:afterAutospacing="0" w:line="192" w:lineRule="auto"/>
              <w:rPr>
                <w:rFonts w:ascii="Verdana" w:hAnsi="Verdana"/>
                <w:color w:val="000000"/>
                <w:w w:val="85"/>
                <w:sz w:val="22"/>
                <w:szCs w:val="22"/>
              </w:rPr>
            </w:pPr>
          </w:p>
        </w:tc>
      </w:tr>
      <w:tr w:rsidR="00C236F3" w:rsidRPr="00CD54C3" w14:paraId="57C9F34C" w14:textId="77777777" w:rsidTr="00086EF8">
        <w:trPr>
          <w:trHeight w:val="393"/>
        </w:trPr>
        <w:tc>
          <w:tcPr>
            <w:tcW w:w="1417" w:type="dxa"/>
            <w:vMerge/>
          </w:tcPr>
          <w:p w14:paraId="5E673B79" w14:textId="77777777" w:rsidR="00C236F3" w:rsidRPr="0023133A" w:rsidRDefault="00C236F3" w:rsidP="0093327A">
            <w:pPr>
              <w:pStyle w:val="NormalWeb"/>
              <w:spacing w:before="0" w:beforeAutospacing="0" w:after="0" w:afterAutospacing="0" w:line="192" w:lineRule="auto"/>
              <w:rPr>
                <w:rFonts w:ascii="Verdana" w:hAnsi="Verdana"/>
                <w:color w:val="000000"/>
                <w:w w:val="85"/>
                <w:sz w:val="22"/>
                <w:szCs w:val="22"/>
              </w:rPr>
            </w:pPr>
          </w:p>
        </w:tc>
        <w:tc>
          <w:tcPr>
            <w:tcW w:w="1227" w:type="dxa"/>
          </w:tcPr>
          <w:p w14:paraId="396188FE" w14:textId="1A84936E" w:rsidR="00C236F3" w:rsidRPr="0023133A" w:rsidRDefault="00C236F3" w:rsidP="0093327A">
            <w:pPr>
              <w:pStyle w:val="NormalWeb"/>
              <w:spacing w:before="0" w:beforeAutospacing="0" w:after="0" w:afterAutospacing="0" w:line="192" w:lineRule="auto"/>
              <w:rPr>
                <w:rFonts w:ascii="Verdana" w:hAnsi="Verdana"/>
                <w:color w:val="000000"/>
                <w:sz w:val="22"/>
                <w:szCs w:val="22"/>
              </w:rPr>
            </w:pPr>
            <w:r>
              <w:rPr>
                <w:rFonts w:ascii="Verdana" w:hAnsi="Verdana"/>
                <w:color w:val="000000"/>
                <w:sz w:val="22"/>
                <w:szCs w:val="22"/>
              </w:rPr>
              <w:t>2:00pm</w:t>
            </w:r>
          </w:p>
        </w:tc>
        <w:tc>
          <w:tcPr>
            <w:tcW w:w="5007" w:type="dxa"/>
          </w:tcPr>
          <w:p w14:paraId="6DD151A9" w14:textId="7620C11F" w:rsidR="00C236F3" w:rsidRPr="0023133A" w:rsidRDefault="00C236F3" w:rsidP="0093327A">
            <w:pPr>
              <w:pStyle w:val="NormalWeb"/>
              <w:spacing w:before="0" w:beforeAutospacing="0" w:after="0" w:afterAutospacing="0" w:line="192" w:lineRule="auto"/>
              <w:rPr>
                <w:rFonts w:ascii="Verdana" w:hAnsi="Verdana"/>
                <w:color w:val="000000"/>
                <w:sz w:val="22"/>
                <w:szCs w:val="22"/>
              </w:rPr>
            </w:pPr>
            <w:r>
              <w:rPr>
                <w:rFonts w:ascii="Verdana" w:hAnsi="Verdana"/>
                <w:color w:val="000000"/>
                <w:sz w:val="22"/>
                <w:szCs w:val="22"/>
              </w:rPr>
              <w:t xml:space="preserve">Wedding at St Thomas and St John’s of </w:t>
            </w:r>
            <w:r w:rsidRPr="00086EF8">
              <w:rPr>
                <w:rFonts w:ascii="Verdana" w:hAnsi="Verdana"/>
                <w:color w:val="000000"/>
                <w:w w:val="91"/>
                <w:sz w:val="22"/>
                <w:szCs w:val="22"/>
              </w:rPr>
              <w:t>Carl James McGlynn and Lisa Jayne McLoughlin</w:t>
            </w:r>
          </w:p>
        </w:tc>
        <w:tc>
          <w:tcPr>
            <w:tcW w:w="2243" w:type="dxa"/>
          </w:tcPr>
          <w:p w14:paraId="1236B4FC" w14:textId="77777777" w:rsidR="00C236F3" w:rsidRPr="0023133A" w:rsidRDefault="00C236F3" w:rsidP="0093327A">
            <w:pPr>
              <w:pStyle w:val="NormalWeb"/>
              <w:spacing w:before="0" w:beforeAutospacing="0" w:after="0" w:afterAutospacing="0" w:line="192" w:lineRule="auto"/>
              <w:rPr>
                <w:rFonts w:ascii="Verdana" w:hAnsi="Verdana"/>
                <w:color w:val="000000"/>
                <w:w w:val="85"/>
                <w:sz w:val="22"/>
                <w:szCs w:val="22"/>
              </w:rPr>
            </w:pPr>
          </w:p>
        </w:tc>
      </w:tr>
      <w:tr w:rsidR="0006234D" w:rsidRPr="00CD54C3" w14:paraId="1F2F5979" w14:textId="77777777" w:rsidTr="00C61002">
        <w:trPr>
          <w:trHeight w:val="284"/>
        </w:trPr>
        <w:tc>
          <w:tcPr>
            <w:tcW w:w="1417" w:type="dxa"/>
          </w:tcPr>
          <w:p w14:paraId="4A372F98" w14:textId="5C037EB0" w:rsidR="0006234D" w:rsidRPr="0023133A" w:rsidRDefault="0006234D" w:rsidP="0093327A">
            <w:pPr>
              <w:pStyle w:val="NormalWeb"/>
              <w:spacing w:before="0" w:after="0" w:line="192" w:lineRule="auto"/>
              <w:rPr>
                <w:rFonts w:ascii="Verdana" w:hAnsi="Verdana"/>
                <w:color w:val="000000"/>
                <w:w w:val="85"/>
                <w:sz w:val="22"/>
                <w:szCs w:val="22"/>
              </w:rPr>
            </w:pPr>
            <w:r w:rsidRPr="0023133A">
              <w:rPr>
                <w:rFonts w:ascii="Verdana" w:hAnsi="Verdana"/>
                <w:color w:val="000000"/>
                <w:w w:val="85"/>
                <w:sz w:val="22"/>
                <w:szCs w:val="22"/>
              </w:rPr>
              <w:t xml:space="preserve">Sat </w:t>
            </w:r>
            <w:r w:rsidR="00C236F3">
              <w:rPr>
                <w:rFonts w:ascii="Verdana" w:hAnsi="Verdana"/>
                <w:color w:val="000000"/>
                <w:w w:val="85"/>
                <w:sz w:val="22"/>
                <w:szCs w:val="22"/>
              </w:rPr>
              <w:t>25</w:t>
            </w:r>
            <w:r w:rsidRPr="009D69AC">
              <w:rPr>
                <w:rFonts w:ascii="Verdana" w:hAnsi="Verdana"/>
                <w:color w:val="000000"/>
                <w:w w:val="85"/>
                <w:sz w:val="22"/>
                <w:szCs w:val="22"/>
                <w:vertAlign w:val="superscript"/>
              </w:rPr>
              <w:t>th</w:t>
            </w:r>
            <w:r>
              <w:rPr>
                <w:rFonts w:ascii="Verdana" w:hAnsi="Verdana"/>
                <w:color w:val="000000"/>
                <w:w w:val="85"/>
                <w:sz w:val="22"/>
                <w:szCs w:val="22"/>
              </w:rPr>
              <w:t xml:space="preserve"> </w:t>
            </w:r>
          </w:p>
          <w:p w14:paraId="32CE33F3" w14:textId="77777777" w:rsidR="0006234D" w:rsidRPr="0023133A" w:rsidRDefault="0006234D" w:rsidP="0093327A">
            <w:pPr>
              <w:pStyle w:val="NormalWeb"/>
              <w:spacing w:before="0" w:after="0" w:line="192" w:lineRule="auto"/>
              <w:rPr>
                <w:rFonts w:ascii="Verdana" w:hAnsi="Verdana"/>
                <w:color w:val="000000"/>
                <w:w w:val="85"/>
                <w:sz w:val="22"/>
                <w:szCs w:val="22"/>
              </w:rPr>
            </w:pPr>
          </w:p>
        </w:tc>
        <w:tc>
          <w:tcPr>
            <w:tcW w:w="1227" w:type="dxa"/>
          </w:tcPr>
          <w:p w14:paraId="2BABCD71" w14:textId="56FB81B5" w:rsidR="0006234D" w:rsidRDefault="0006234D" w:rsidP="0093327A">
            <w:pPr>
              <w:pStyle w:val="NormalWeb"/>
              <w:spacing w:before="0" w:after="0" w:line="192" w:lineRule="auto"/>
              <w:rPr>
                <w:rFonts w:ascii="Verdana" w:hAnsi="Verdana"/>
                <w:color w:val="000000"/>
                <w:sz w:val="22"/>
                <w:szCs w:val="22"/>
              </w:rPr>
            </w:pPr>
            <w:r>
              <w:rPr>
                <w:rFonts w:ascii="Verdana" w:hAnsi="Verdana"/>
                <w:color w:val="000000"/>
                <w:sz w:val="22"/>
                <w:szCs w:val="22"/>
              </w:rPr>
              <w:t>10:30am</w:t>
            </w:r>
          </w:p>
        </w:tc>
        <w:tc>
          <w:tcPr>
            <w:tcW w:w="5007" w:type="dxa"/>
          </w:tcPr>
          <w:p w14:paraId="20EBED31" w14:textId="77777777" w:rsidR="00C236F3" w:rsidRDefault="0006234D" w:rsidP="0093327A">
            <w:pPr>
              <w:pStyle w:val="NoSpacing"/>
              <w:spacing w:line="192" w:lineRule="auto"/>
              <w:rPr>
                <w:rFonts w:ascii="Verdana" w:hAnsi="Verdana"/>
                <w:sz w:val="22"/>
                <w:szCs w:val="22"/>
              </w:rPr>
            </w:pPr>
            <w:r w:rsidRPr="00C236F3">
              <w:rPr>
                <w:rFonts w:ascii="Verdana" w:hAnsi="Verdana"/>
                <w:w w:val="95"/>
                <w:sz w:val="22"/>
                <w:szCs w:val="22"/>
              </w:rPr>
              <w:t>Saturday Café at St Thomas and St John’s,</w:t>
            </w:r>
            <w:r w:rsidRPr="00C236F3">
              <w:rPr>
                <w:rFonts w:ascii="Verdana" w:hAnsi="Verdana"/>
                <w:sz w:val="22"/>
                <w:szCs w:val="22"/>
              </w:rPr>
              <w:t xml:space="preserve"> including Vestry Hour (10:30-11:30am) for baptism and wedding enquirers.  </w:t>
            </w:r>
          </w:p>
          <w:p w14:paraId="78F52B8F" w14:textId="658328F6" w:rsidR="00C236F3" w:rsidRPr="00C236F3" w:rsidRDefault="00C236F3" w:rsidP="0093327A">
            <w:pPr>
              <w:pStyle w:val="NoSpacing"/>
              <w:spacing w:line="192" w:lineRule="auto"/>
              <w:rPr>
                <w:rFonts w:ascii="Verdana" w:hAnsi="Verdana"/>
                <w:sz w:val="22"/>
                <w:szCs w:val="22"/>
              </w:rPr>
            </w:pPr>
            <w:r>
              <w:rPr>
                <w:rFonts w:ascii="Verdana" w:hAnsi="Verdana"/>
                <w:sz w:val="22"/>
                <w:szCs w:val="22"/>
              </w:rPr>
              <w:t>July BONUS BALL will be drawn</w:t>
            </w:r>
          </w:p>
        </w:tc>
        <w:tc>
          <w:tcPr>
            <w:tcW w:w="2243" w:type="dxa"/>
          </w:tcPr>
          <w:p w14:paraId="70950009" w14:textId="69BE9ECC" w:rsidR="0006234D" w:rsidRPr="00C61002" w:rsidRDefault="0006234D" w:rsidP="0093327A">
            <w:pPr>
              <w:pStyle w:val="NormalWeb"/>
              <w:spacing w:before="0" w:after="0" w:line="192" w:lineRule="auto"/>
              <w:rPr>
                <w:rFonts w:ascii="Verdana" w:hAnsi="Verdana"/>
                <w:sz w:val="22"/>
                <w:szCs w:val="22"/>
              </w:rPr>
            </w:pPr>
            <w:r w:rsidRPr="00C61002">
              <w:rPr>
                <w:rFonts w:ascii="Verdana" w:hAnsi="Verdana"/>
                <w:sz w:val="22"/>
                <w:szCs w:val="22"/>
              </w:rPr>
              <w:t>Until 12:30</w:t>
            </w:r>
          </w:p>
        </w:tc>
      </w:tr>
      <w:tr w:rsidR="00C57D03" w:rsidRPr="00AA52CA" w14:paraId="597C5B1B" w14:textId="77777777" w:rsidTr="007E3AF5">
        <w:trPr>
          <w:trHeight w:val="272"/>
        </w:trPr>
        <w:tc>
          <w:tcPr>
            <w:tcW w:w="1417" w:type="dxa"/>
            <w:vMerge w:val="restart"/>
          </w:tcPr>
          <w:p w14:paraId="72FBFF4B" w14:textId="48A4EC58" w:rsidR="00C57D03" w:rsidRDefault="00C57D03" w:rsidP="0093327A">
            <w:pPr>
              <w:pStyle w:val="NoSpacing"/>
              <w:spacing w:line="192" w:lineRule="auto"/>
              <w:rPr>
                <w:rFonts w:ascii="Verdana" w:hAnsi="Verdana"/>
                <w:sz w:val="22"/>
                <w:szCs w:val="22"/>
              </w:rPr>
            </w:pPr>
            <w:r w:rsidRPr="0020250D">
              <w:rPr>
                <w:rFonts w:ascii="Verdana" w:hAnsi="Verdana"/>
                <w:sz w:val="22"/>
                <w:szCs w:val="22"/>
              </w:rPr>
              <w:t xml:space="preserve">Sun </w:t>
            </w:r>
            <w:r w:rsidR="005D0DB5">
              <w:rPr>
                <w:rFonts w:ascii="Verdana" w:hAnsi="Verdana"/>
                <w:sz w:val="22"/>
                <w:szCs w:val="22"/>
              </w:rPr>
              <w:t>26</w:t>
            </w:r>
            <w:r w:rsidRPr="00A55649">
              <w:rPr>
                <w:rFonts w:ascii="Verdana" w:hAnsi="Verdana"/>
                <w:sz w:val="22"/>
                <w:szCs w:val="22"/>
                <w:vertAlign w:val="superscript"/>
              </w:rPr>
              <w:t>th</w:t>
            </w:r>
            <w:r>
              <w:rPr>
                <w:rFonts w:ascii="Verdana" w:hAnsi="Verdana"/>
                <w:sz w:val="22"/>
                <w:szCs w:val="22"/>
              </w:rPr>
              <w:t xml:space="preserve"> </w:t>
            </w:r>
          </w:p>
          <w:p w14:paraId="761AB8DD" w14:textId="77777777" w:rsidR="00C57D03" w:rsidRPr="00317DCC" w:rsidRDefault="00C57D03" w:rsidP="0093327A">
            <w:pPr>
              <w:pStyle w:val="NoSpacing"/>
              <w:spacing w:line="192" w:lineRule="auto"/>
              <w:rPr>
                <w:rFonts w:ascii="Verdana" w:hAnsi="Verdana"/>
                <w:sz w:val="8"/>
                <w:szCs w:val="8"/>
              </w:rPr>
            </w:pPr>
          </w:p>
          <w:p w14:paraId="017429EF" w14:textId="742A0830" w:rsidR="00C57D03" w:rsidRPr="00B33199" w:rsidRDefault="00C57D03" w:rsidP="0093327A">
            <w:pPr>
              <w:pStyle w:val="NoSpacing"/>
              <w:spacing w:line="192" w:lineRule="auto"/>
              <w:rPr>
                <w:sz w:val="22"/>
                <w:szCs w:val="22"/>
              </w:rPr>
            </w:pPr>
            <w:r w:rsidRPr="00B33199">
              <w:rPr>
                <w:sz w:val="22"/>
                <w:szCs w:val="22"/>
              </w:rPr>
              <w:t>Trinity</w:t>
            </w:r>
            <w:r w:rsidR="005D0DB5">
              <w:rPr>
                <w:sz w:val="22"/>
                <w:szCs w:val="22"/>
              </w:rPr>
              <w:t xml:space="preserve"> 8</w:t>
            </w:r>
          </w:p>
        </w:tc>
        <w:tc>
          <w:tcPr>
            <w:tcW w:w="1227" w:type="dxa"/>
          </w:tcPr>
          <w:p w14:paraId="60796241" w14:textId="608846A8" w:rsidR="00C57D03" w:rsidRPr="00AA52CA" w:rsidRDefault="00C57D03" w:rsidP="0093327A">
            <w:pPr>
              <w:pStyle w:val="NormalWeb"/>
              <w:spacing w:before="0" w:beforeAutospacing="0" w:after="0" w:afterAutospacing="0" w:line="192" w:lineRule="auto"/>
              <w:rPr>
                <w:rFonts w:ascii="Verdana" w:hAnsi="Verdana"/>
                <w:color w:val="000000"/>
                <w:sz w:val="22"/>
                <w:szCs w:val="22"/>
              </w:rPr>
            </w:pPr>
            <w:r w:rsidRPr="00AA52CA">
              <w:rPr>
                <w:rFonts w:ascii="Verdana" w:hAnsi="Verdana"/>
                <w:color w:val="000000"/>
                <w:sz w:val="22"/>
                <w:szCs w:val="22"/>
              </w:rPr>
              <w:t>9:30am</w:t>
            </w:r>
          </w:p>
        </w:tc>
        <w:tc>
          <w:tcPr>
            <w:tcW w:w="5007" w:type="dxa"/>
          </w:tcPr>
          <w:p w14:paraId="44F9CB42" w14:textId="0B7EAAF1" w:rsidR="00C57D03" w:rsidRPr="00AA52CA" w:rsidRDefault="00C57D03" w:rsidP="0093327A">
            <w:pPr>
              <w:pStyle w:val="NormalWeb"/>
              <w:spacing w:before="0" w:beforeAutospacing="0" w:after="0" w:afterAutospacing="0" w:line="192" w:lineRule="auto"/>
              <w:rPr>
                <w:rFonts w:ascii="Verdana" w:hAnsi="Verdana"/>
                <w:color w:val="000000"/>
                <w:sz w:val="22"/>
                <w:szCs w:val="22"/>
              </w:rPr>
            </w:pPr>
            <w:r w:rsidRPr="00AA52CA">
              <w:rPr>
                <w:rFonts w:ascii="Verdana" w:hAnsi="Verdana"/>
                <w:color w:val="000000"/>
                <w:sz w:val="22"/>
                <w:szCs w:val="22"/>
              </w:rPr>
              <w:t>Eucharist at St Mary’s</w:t>
            </w:r>
            <w:r>
              <w:rPr>
                <w:rFonts w:ascii="Verdana" w:hAnsi="Verdana"/>
                <w:color w:val="000000"/>
                <w:sz w:val="22"/>
                <w:szCs w:val="22"/>
              </w:rPr>
              <w:t xml:space="preserve">.  </w:t>
            </w:r>
          </w:p>
        </w:tc>
        <w:tc>
          <w:tcPr>
            <w:tcW w:w="2243" w:type="dxa"/>
            <w:vMerge w:val="restart"/>
          </w:tcPr>
          <w:p w14:paraId="3DF77626" w14:textId="0B94F3F6" w:rsidR="00C57D03" w:rsidRPr="004B5865" w:rsidRDefault="00C57D03" w:rsidP="0093327A">
            <w:pPr>
              <w:pStyle w:val="NormalWeb"/>
              <w:spacing w:before="0" w:beforeAutospacing="0" w:after="0" w:afterAutospacing="0" w:line="192" w:lineRule="auto"/>
              <w:rPr>
                <w:rFonts w:ascii="Verdana" w:hAnsi="Verdana"/>
                <w:color w:val="000000"/>
                <w:w w:val="85"/>
                <w:sz w:val="22"/>
                <w:szCs w:val="22"/>
              </w:rPr>
            </w:pPr>
            <w:r w:rsidRPr="00AA52CA">
              <w:rPr>
                <w:rFonts w:ascii="Verdana" w:hAnsi="Verdana"/>
                <w:color w:val="000000"/>
                <w:w w:val="85"/>
                <w:sz w:val="22"/>
                <w:szCs w:val="22"/>
              </w:rPr>
              <w:t>Followed by refreshment</w:t>
            </w:r>
            <w:r>
              <w:rPr>
                <w:rFonts w:ascii="Verdana" w:hAnsi="Verdana"/>
                <w:color w:val="000000"/>
                <w:w w:val="85"/>
                <w:sz w:val="22"/>
                <w:szCs w:val="22"/>
              </w:rPr>
              <w:t>s</w:t>
            </w:r>
          </w:p>
        </w:tc>
      </w:tr>
      <w:tr w:rsidR="00C57D03" w:rsidRPr="00CD54C3" w14:paraId="47F3146E" w14:textId="77777777" w:rsidTr="00935D9A">
        <w:trPr>
          <w:trHeight w:val="337"/>
        </w:trPr>
        <w:tc>
          <w:tcPr>
            <w:tcW w:w="1417" w:type="dxa"/>
            <w:vMerge/>
          </w:tcPr>
          <w:p w14:paraId="7BBD8FC0" w14:textId="388CA1CE" w:rsidR="00C57D03" w:rsidRPr="00CD54C3" w:rsidRDefault="00C57D03" w:rsidP="0093327A">
            <w:pPr>
              <w:pStyle w:val="NormalWeb"/>
              <w:spacing w:before="0" w:beforeAutospacing="0" w:after="0" w:afterAutospacing="0" w:line="192" w:lineRule="auto"/>
              <w:rPr>
                <w:rFonts w:ascii="Verdana" w:hAnsi="Verdana"/>
                <w:color w:val="000000"/>
                <w:w w:val="85"/>
              </w:rPr>
            </w:pPr>
          </w:p>
        </w:tc>
        <w:tc>
          <w:tcPr>
            <w:tcW w:w="1227" w:type="dxa"/>
          </w:tcPr>
          <w:p w14:paraId="3240A805" w14:textId="4863C7BC" w:rsidR="00C57D03" w:rsidRPr="00CE4704" w:rsidRDefault="00C57D03" w:rsidP="0093327A">
            <w:pPr>
              <w:pStyle w:val="NormalWeb"/>
              <w:spacing w:before="0" w:beforeAutospacing="0" w:after="0" w:afterAutospacing="0" w:line="192" w:lineRule="auto"/>
              <w:rPr>
                <w:rFonts w:ascii="Verdana" w:hAnsi="Verdana"/>
                <w:color w:val="000000"/>
                <w:sz w:val="22"/>
                <w:szCs w:val="22"/>
              </w:rPr>
            </w:pPr>
            <w:r w:rsidRPr="00CE4704">
              <w:rPr>
                <w:rFonts w:ascii="Verdana" w:hAnsi="Verdana"/>
                <w:color w:val="000000"/>
                <w:sz w:val="22"/>
                <w:szCs w:val="22"/>
              </w:rPr>
              <w:t>11:00am</w:t>
            </w:r>
          </w:p>
        </w:tc>
        <w:tc>
          <w:tcPr>
            <w:tcW w:w="5007" w:type="dxa"/>
          </w:tcPr>
          <w:p w14:paraId="757A979D" w14:textId="06D17D19" w:rsidR="00C57D03" w:rsidRPr="00CE4704" w:rsidRDefault="00C57D03" w:rsidP="0093327A">
            <w:pPr>
              <w:pStyle w:val="NormalWeb"/>
              <w:spacing w:before="0" w:beforeAutospacing="0" w:after="0" w:afterAutospacing="0" w:line="192" w:lineRule="auto"/>
              <w:rPr>
                <w:rFonts w:ascii="Verdana" w:hAnsi="Verdana"/>
                <w:color w:val="000000"/>
                <w:sz w:val="22"/>
                <w:szCs w:val="22"/>
              </w:rPr>
            </w:pPr>
            <w:r w:rsidRPr="00CE4704">
              <w:rPr>
                <w:rFonts w:ascii="Verdana" w:hAnsi="Verdana"/>
                <w:color w:val="000000"/>
                <w:sz w:val="22"/>
                <w:szCs w:val="22"/>
              </w:rPr>
              <w:t>Eucharist at St Thomas and St John’s</w:t>
            </w:r>
          </w:p>
        </w:tc>
        <w:tc>
          <w:tcPr>
            <w:tcW w:w="2243" w:type="dxa"/>
            <w:vMerge/>
          </w:tcPr>
          <w:p w14:paraId="7B174D08" w14:textId="77777777" w:rsidR="00C57D03" w:rsidRDefault="00C57D03" w:rsidP="0093327A">
            <w:pPr>
              <w:pStyle w:val="NormalWeb"/>
              <w:spacing w:before="0" w:beforeAutospacing="0" w:after="0" w:afterAutospacing="0" w:line="192" w:lineRule="auto"/>
              <w:rPr>
                <w:rFonts w:ascii="Verdana" w:hAnsi="Verdana"/>
                <w:color w:val="000000"/>
                <w:w w:val="85"/>
                <w:sz w:val="22"/>
                <w:szCs w:val="22"/>
              </w:rPr>
            </w:pPr>
          </w:p>
        </w:tc>
      </w:tr>
    </w:tbl>
    <w:p w14:paraId="7BF48439" w14:textId="2BCBE97A" w:rsidR="004C4750" w:rsidRPr="002A2884" w:rsidRDefault="00B33199" w:rsidP="0093327A">
      <w:pPr>
        <w:pStyle w:val="NormalWeb"/>
        <w:numPr>
          <w:ilvl w:val="0"/>
          <w:numId w:val="34"/>
        </w:numPr>
        <w:shd w:val="clear" w:color="auto" w:fill="FFFFFF"/>
        <w:spacing w:before="0" w:beforeAutospacing="0" w:after="0" w:afterAutospacing="0" w:line="192" w:lineRule="auto"/>
        <w:rPr>
          <w:rFonts w:ascii="Georgia" w:hAnsi="Georgia"/>
          <w:b/>
          <w:bCs/>
          <w:color w:val="000000"/>
          <w:sz w:val="8"/>
          <w:szCs w:val="8"/>
        </w:rPr>
      </w:pPr>
      <w:r>
        <w:rPr>
          <w:rFonts w:ascii="Georgia" w:hAnsi="Georgia"/>
          <w:b/>
          <w:bCs/>
          <w:color w:val="000000"/>
          <w:sz w:val="8"/>
          <w:szCs w:val="8"/>
        </w:rPr>
        <w:t>“</w:t>
      </w:r>
    </w:p>
    <w:p w14:paraId="6C4111A2" w14:textId="40960BE4" w:rsidR="0034038F" w:rsidRPr="00CD54C3" w:rsidRDefault="00481146" w:rsidP="0093327A">
      <w:pPr>
        <w:pStyle w:val="NormalWeb"/>
        <w:shd w:val="clear" w:color="auto" w:fill="FFFFFF"/>
        <w:tabs>
          <w:tab w:val="right" w:pos="2977"/>
        </w:tabs>
        <w:spacing w:before="0" w:beforeAutospacing="0" w:after="0" w:afterAutospacing="0" w:line="192" w:lineRule="auto"/>
        <w:ind w:left="1440" w:hanging="1440"/>
        <w:rPr>
          <w:rFonts w:ascii="Georgia" w:hAnsi="Georgia"/>
          <w:b/>
          <w:bCs/>
          <w:color w:val="000000"/>
          <w:sz w:val="48"/>
          <w:szCs w:val="48"/>
        </w:rPr>
      </w:pPr>
      <w:r w:rsidRPr="00CD54C3">
        <w:rPr>
          <w:rFonts w:ascii="Georgia" w:hAnsi="Georgia"/>
          <w:b/>
          <w:bCs/>
          <w:color w:val="000000"/>
          <w:sz w:val="48"/>
          <w:szCs w:val="48"/>
        </w:rPr>
        <w:t>Points for Prayer</w:t>
      </w:r>
    </w:p>
    <w:p w14:paraId="174E6C7D" w14:textId="77777777" w:rsidR="006202C6" w:rsidRPr="00CD54C3" w:rsidRDefault="006202C6" w:rsidP="0093327A">
      <w:pPr>
        <w:pStyle w:val="NormalWeb"/>
        <w:shd w:val="clear" w:color="auto" w:fill="FFFFFF"/>
        <w:tabs>
          <w:tab w:val="right" w:pos="2977"/>
        </w:tabs>
        <w:spacing w:before="0" w:beforeAutospacing="0" w:after="0" w:afterAutospacing="0" w:line="192" w:lineRule="auto"/>
        <w:rPr>
          <w:rFonts w:ascii="Georgia" w:hAnsi="Georgia"/>
          <w:b/>
          <w:bCs/>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8017"/>
      </w:tblGrid>
      <w:tr w:rsidR="00015657" w:rsidRPr="00CD54C3" w14:paraId="7D999E60" w14:textId="77777777" w:rsidTr="001F10DF">
        <w:tc>
          <w:tcPr>
            <w:tcW w:w="1872" w:type="dxa"/>
          </w:tcPr>
          <w:p w14:paraId="11169582" w14:textId="79D73937" w:rsidR="00015657" w:rsidRPr="00A7005B" w:rsidRDefault="00015657" w:rsidP="0093327A">
            <w:pPr>
              <w:pStyle w:val="NormalWeb"/>
              <w:tabs>
                <w:tab w:val="right" w:pos="2977"/>
              </w:tabs>
              <w:spacing w:before="0" w:beforeAutospacing="0" w:after="0" w:afterAutospacing="0" w:line="192" w:lineRule="auto"/>
              <w:rPr>
                <w:rFonts w:ascii="Georgia" w:hAnsi="Georgia"/>
                <w:b/>
                <w:bCs/>
                <w:color w:val="000000"/>
                <w:sz w:val="22"/>
                <w:szCs w:val="22"/>
              </w:rPr>
            </w:pPr>
            <w:r>
              <w:rPr>
                <w:rFonts w:ascii="Georgia" w:hAnsi="Georgia"/>
                <w:b/>
                <w:bCs/>
                <w:color w:val="000000"/>
                <w:sz w:val="22"/>
                <w:szCs w:val="22"/>
              </w:rPr>
              <w:t>Wedding</w:t>
            </w:r>
            <w:r w:rsidR="00782699">
              <w:rPr>
                <w:rFonts w:ascii="Georgia" w:hAnsi="Georgia"/>
                <w:b/>
                <w:bCs/>
                <w:color w:val="000000"/>
                <w:sz w:val="22"/>
                <w:szCs w:val="22"/>
              </w:rPr>
              <w:t>s</w:t>
            </w:r>
          </w:p>
        </w:tc>
        <w:tc>
          <w:tcPr>
            <w:tcW w:w="8017" w:type="dxa"/>
          </w:tcPr>
          <w:p w14:paraId="2A724A50" w14:textId="7009EB92" w:rsidR="00015657" w:rsidRPr="00015657" w:rsidRDefault="006C4A93" w:rsidP="0093327A">
            <w:pPr>
              <w:spacing w:after="0" w:line="192" w:lineRule="auto"/>
              <w:rPr>
                <w:rFonts w:ascii="Verdana" w:hAnsi="Verdana" w:cs="Calibri"/>
                <w:color w:val="000000"/>
                <w:sz w:val="22"/>
                <w:szCs w:val="22"/>
              </w:rPr>
            </w:pPr>
            <w:r>
              <w:rPr>
                <w:rFonts w:ascii="Verdana" w:hAnsi="Verdana" w:cs="Calibri"/>
                <w:color w:val="000000"/>
                <w:sz w:val="22"/>
                <w:szCs w:val="22"/>
              </w:rPr>
              <w:t>Carl James McGlynn and Lisa Jayne McLoughlin</w:t>
            </w:r>
            <w:r w:rsidR="00586050">
              <w:rPr>
                <w:rFonts w:ascii="Verdana" w:hAnsi="Verdana" w:cs="Calibri"/>
                <w:color w:val="000000"/>
                <w:sz w:val="22"/>
                <w:szCs w:val="22"/>
              </w:rPr>
              <w:t xml:space="preserve">; </w:t>
            </w:r>
            <w:r w:rsidR="00586050" w:rsidRPr="00586050">
              <w:rPr>
                <w:rFonts w:ascii="Verdana" w:hAnsi="Verdana" w:cs="Calibri"/>
                <w:color w:val="000000"/>
                <w:sz w:val="22"/>
                <w:szCs w:val="22"/>
              </w:rPr>
              <w:t>Andrew Ede and Jocelyn Anderson-Wood</w:t>
            </w:r>
          </w:p>
        </w:tc>
      </w:tr>
      <w:tr w:rsidR="00481146" w:rsidRPr="00CD54C3" w14:paraId="172D2B94" w14:textId="77777777" w:rsidTr="001F10DF">
        <w:tc>
          <w:tcPr>
            <w:tcW w:w="1872" w:type="dxa"/>
          </w:tcPr>
          <w:p w14:paraId="79F65843" w14:textId="77777777" w:rsidR="00481146" w:rsidRPr="00A7005B" w:rsidRDefault="00EA0852" w:rsidP="0093327A">
            <w:pPr>
              <w:pStyle w:val="NormalWeb"/>
              <w:tabs>
                <w:tab w:val="right" w:pos="2977"/>
              </w:tabs>
              <w:spacing w:before="0" w:beforeAutospacing="0" w:after="0" w:afterAutospacing="0" w:line="192" w:lineRule="auto"/>
              <w:rPr>
                <w:rFonts w:ascii="Georgia" w:hAnsi="Georgia"/>
                <w:b/>
                <w:bCs/>
                <w:color w:val="000000"/>
                <w:sz w:val="22"/>
                <w:szCs w:val="22"/>
              </w:rPr>
            </w:pPr>
            <w:r w:rsidRPr="00A7005B">
              <w:rPr>
                <w:rFonts w:ascii="Georgia" w:hAnsi="Georgia"/>
                <w:b/>
                <w:bCs/>
                <w:color w:val="000000"/>
                <w:sz w:val="22"/>
                <w:szCs w:val="22"/>
              </w:rPr>
              <w:t>For healing</w:t>
            </w:r>
          </w:p>
        </w:tc>
        <w:tc>
          <w:tcPr>
            <w:tcW w:w="8017" w:type="dxa"/>
          </w:tcPr>
          <w:p w14:paraId="7AA4F726" w14:textId="1D01CCDC" w:rsidR="00EA0852" w:rsidRPr="00856739" w:rsidRDefault="00EA0852" w:rsidP="0093327A">
            <w:pPr>
              <w:spacing w:after="0" w:line="192" w:lineRule="auto"/>
              <w:rPr>
                <w:rFonts w:ascii="Verdana" w:hAnsi="Verdana" w:cs="Calibri"/>
                <w:color w:val="000000"/>
                <w:w w:val="95"/>
                <w:sz w:val="22"/>
                <w:szCs w:val="22"/>
              </w:rPr>
            </w:pPr>
            <w:r w:rsidRPr="00A7005B">
              <w:rPr>
                <w:rFonts w:ascii="Verdana" w:hAnsi="Verdana" w:cs="Calibri"/>
                <w:b/>
                <w:bCs/>
                <w:color w:val="000000"/>
                <w:sz w:val="22"/>
                <w:szCs w:val="22"/>
              </w:rPr>
              <w:t xml:space="preserve">St Mary’s: </w:t>
            </w:r>
            <w:r w:rsidRPr="00856739">
              <w:rPr>
                <w:rFonts w:ascii="Verdana" w:hAnsi="Verdana" w:cs="Calibri"/>
                <w:color w:val="000000"/>
                <w:w w:val="95"/>
                <w:sz w:val="22"/>
                <w:szCs w:val="22"/>
              </w:rPr>
              <w:t xml:space="preserve">Catherine, </w:t>
            </w:r>
            <w:r w:rsidR="00931E75" w:rsidRPr="00856739">
              <w:rPr>
                <w:rFonts w:ascii="Verdana" w:hAnsi="Verdana" w:cs="Calibri"/>
                <w:color w:val="000000"/>
                <w:w w:val="95"/>
                <w:sz w:val="22"/>
                <w:szCs w:val="22"/>
              </w:rPr>
              <w:t xml:space="preserve">Andrew Berry, </w:t>
            </w:r>
            <w:r w:rsidR="001E235B" w:rsidRPr="00856739">
              <w:rPr>
                <w:rFonts w:ascii="Verdana" w:hAnsi="Verdana" w:cs="Calibri"/>
                <w:color w:val="000000"/>
                <w:w w:val="95"/>
                <w:sz w:val="22"/>
                <w:szCs w:val="22"/>
              </w:rPr>
              <w:t xml:space="preserve">Revd Dougie Bird, </w:t>
            </w:r>
            <w:r w:rsidRPr="00856739">
              <w:rPr>
                <w:rFonts w:ascii="Verdana" w:hAnsi="Verdana" w:cs="Calibri"/>
                <w:color w:val="000000"/>
                <w:w w:val="95"/>
                <w:sz w:val="22"/>
                <w:szCs w:val="22"/>
              </w:rPr>
              <w:t xml:space="preserve">Berenice Carey, Anna Cowsill, David Duckworth, </w:t>
            </w:r>
            <w:r w:rsidR="008C0420" w:rsidRPr="00856739">
              <w:rPr>
                <w:rFonts w:ascii="Verdana" w:hAnsi="Verdana" w:cs="Calibri"/>
                <w:color w:val="000000"/>
                <w:w w:val="95"/>
                <w:sz w:val="22"/>
                <w:szCs w:val="22"/>
              </w:rPr>
              <w:t xml:space="preserve">Mick Dugdill, </w:t>
            </w:r>
            <w:r w:rsidRPr="00856739">
              <w:rPr>
                <w:rFonts w:ascii="Verdana" w:hAnsi="Verdana" w:cs="Calibri"/>
                <w:color w:val="000000"/>
                <w:w w:val="95"/>
                <w:sz w:val="22"/>
                <w:szCs w:val="22"/>
              </w:rPr>
              <w:t>Colin Embrey, Margaret Embrey, Christine Firth, William Firth, Peter Gorman,</w:t>
            </w:r>
            <w:r w:rsidR="00094FC5" w:rsidRPr="00856739">
              <w:rPr>
                <w:rFonts w:ascii="Verdana" w:hAnsi="Verdana" w:cs="Calibri"/>
                <w:color w:val="000000"/>
                <w:w w:val="95"/>
                <w:sz w:val="22"/>
                <w:szCs w:val="22"/>
              </w:rPr>
              <w:t xml:space="preserve"> </w:t>
            </w:r>
            <w:r w:rsidRPr="00856739">
              <w:rPr>
                <w:rFonts w:ascii="Verdana" w:hAnsi="Verdana" w:cs="Calibri"/>
                <w:color w:val="000000"/>
                <w:w w:val="95"/>
                <w:sz w:val="22"/>
                <w:szCs w:val="22"/>
              </w:rPr>
              <w:t xml:space="preserve">Pauline Holt, Harry Melling, </w:t>
            </w:r>
            <w:r w:rsidR="00CD42DD" w:rsidRPr="00856739">
              <w:rPr>
                <w:rFonts w:ascii="Verdana" w:hAnsi="Verdana" w:cs="Calibri"/>
                <w:color w:val="000000"/>
                <w:w w:val="95"/>
                <w:sz w:val="22"/>
                <w:szCs w:val="22"/>
              </w:rPr>
              <w:t>Sue Richardson</w:t>
            </w:r>
            <w:r w:rsidRPr="00856739">
              <w:rPr>
                <w:rFonts w:ascii="Verdana" w:hAnsi="Verdana" w:cs="Calibri"/>
                <w:color w:val="000000"/>
                <w:w w:val="95"/>
                <w:sz w:val="22"/>
                <w:szCs w:val="22"/>
              </w:rPr>
              <w:t>,</w:t>
            </w:r>
            <w:r w:rsidR="00931E75" w:rsidRPr="00856739">
              <w:rPr>
                <w:rFonts w:ascii="Verdana" w:hAnsi="Verdana" w:cs="Calibri"/>
                <w:color w:val="000000"/>
                <w:w w:val="95"/>
                <w:sz w:val="22"/>
                <w:szCs w:val="22"/>
              </w:rPr>
              <w:t xml:space="preserve"> </w:t>
            </w:r>
            <w:r w:rsidR="00856739" w:rsidRPr="00856739">
              <w:rPr>
                <w:rFonts w:ascii="Verdana" w:hAnsi="Verdana" w:cs="Calibri"/>
                <w:color w:val="000000"/>
                <w:w w:val="95"/>
                <w:sz w:val="22"/>
                <w:szCs w:val="22"/>
              </w:rPr>
              <w:t xml:space="preserve">David and Jean Valentine. </w:t>
            </w:r>
            <w:r w:rsidRPr="00856739">
              <w:rPr>
                <w:rFonts w:ascii="Verdana" w:hAnsi="Verdana" w:cs="Calibri"/>
                <w:color w:val="000000"/>
                <w:w w:val="95"/>
                <w:sz w:val="22"/>
                <w:szCs w:val="22"/>
              </w:rPr>
              <w:t>Ian Williams, Denis Wright, Janice Wright</w:t>
            </w:r>
          </w:p>
          <w:p w14:paraId="25AA73E7" w14:textId="5403217A" w:rsidR="00481146" w:rsidRPr="00A7005B" w:rsidRDefault="00EA0852" w:rsidP="0093327A">
            <w:pPr>
              <w:shd w:val="clear" w:color="auto" w:fill="FFFFFF"/>
              <w:spacing w:after="0" w:line="192" w:lineRule="auto"/>
              <w:rPr>
                <w:rFonts w:ascii="Verdana" w:hAnsi="Verdana" w:cs="Calibri"/>
                <w:b/>
                <w:bCs/>
                <w:w w:val="95"/>
                <w:sz w:val="22"/>
                <w:szCs w:val="22"/>
              </w:rPr>
            </w:pPr>
            <w:r w:rsidRPr="002A2884">
              <w:rPr>
                <w:rFonts w:ascii="Verdana" w:hAnsi="Verdana" w:cs="Calibri"/>
                <w:b/>
                <w:bCs/>
                <w:color w:val="000000"/>
                <w:w w:val="95"/>
                <w:sz w:val="22"/>
                <w:szCs w:val="22"/>
              </w:rPr>
              <w:t>St TJ and elsewhere:</w:t>
            </w:r>
            <w:r w:rsidRPr="002A2884">
              <w:rPr>
                <w:rFonts w:ascii="Verdana" w:hAnsi="Verdana" w:cs="Calibri"/>
                <w:color w:val="000000"/>
                <w:w w:val="95"/>
                <w:sz w:val="22"/>
                <w:szCs w:val="22"/>
              </w:rPr>
              <w:t xml:space="preserve"> </w:t>
            </w:r>
            <w:bookmarkStart w:id="0" w:name="_Hlk211867767"/>
            <w:r w:rsidRPr="002A2884">
              <w:rPr>
                <w:rFonts w:ascii="Verdana" w:hAnsi="Verdana" w:cs="Calibri"/>
                <w:color w:val="000000"/>
                <w:w w:val="95"/>
                <w:sz w:val="22"/>
                <w:szCs w:val="22"/>
              </w:rPr>
              <w:t>Marilyn Alldred, Joyce Baker, Lawson Bant, Reg</w:t>
            </w:r>
            <w:r w:rsidRPr="00A7005B">
              <w:rPr>
                <w:rFonts w:ascii="Verdana" w:hAnsi="Verdana" w:cs="Calibri"/>
                <w:color w:val="000000"/>
                <w:sz w:val="22"/>
                <w:szCs w:val="22"/>
              </w:rPr>
              <w:t xml:space="preserve"> Dee, Jacob Dewar, </w:t>
            </w:r>
            <w:r w:rsidRPr="00A7005B">
              <w:rPr>
                <w:rFonts w:ascii="Verdana" w:hAnsi="Verdana" w:cs="Calibri"/>
                <w:sz w:val="22"/>
                <w:szCs w:val="22"/>
              </w:rPr>
              <w:t>Zohreh Galati, Lyn Hill, Claire Jones, Louise Peart</w:t>
            </w:r>
            <w:bookmarkEnd w:id="0"/>
          </w:p>
        </w:tc>
      </w:tr>
      <w:tr w:rsidR="00481146" w:rsidRPr="00CD54C3" w14:paraId="28ACD17C" w14:textId="77777777" w:rsidTr="001F10DF">
        <w:tc>
          <w:tcPr>
            <w:tcW w:w="1872" w:type="dxa"/>
          </w:tcPr>
          <w:p w14:paraId="3AED8B42" w14:textId="5CF53719" w:rsidR="00481146" w:rsidRPr="00A7005B" w:rsidRDefault="004A6AE3" w:rsidP="0093327A">
            <w:pPr>
              <w:pStyle w:val="NormalWeb"/>
              <w:tabs>
                <w:tab w:val="right" w:pos="2977"/>
              </w:tabs>
              <w:spacing w:before="0" w:beforeAutospacing="0" w:after="0" w:afterAutospacing="0" w:line="192" w:lineRule="auto"/>
              <w:rPr>
                <w:rFonts w:ascii="Georgia" w:hAnsi="Georgia"/>
                <w:b/>
                <w:bCs/>
                <w:color w:val="000000"/>
                <w:sz w:val="22"/>
                <w:szCs w:val="22"/>
              </w:rPr>
            </w:pPr>
            <w:r>
              <w:rPr>
                <w:rFonts w:ascii="Georgia" w:hAnsi="Georgia"/>
                <w:b/>
                <w:bCs/>
                <w:color w:val="000000"/>
                <w:sz w:val="22"/>
                <w:szCs w:val="22"/>
              </w:rPr>
              <w:t>B</w:t>
            </w:r>
            <w:r w:rsidR="00EA0852" w:rsidRPr="00A7005B">
              <w:rPr>
                <w:rFonts w:ascii="Georgia" w:hAnsi="Georgia"/>
                <w:b/>
                <w:bCs/>
                <w:color w:val="000000"/>
                <w:sz w:val="22"/>
                <w:szCs w:val="22"/>
              </w:rPr>
              <w:t>ereaved</w:t>
            </w:r>
          </w:p>
        </w:tc>
        <w:tc>
          <w:tcPr>
            <w:tcW w:w="8017" w:type="dxa"/>
          </w:tcPr>
          <w:p w14:paraId="4604292F" w14:textId="764DE75A" w:rsidR="00481146" w:rsidRPr="00A7005B" w:rsidRDefault="00EA0852" w:rsidP="0093327A">
            <w:pPr>
              <w:pStyle w:val="NormalWeb"/>
              <w:tabs>
                <w:tab w:val="right" w:pos="2977"/>
              </w:tabs>
              <w:spacing w:before="0" w:beforeAutospacing="0" w:after="0" w:afterAutospacing="0" w:line="192" w:lineRule="auto"/>
              <w:rPr>
                <w:rFonts w:ascii="Verdana" w:hAnsi="Verdana"/>
                <w:color w:val="000000"/>
                <w:sz w:val="22"/>
                <w:szCs w:val="22"/>
              </w:rPr>
            </w:pPr>
            <w:r w:rsidRPr="00A7005B">
              <w:rPr>
                <w:rFonts w:ascii="Verdana" w:hAnsi="Verdana"/>
                <w:color w:val="000000"/>
                <w:sz w:val="22"/>
                <w:szCs w:val="22"/>
              </w:rPr>
              <w:t>Family and friends</w:t>
            </w:r>
            <w:r w:rsidR="00751F95" w:rsidRPr="00A7005B">
              <w:rPr>
                <w:rFonts w:ascii="Verdana" w:hAnsi="Verdana"/>
                <w:color w:val="000000"/>
                <w:sz w:val="22"/>
                <w:szCs w:val="22"/>
              </w:rPr>
              <w:t xml:space="preserve"> </w:t>
            </w:r>
            <w:r w:rsidR="00E00A2B">
              <w:rPr>
                <w:rFonts w:ascii="Verdana" w:hAnsi="Verdana"/>
                <w:color w:val="000000"/>
                <w:sz w:val="22"/>
                <w:szCs w:val="22"/>
              </w:rPr>
              <w:t xml:space="preserve">of </w:t>
            </w:r>
            <w:r w:rsidR="00C82E08">
              <w:rPr>
                <w:rFonts w:ascii="Verdana" w:hAnsi="Verdana"/>
                <w:color w:val="000000"/>
                <w:sz w:val="22"/>
                <w:szCs w:val="22"/>
              </w:rPr>
              <w:t>Joyce Uren</w:t>
            </w:r>
            <w:r w:rsidR="00EB19D5">
              <w:rPr>
                <w:rFonts w:ascii="Verdana" w:hAnsi="Verdana"/>
                <w:color w:val="000000"/>
                <w:sz w:val="22"/>
                <w:szCs w:val="22"/>
              </w:rPr>
              <w:t xml:space="preserve">, </w:t>
            </w:r>
            <w:r w:rsidR="00CC73E1">
              <w:rPr>
                <w:rFonts w:ascii="Verdana" w:hAnsi="Verdana"/>
                <w:color w:val="000000"/>
                <w:sz w:val="22"/>
                <w:szCs w:val="22"/>
              </w:rPr>
              <w:t>Betty Boardman</w:t>
            </w:r>
            <w:r w:rsidR="00EB19D5">
              <w:rPr>
                <w:rFonts w:ascii="Verdana" w:hAnsi="Verdana"/>
                <w:color w:val="000000"/>
                <w:sz w:val="22"/>
                <w:szCs w:val="22"/>
              </w:rPr>
              <w:t xml:space="preserve"> and </w:t>
            </w:r>
            <w:r w:rsidR="00856739">
              <w:rPr>
                <w:rFonts w:ascii="Verdana" w:hAnsi="Verdana"/>
                <w:color w:val="000000"/>
                <w:sz w:val="22"/>
                <w:szCs w:val="22"/>
              </w:rPr>
              <w:t>Chris Hollis</w:t>
            </w:r>
          </w:p>
        </w:tc>
      </w:tr>
      <w:tr w:rsidR="00481146" w:rsidRPr="00CD54C3" w14:paraId="1A574502" w14:textId="77777777" w:rsidTr="001F10DF">
        <w:tc>
          <w:tcPr>
            <w:tcW w:w="1872" w:type="dxa"/>
          </w:tcPr>
          <w:p w14:paraId="08ED3A9F" w14:textId="139BA84D" w:rsidR="00481146" w:rsidRPr="00A7005B" w:rsidRDefault="00EA0852" w:rsidP="0093327A">
            <w:pPr>
              <w:pStyle w:val="NormalWeb"/>
              <w:tabs>
                <w:tab w:val="right" w:pos="2977"/>
              </w:tabs>
              <w:spacing w:before="0" w:beforeAutospacing="0" w:after="0" w:afterAutospacing="0" w:line="192" w:lineRule="auto"/>
              <w:rPr>
                <w:rFonts w:ascii="Georgia" w:hAnsi="Georgia"/>
                <w:b/>
                <w:bCs/>
                <w:color w:val="000000"/>
                <w:sz w:val="22"/>
                <w:szCs w:val="22"/>
              </w:rPr>
            </w:pPr>
            <w:r w:rsidRPr="00A7005B">
              <w:rPr>
                <w:rFonts w:ascii="Georgia" w:hAnsi="Georgia"/>
                <w:b/>
                <w:bCs/>
                <w:color w:val="000000"/>
                <w:sz w:val="22"/>
                <w:szCs w:val="22"/>
              </w:rPr>
              <w:t>Books of Remembrance</w:t>
            </w:r>
            <w:r w:rsidR="000A66E2">
              <w:rPr>
                <w:rFonts w:ascii="Georgia" w:hAnsi="Georgia"/>
                <w:b/>
                <w:bCs/>
                <w:color w:val="000000"/>
                <w:sz w:val="22"/>
                <w:szCs w:val="22"/>
              </w:rPr>
              <w:t xml:space="preserve"> </w:t>
            </w:r>
          </w:p>
        </w:tc>
        <w:tc>
          <w:tcPr>
            <w:tcW w:w="8017" w:type="dxa"/>
          </w:tcPr>
          <w:p w14:paraId="0FEE9E90" w14:textId="10026557" w:rsidR="00EA0852" w:rsidRPr="00086EF8" w:rsidRDefault="00EA0852" w:rsidP="0093327A">
            <w:pPr>
              <w:shd w:val="clear" w:color="auto" w:fill="FFFFFF"/>
              <w:spacing w:after="0" w:line="192" w:lineRule="auto"/>
              <w:rPr>
                <w:rFonts w:ascii="Verdana" w:hAnsi="Verdana" w:cs="Calibri"/>
                <w:color w:val="000000"/>
                <w:w w:val="97"/>
                <w:sz w:val="22"/>
                <w:szCs w:val="22"/>
              </w:rPr>
            </w:pPr>
            <w:r w:rsidRPr="00A7005B">
              <w:rPr>
                <w:rFonts w:ascii="Verdana" w:hAnsi="Verdana" w:cs="Calibri"/>
                <w:b/>
                <w:bCs/>
                <w:color w:val="000000"/>
                <w:sz w:val="22"/>
                <w:szCs w:val="22"/>
              </w:rPr>
              <w:t>St Mary’s</w:t>
            </w:r>
            <w:r w:rsidRPr="00A7005B">
              <w:rPr>
                <w:rFonts w:ascii="Verdana" w:hAnsi="Verdana" w:cs="Calibri"/>
                <w:color w:val="000000"/>
                <w:sz w:val="22"/>
                <w:szCs w:val="22"/>
              </w:rPr>
              <w:t xml:space="preserve">: </w:t>
            </w:r>
            <w:r w:rsidR="00086EF8" w:rsidRPr="00086EF8">
              <w:rPr>
                <w:rFonts w:ascii="Verdana" w:hAnsi="Verdana" w:cs="Calibri"/>
                <w:color w:val="000000"/>
                <w:w w:val="97"/>
                <w:sz w:val="22"/>
                <w:szCs w:val="22"/>
              </w:rPr>
              <w:t>Ruth Egerton</w:t>
            </w:r>
            <w:r w:rsidR="0092345B" w:rsidRPr="00086EF8">
              <w:rPr>
                <w:rFonts w:ascii="Verdana" w:hAnsi="Verdana" w:cs="Calibri"/>
                <w:color w:val="000000"/>
                <w:w w:val="97"/>
                <w:sz w:val="22"/>
                <w:szCs w:val="22"/>
              </w:rPr>
              <w:t xml:space="preserve"> (</w:t>
            </w:r>
            <w:r w:rsidR="00086EF8" w:rsidRPr="00086EF8">
              <w:rPr>
                <w:rFonts w:ascii="Verdana" w:hAnsi="Verdana" w:cs="Calibri"/>
                <w:color w:val="000000"/>
                <w:w w:val="97"/>
                <w:sz w:val="22"/>
                <w:szCs w:val="22"/>
              </w:rPr>
              <w:t>20</w:t>
            </w:r>
            <w:r w:rsidR="0092345B" w:rsidRPr="00086EF8">
              <w:rPr>
                <w:rFonts w:ascii="Verdana" w:hAnsi="Verdana" w:cs="Calibri"/>
                <w:color w:val="000000"/>
                <w:w w:val="97"/>
                <w:sz w:val="22"/>
                <w:szCs w:val="22"/>
                <w:vertAlign w:val="superscript"/>
              </w:rPr>
              <w:t>th</w:t>
            </w:r>
            <w:r w:rsidR="0092345B" w:rsidRPr="00086EF8">
              <w:rPr>
                <w:rFonts w:ascii="Verdana" w:hAnsi="Verdana" w:cs="Calibri"/>
                <w:color w:val="000000"/>
                <w:w w:val="97"/>
                <w:sz w:val="22"/>
                <w:szCs w:val="22"/>
              </w:rPr>
              <w:t>)</w:t>
            </w:r>
            <w:r w:rsidR="00086EF8" w:rsidRPr="00086EF8">
              <w:rPr>
                <w:rFonts w:ascii="Verdana" w:hAnsi="Verdana" w:cs="Calibri"/>
                <w:color w:val="000000"/>
                <w:w w:val="97"/>
                <w:sz w:val="22"/>
                <w:szCs w:val="22"/>
              </w:rPr>
              <w:t>; Agnes Kerwin (23</w:t>
            </w:r>
            <w:r w:rsidR="00086EF8" w:rsidRPr="00086EF8">
              <w:rPr>
                <w:rFonts w:ascii="Verdana" w:hAnsi="Verdana" w:cs="Calibri"/>
                <w:color w:val="000000"/>
                <w:w w:val="97"/>
                <w:sz w:val="22"/>
                <w:szCs w:val="22"/>
                <w:vertAlign w:val="superscript"/>
              </w:rPr>
              <w:t>rd</w:t>
            </w:r>
            <w:r w:rsidR="00086EF8" w:rsidRPr="00086EF8">
              <w:rPr>
                <w:rFonts w:ascii="Verdana" w:hAnsi="Verdana" w:cs="Calibri"/>
                <w:color w:val="000000"/>
                <w:w w:val="97"/>
                <w:sz w:val="22"/>
                <w:szCs w:val="22"/>
              </w:rPr>
              <w:t>); Gill Layton (24</w:t>
            </w:r>
            <w:r w:rsidR="00086EF8" w:rsidRPr="00086EF8">
              <w:rPr>
                <w:rFonts w:ascii="Verdana" w:hAnsi="Verdana" w:cs="Calibri"/>
                <w:color w:val="000000"/>
                <w:w w:val="97"/>
                <w:sz w:val="22"/>
                <w:szCs w:val="22"/>
                <w:vertAlign w:val="superscript"/>
              </w:rPr>
              <w:t>th</w:t>
            </w:r>
            <w:r w:rsidR="00086EF8" w:rsidRPr="00086EF8">
              <w:rPr>
                <w:rFonts w:ascii="Verdana" w:hAnsi="Verdana" w:cs="Calibri"/>
                <w:color w:val="000000"/>
                <w:w w:val="97"/>
                <w:sz w:val="22"/>
                <w:szCs w:val="22"/>
              </w:rPr>
              <w:t>)</w:t>
            </w:r>
          </w:p>
          <w:p w14:paraId="5045A1A6" w14:textId="2419BE11" w:rsidR="00481146" w:rsidRPr="00A7005B" w:rsidRDefault="00EA0852" w:rsidP="0093327A">
            <w:pPr>
              <w:shd w:val="clear" w:color="auto" w:fill="FFFFFF"/>
              <w:spacing w:after="0" w:line="192" w:lineRule="auto"/>
              <w:rPr>
                <w:rFonts w:ascii="Georgia" w:hAnsi="Georgia"/>
                <w:b/>
                <w:bCs/>
                <w:color w:val="000000"/>
                <w:sz w:val="22"/>
                <w:szCs w:val="22"/>
              </w:rPr>
            </w:pPr>
            <w:r w:rsidRPr="00A7005B">
              <w:rPr>
                <w:rFonts w:ascii="Verdana" w:hAnsi="Verdana" w:cs="Calibri"/>
                <w:b/>
                <w:bCs/>
                <w:color w:val="000000"/>
                <w:sz w:val="22"/>
                <w:szCs w:val="22"/>
              </w:rPr>
              <w:t>St Thomas and St John’s</w:t>
            </w:r>
            <w:r w:rsidRPr="00A7005B">
              <w:rPr>
                <w:rFonts w:ascii="Verdana" w:hAnsi="Verdana" w:cs="Calibri"/>
                <w:color w:val="000000"/>
                <w:sz w:val="22"/>
                <w:szCs w:val="22"/>
              </w:rPr>
              <w:t xml:space="preserve">:  </w:t>
            </w:r>
            <w:r w:rsidR="00086EF8" w:rsidRPr="007F5A37">
              <w:rPr>
                <w:rFonts w:ascii="Verdana" w:hAnsi="Verdana" w:cs="Arial"/>
                <w:sz w:val="22"/>
                <w:szCs w:val="22"/>
              </w:rPr>
              <w:t>Norman Howarth, John Joseph Chapman (19</w:t>
            </w:r>
            <w:r w:rsidR="00086EF8" w:rsidRPr="007F5A37">
              <w:rPr>
                <w:rFonts w:ascii="Verdana" w:hAnsi="Verdana" w:cs="Arial"/>
                <w:sz w:val="22"/>
                <w:szCs w:val="22"/>
                <w:vertAlign w:val="superscript"/>
              </w:rPr>
              <w:t>th</w:t>
            </w:r>
            <w:r w:rsidR="00086EF8" w:rsidRPr="007F5A37">
              <w:rPr>
                <w:rFonts w:ascii="Verdana" w:hAnsi="Verdana" w:cs="Arial"/>
                <w:sz w:val="22"/>
                <w:szCs w:val="22"/>
              </w:rPr>
              <w:t>); Barbara Anne Aldred, Barbara Broxap (20</w:t>
            </w:r>
            <w:r w:rsidR="00086EF8" w:rsidRPr="007F5A37">
              <w:rPr>
                <w:rFonts w:ascii="Verdana" w:hAnsi="Verdana" w:cs="Arial"/>
                <w:sz w:val="22"/>
                <w:szCs w:val="22"/>
                <w:vertAlign w:val="superscript"/>
              </w:rPr>
              <w:t>th</w:t>
            </w:r>
            <w:r w:rsidR="00086EF8" w:rsidRPr="007F5A37">
              <w:rPr>
                <w:rFonts w:ascii="Verdana" w:hAnsi="Verdana" w:cs="Arial"/>
                <w:sz w:val="22"/>
                <w:szCs w:val="22"/>
              </w:rPr>
              <w:t>); Gordon George Hannam (21</w:t>
            </w:r>
            <w:r w:rsidR="00086EF8" w:rsidRPr="007F5A37">
              <w:rPr>
                <w:rFonts w:ascii="Verdana" w:hAnsi="Verdana" w:cs="Arial"/>
                <w:sz w:val="22"/>
                <w:szCs w:val="22"/>
                <w:vertAlign w:val="superscript"/>
              </w:rPr>
              <w:t>st</w:t>
            </w:r>
            <w:r w:rsidR="00086EF8" w:rsidRPr="007F5A37">
              <w:rPr>
                <w:rFonts w:ascii="Verdana" w:hAnsi="Verdana" w:cs="Arial"/>
                <w:sz w:val="22"/>
                <w:szCs w:val="22"/>
              </w:rPr>
              <w:t>); Jack Bradshaw (23</w:t>
            </w:r>
            <w:r w:rsidR="00086EF8" w:rsidRPr="007F5A37">
              <w:rPr>
                <w:rFonts w:ascii="Verdana" w:hAnsi="Verdana" w:cs="Arial"/>
                <w:sz w:val="22"/>
                <w:szCs w:val="22"/>
                <w:vertAlign w:val="superscript"/>
              </w:rPr>
              <w:t>rd</w:t>
            </w:r>
            <w:r w:rsidR="00086EF8" w:rsidRPr="007F5A37">
              <w:rPr>
                <w:rFonts w:ascii="Verdana" w:hAnsi="Verdana" w:cs="Arial"/>
                <w:sz w:val="22"/>
                <w:szCs w:val="22"/>
              </w:rPr>
              <w:t>); Samuel John Birch (24</w:t>
            </w:r>
            <w:r w:rsidR="00086EF8" w:rsidRPr="007F5A37">
              <w:rPr>
                <w:rFonts w:ascii="Verdana" w:hAnsi="Verdana" w:cs="Arial"/>
                <w:sz w:val="22"/>
                <w:szCs w:val="22"/>
                <w:vertAlign w:val="superscript"/>
              </w:rPr>
              <w:t>th</w:t>
            </w:r>
            <w:r w:rsidR="00086EF8" w:rsidRPr="007F5A37">
              <w:rPr>
                <w:rFonts w:ascii="Verdana" w:hAnsi="Verdana" w:cs="Arial"/>
                <w:sz w:val="22"/>
                <w:szCs w:val="22"/>
              </w:rPr>
              <w:t>); Christopher Michael Dighton, Jenny Dighton (d 2.11.79) (25</w:t>
            </w:r>
            <w:r w:rsidR="00086EF8" w:rsidRPr="007F5A37">
              <w:rPr>
                <w:rFonts w:ascii="Verdana" w:hAnsi="Verdana" w:cs="Arial"/>
                <w:sz w:val="22"/>
                <w:szCs w:val="22"/>
                <w:vertAlign w:val="superscript"/>
              </w:rPr>
              <w:t>th</w:t>
            </w:r>
            <w:r w:rsidR="00086EF8" w:rsidRPr="007F5A37">
              <w:rPr>
                <w:rFonts w:ascii="Verdana" w:hAnsi="Verdana" w:cs="Arial"/>
                <w:sz w:val="22"/>
                <w:szCs w:val="22"/>
              </w:rPr>
              <w:t>)</w:t>
            </w:r>
          </w:p>
        </w:tc>
      </w:tr>
    </w:tbl>
    <w:p w14:paraId="6F34EEEC" w14:textId="60DB3B49" w:rsidR="00A90517" w:rsidRPr="00F1774B" w:rsidRDefault="00A90517" w:rsidP="00F1774B">
      <w:pPr>
        <w:shd w:val="clear" w:color="auto" w:fill="FFFFFF"/>
        <w:spacing w:after="0" w:line="216" w:lineRule="auto"/>
        <w:rPr>
          <w:rFonts w:ascii="Georgia" w:hAnsi="Georgia"/>
          <w:b/>
          <w:bCs/>
          <w:color w:val="000000"/>
          <w:sz w:val="16"/>
          <w:szCs w:val="16"/>
        </w:rPr>
      </w:pPr>
    </w:p>
    <w:p w14:paraId="4F29DD61" w14:textId="77777777" w:rsidR="00F1774B" w:rsidRDefault="00F1774B" w:rsidP="00F1774B">
      <w:pPr>
        <w:pBdr>
          <w:bottom w:val="single" w:sz="6" w:space="1" w:color="auto"/>
        </w:pBdr>
        <w:shd w:val="clear" w:color="auto" w:fill="FFFFFF"/>
        <w:spacing w:after="0" w:line="190" w:lineRule="auto"/>
        <w:rPr>
          <w:rFonts w:ascii="Verdana" w:hAnsi="Verdana"/>
          <w:sz w:val="8"/>
          <w:szCs w:val="8"/>
        </w:rPr>
      </w:pPr>
    </w:p>
    <w:p w14:paraId="4D388302"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7980B6E5"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39577513"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63ADED2A" w14:textId="7B075D3B" w:rsidR="0093327A" w:rsidRDefault="0093327A" w:rsidP="00F1774B">
      <w:pPr>
        <w:pBdr>
          <w:bottom w:val="single" w:sz="6" w:space="1" w:color="auto"/>
        </w:pBdr>
        <w:shd w:val="clear" w:color="auto" w:fill="FFFFFF"/>
        <w:spacing w:after="0" w:line="190" w:lineRule="auto"/>
        <w:rPr>
          <w:rFonts w:ascii="Verdana" w:hAnsi="Verdana"/>
          <w:sz w:val="8"/>
          <w:szCs w:val="8"/>
        </w:rPr>
      </w:pPr>
      <w:r w:rsidRPr="000D6D50">
        <w:rPr>
          <w:noProof/>
        </w:rPr>
        <w:drawing>
          <wp:anchor distT="0" distB="0" distL="114300" distR="114300" simplePos="0" relativeHeight="251703808" behindDoc="0" locked="0" layoutInCell="1" allowOverlap="1" wp14:anchorId="5C0C1247" wp14:editId="1DDF938E">
            <wp:simplePos x="0" y="0"/>
            <wp:positionH relativeFrom="margin">
              <wp:posOffset>266700</wp:posOffset>
            </wp:positionH>
            <wp:positionV relativeFrom="margin">
              <wp:posOffset>11430</wp:posOffset>
            </wp:positionV>
            <wp:extent cx="5137150" cy="7248525"/>
            <wp:effectExtent l="0" t="0" r="6350" b="9525"/>
            <wp:wrapSquare wrapText="bothSides"/>
            <wp:docPr id="23709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37150" cy="7248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7DE612"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36F1643F"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36658515"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30B51F8A"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04636816"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3CC2A218"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2658D147"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08C9829E"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087FC1E9"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0A219FFD"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67DA8488"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414BFA66"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06252A6A"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4DEDD8AE"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321B586D"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78B48A45"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6F859928"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179B334A"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2947D98A" w14:textId="04F6C101" w:rsidR="0093327A" w:rsidRDefault="0093327A" w:rsidP="00F1774B">
      <w:pPr>
        <w:pBdr>
          <w:bottom w:val="single" w:sz="6" w:space="1" w:color="auto"/>
        </w:pBdr>
        <w:shd w:val="clear" w:color="auto" w:fill="FFFFFF"/>
        <w:spacing w:after="0" w:line="190" w:lineRule="auto"/>
        <w:rPr>
          <w:rFonts w:ascii="Verdana" w:hAnsi="Verdana"/>
          <w:sz w:val="8"/>
          <w:szCs w:val="8"/>
        </w:rPr>
      </w:pPr>
    </w:p>
    <w:p w14:paraId="481A7B65"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07EBED80"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69046A45" w14:textId="31562DEF" w:rsidR="0093327A" w:rsidRDefault="0093327A" w:rsidP="00F1774B">
      <w:pPr>
        <w:pBdr>
          <w:bottom w:val="single" w:sz="6" w:space="1" w:color="auto"/>
        </w:pBdr>
        <w:shd w:val="clear" w:color="auto" w:fill="FFFFFF"/>
        <w:spacing w:after="0" w:line="190" w:lineRule="auto"/>
        <w:rPr>
          <w:rFonts w:ascii="Verdana" w:hAnsi="Verdana"/>
          <w:sz w:val="8"/>
          <w:szCs w:val="8"/>
        </w:rPr>
      </w:pPr>
    </w:p>
    <w:p w14:paraId="30FF4536"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74B34D22"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124A38C1"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187CB661"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199C1DD9"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31F9D80D"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7AFCFF06"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1A38DAA8"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5007D0BF"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6D8693F4"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5B2CA8E8"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72A1E82A"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6DC9DD22"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3E81FB31"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42012F86"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1CB5E0DF"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45B7C51D"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64BA31F0"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5A4F149F"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21A0145B"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62CF930E"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29EBE0AF"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7174950B"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6A8CA431"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4B41CABD"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76DC19D9"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3183A082"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2D32FDE3"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53919C44"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634D1832"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436CE941"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7EB1E3E0"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0E99B5BE"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11D8FA15"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0278ADAF"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5C6F0029"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4B73E6BE"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0280E31A"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61E9E9E8"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7A3337BE"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6BCE082A"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02295EA8"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760C1A83"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4E64F91B"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554BE27B"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3790D55C"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601C7973"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33A5CA1C"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1D8006DD"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7359C462"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226632F7"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240A76AC"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419AFA51"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1DFBBE3A"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4B0E5C18"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0DC3DF6B"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02E861A2"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29750D1F"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319F97E2"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5C73A547"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0312606E"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659A1ADE"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45D24E15"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14C60D91"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4CEAD5E0"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0C95F5BE"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7A57C0DB"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5E4FC509"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78D54135"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5E03C3A1"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0CD3CF8F"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68FA1D3E"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77917D8B"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05EFD5EC"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44E7D909"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38153FD1"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41C66701"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552C5539"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287C2D6C"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4DD282C3"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3D2660CF"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77195D48"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198A8AF7"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2BB11880"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2B09E2C8"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04F8C98B"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7AE5C0F9"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4DB6A014"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0197FD7A"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487F6FC4"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0DB74C5F"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4264B916"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5B26C40F"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189C0B00"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0BFA8F1E"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1361168C"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47AA4DFF"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03846008"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1C40F91B"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5B3FDC1A"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1605DD47"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082ED429"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65EA9599"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2B375679"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7C6954C9"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7D195E93"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3BD44C1D"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65560448"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0491EB21"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34838180"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445C2F74"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3F347726"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544613FF"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24881B76"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498CB6D8"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30405A42" w14:textId="2562E5C9" w:rsidR="0093327A" w:rsidRDefault="0093327A" w:rsidP="00F1774B">
      <w:pPr>
        <w:pBdr>
          <w:bottom w:val="single" w:sz="6" w:space="1" w:color="auto"/>
        </w:pBdr>
        <w:shd w:val="clear" w:color="auto" w:fill="FFFFFF"/>
        <w:spacing w:after="0" w:line="190" w:lineRule="auto"/>
        <w:rPr>
          <w:rFonts w:ascii="Verdana" w:hAnsi="Verdana"/>
          <w:sz w:val="8"/>
          <w:szCs w:val="8"/>
        </w:rPr>
      </w:pPr>
    </w:p>
    <w:p w14:paraId="5E6CAB79"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058FA420"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4DA06F72"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1E8DEFF1"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5251B69C"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1B1A40D8"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184810AB"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5FC8D398"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27806BEE"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57515093"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6C9C5759"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73A39DDD"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0D8B4E89"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1392FC09"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6A299872"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62C02733" w14:textId="53D78D0B" w:rsidR="0093327A" w:rsidRPr="006C4A93" w:rsidRDefault="006C4A93" w:rsidP="00F1774B">
      <w:pPr>
        <w:pBdr>
          <w:bottom w:val="single" w:sz="6" w:space="1" w:color="auto"/>
        </w:pBdr>
        <w:shd w:val="clear" w:color="auto" w:fill="FFFFFF"/>
        <w:spacing w:after="0" w:line="190" w:lineRule="auto"/>
        <w:rPr>
          <w:rFonts w:ascii="Verdana" w:hAnsi="Verdana"/>
          <w:sz w:val="22"/>
          <w:szCs w:val="22"/>
        </w:rPr>
      </w:pPr>
      <w:r>
        <w:rPr>
          <w:rFonts w:ascii="Verdana" w:hAnsi="Verdana"/>
          <w:sz w:val="22"/>
          <w:szCs w:val="22"/>
        </w:rPr>
        <w:t>St Mary’s church will be open for refreshments during the advertised times of this event</w:t>
      </w:r>
      <w:r w:rsidR="00060933">
        <w:rPr>
          <w:rFonts w:ascii="Verdana" w:hAnsi="Verdana"/>
          <w:sz w:val="22"/>
          <w:szCs w:val="22"/>
        </w:rPr>
        <w:t xml:space="preserve"> – on Sunday, from the end of morning service</w:t>
      </w:r>
      <w:r w:rsidR="00485A99">
        <w:rPr>
          <w:rFonts w:ascii="Verdana" w:hAnsi="Verdana"/>
          <w:sz w:val="22"/>
          <w:szCs w:val="22"/>
        </w:rPr>
        <w:t>.</w:t>
      </w:r>
    </w:p>
    <w:p w14:paraId="7E1D87F5"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6A4D4FC3"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5E97B8D7" w14:textId="77777777" w:rsidR="0093327A" w:rsidRDefault="0093327A" w:rsidP="00F1774B">
      <w:pPr>
        <w:pBdr>
          <w:bottom w:val="single" w:sz="6" w:space="1" w:color="auto"/>
        </w:pBdr>
        <w:shd w:val="clear" w:color="auto" w:fill="FFFFFF"/>
        <w:spacing w:after="0" w:line="190" w:lineRule="auto"/>
        <w:rPr>
          <w:rFonts w:ascii="Verdana" w:hAnsi="Verdana"/>
          <w:sz w:val="8"/>
          <w:szCs w:val="8"/>
        </w:rPr>
      </w:pPr>
    </w:p>
    <w:p w14:paraId="4FDEFA10" w14:textId="6AFA0E51" w:rsidR="0093327A" w:rsidRPr="00782699" w:rsidRDefault="00D142CE" w:rsidP="00782699">
      <w:pPr>
        <w:spacing w:after="0"/>
        <w:ind w:left="1041"/>
        <w:rPr>
          <w:rFonts w:eastAsia="Calibri" w:cs="Calibri"/>
          <w:b/>
          <w:sz w:val="40"/>
        </w:rPr>
      </w:pPr>
      <w:r>
        <w:rPr>
          <w:rFonts w:ascii="Verdana" w:hAnsi="Verdana"/>
          <w:sz w:val="8"/>
          <w:szCs w:val="8"/>
        </w:rPr>
        <w:t>X</w:t>
      </w:r>
    </w:p>
    <w:p w14:paraId="49271C15" w14:textId="77777777" w:rsidR="00D142CE" w:rsidRPr="00CB6360" w:rsidRDefault="00D142CE" w:rsidP="00D142CE">
      <w:pPr>
        <w:shd w:val="clear" w:color="auto" w:fill="FFFFFF"/>
        <w:spacing w:after="0" w:line="192" w:lineRule="auto"/>
        <w:rPr>
          <w:rFonts w:ascii="Verdana" w:hAnsi="Verdana" w:cs="Calibri"/>
          <w:i/>
          <w:iCs/>
          <w:w w:val="85"/>
          <w:shd w:val="clear" w:color="auto" w:fill="FFFFFF"/>
        </w:rPr>
      </w:pPr>
      <w:r w:rsidRPr="00CB6360">
        <w:rPr>
          <w:rFonts w:ascii="Verdana" w:hAnsi="Verdana" w:cs="Calibri"/>
          <w:i/>
          <w:iCs/>
          <w:w w:val="85"/>
          <w:shd w:val="clear" w:color="auto" w:fill="FFFFFF"/>
        </w:rPr>
        <w:t xml:space="preserve">To be in touch with the clergy, please contact Revd Marie Pattison, Team Rector (0161 989 5785 or 07795 805767), Revd Irene Thirkell, Curate (07435 657865) or Revd Adele McKie, Associate Priest (07946 383024).  </w:t>
      </w:r>
    </w:p>
    <w:p w14:paraId="7C6D1D14" w14:textId="77777777" w:rsidR="00D142CE" w:rsidRPr="003F75CE" w:rsidRDefault="00D142CE" w:rsidP="00D142CE">
      <w:pPr>
        <w:shd w:val="clear" w:color="auto" w:fill="FFFFFF"/>
        <w:spacing w:after="0" w:line="192" w:lineRule="auto"/>
        <w:rPr>
          <w:rFonts w:ascii="Verdana" w:hAnsi="Verdana" w:cs="Calibri"/>
          <w:i/>
          <w:iCs/>
          <w:shd w:val="clear" w:color="auto" w:fill="FFFFFF"/>
        </w:rPr>
      </w:pPr>
    </w:p>
    <w:p w14:paraId="0101851A" w14:textId="77777777" w:rsidR="00D142CE" w:rsidRPr="009E3086" w:rsidRDefault="00D142CE" w:rsidP="00D142CE">
      <w:pPr>
        <w:shd w:val="clear" w:color="auto" w:fill="FFFFFF"/>
        <w:spacing w:after="0" w:line="192" w:lineRule="auto"/>
        <w:rPr>
          <w:rFonts w:ascii="Verdana" w:hAnsi="Verdana" w:cs="Calibri"/>
          <w:i/>
          <w:iCs/>
          <w:shd w:val="clear" w:color="auto" w:fill="FFFFFF"/>
        </w:rPr>
      </w:pPr>
      <w:r w:rsidRPr="009E3086">
        <w:rPr>
          <w:rFonts w:ascii="Verdana" w:hAnsi="Verdana" w:cs="Calibri"/>
          <w:i/>
          <w:iCs/>
          <w:shd w:val="clear" w:color="auto" w:fill="FFFFFF"/>
        </w:rPr>
        <w:t>To discuss baptisms or weddings, please go to Vestry Hour from 10:30 on Saturdays at St Thomas and St John’s, or from 10:45 on Sundays at St Mary’s.</w:t>
      </w:r>
    </w:p>
    <w:p w14:paraId="325BDB3C" w14:textId="77777777" w:rsidR="00D142CE" w:rsidRPr="003F75CE" w:rsidRDefault="00D142CE" w:rsidP="00D142CE">
      <w:pPr>
        <w:shd w:val="clear" w:color="auto" w:fill="FFFFFF"/>
        <w:spacing w:after="0" w:line="192" w:lineRule="auto"/>
        <w:rPr>
          <w:rFonts w:ascii="Verdana" w:hAnsi="Verdana" w:cs="Calibri"/>
          <w:i/>
          <w:iCs/>
          <w:w w:val="95"/>
          <w:shd w:val="clear" w:color="auto" w:fill="FFFFFF"/>
        </w:rPr>
      </w:pPr>
    </w:p>
    <w:p w14:paraId="08F66DC2" w14:textId="77777777" w:rsidR="00D142CE" w:rsidRDefault="00D142CE" w:rsidP="00D142CE">
      <w:pPr>
        <w:shd w:val="clear" w:color="auto" w:fill="FFFFFF"/>
        <w:spacing w:after="0" w:line="187" w:lineRule="auto"/>
        <w:rPr>
          <w:rFonts w:ascii="Verdana" w:hAnsi="Verdana" w:cs="Calibri"/>
          <w:i/>
          <w:iCs/>
          <w:shd w:val="clear" w:color="auto" w:fill="FFFFFF"/>
        </w:rPr>
      </w:pPr>
      <w:r w:rsidRPr="009E3086">
        <w:rPr>
          <w:rFonts w:ascii="Verdana" w:hAnsi="Verdana" w:cs="Calibri"/>
          <w:i/>
          <w:iCs/>
          <w:shd w:val="clear" w:color="auto" w:fill="FFFFFF"/>
        </w:rPr>
        <w:t xml:space="preserve">Please supply future information to lesandkathleen@btinternet.com or to 0161 724 5696.  </w:t>
      </w:r>
    </w:p>
    <w:p w14:paraId="03F8D345" w14:textId="77777777" w:rsidR="003F75CE" w:rsidRDefault="003F75CE" w:rsidP="00D142CE">
      <w:pPr>
        <w:shd w:val="clear" w:color="auto" w:fill="FFFFFF"/>
        <w:spacing w:after="0" w:line="187" w:lineRule="auto"/>
        <w:rPr>
          <w:rFonts w:ascii="Verdana" w:hAnsi="Verdana" w:cs="Calibri"/>
          <w:i/>
          <w:iCs/>
          <w:shd w:val="clear" w:color="auto" w:fill="FFFFFF"/>
        </w:rPr>
      </w:pPr>
    </w:p>
    <w:p w14:paraId="358ABD22" w14:textId="77777777" w:rsidR="003F75CE" w:rsidRPr="00012837" w:rsidRDefault="003F75CE" w:rsidP="003F75CE">
      <w:pPr>
        <w:shd w:val="clear" w:color="auto" w:fill="FFFFFF"/>
        <w:spacing w:after="0" w:line="187" w:lineRule="auto"/>
        <w:rPr>
          <w:rFonts w:ascii="Verdana" w:hAnsi="Verdana"/>
          <w:i/>
          <w:iCs/>
        </w:rPr>
      </w:pPr>
      <w:r w:rsidRPr="00012837">
        <w:rPr>
          <w:rFonts w:ascii="Verdana" w:hAnsi="Verdana" w:cs="Calibri"/>
          <w:i/>
          <w:iCs/>
          <w:shd w:val="clear" w:color="auto" w:fill="FFFFFF"/>
        </w:rPr>
        <w:t xml:space="preserve">Please follow us and “like” us on our Facebook pages: </w:t>
      </w:r>
      <w:r w:rsidRPr="00012837">
        <w:rPr>
          <w:rFonts w:ascii="Verdana" w:hAnsi="Verdana"/>
          <w:i/>
          <w:iCs/>
        </w:rPr>
        <w:t>Radcliffe Parish Church of St. Mary; The Parish Church of St Thomas &amp; St John, Radcliffe; St Philips Community Centre.</w:t>
      </w:r>
    </w:p>
    <w:p w14:paraId="0FD359AC" w14:textId="77777777" w:rsidR="003F41AC" w:rsidRDefault="003F41AC" w:rsidP="003F41AC">
      <w:pPr>
        <w:shd w:val="clear" w:color="auto" w:fill="FFFFFF"/>
        <w:spacing w:after="0" w:line="240" w:lineRule="auto"/>
        <w:rPr>
          <w:rFonts w:ascii="Georgia" w:hAnsi="Georgia"/>
          <w:b/>
          <w:bCs/>
          <w:color w:val="000000"/>
          <w:sz w:val="24"/>
          <w:szCs w:val="24"/>
        </w:rPr>
      </w:pPr>
    </w:p>
    <w:p w14:paraId="0D488834" w14:textId="77C58292" w:rsidR="003F41AC" w:rsidRDefault="003F41AC" w:rsidP="003F41AC">
      <w:pPr>
        <w:shd w:val="clear" w:color="auto" w:fill="FFFFFF"/>
        <w:spacing w:after="0" w:line="240" w:lineRule="auto"/>
        <w:rPr>
          <w:rFonts w:ascii="Georgia" w:hAnsi="Georgia"/>
          <w:b/>
          <w:bCs/>
          <w:color w:val="000000"/>
          <w:sz w:val="24"/>
          <w:szCs w:val="24"/>
        </w:rPr>
      </w:pPr>
      <w:r>
        <w:rPr>
          <w:rFonts w:ascii="Georgia" w:hAnsi="Georgia"/>
          <w:b/>
          <w:bCs/>
          <w:color w:val="000000"/>
          <w:sz w:val="24"/>
          <w:szCs w:val="24"/>
        </w:rPr>
        <w:t>VENEZUELA EARTHQUAKE APPEAL</w:t>
      </w:r>
    </w:p>
    <w:p w14:paraId="6ECC539F" w14:textId="77777777" w:rsidR="003F41AC" w:rsidRDefault="003F41AC" w:rsidP="003F41AC">
      <w:pPr>
        <w:shd w:val="clear" w:color="auto" w:fill="FFFFFF"/>
        <w:spacing w:after="0" w:line="240" w:lineRule="auto"/>
        <w:rPr>
          <w:rFonts w:ascii="Georgia" w:hAnsi="Georgia"/>
          <w:b/>
          <w:bCs/>
          <w:color w:val="000000"/>
          <w:sz w:val="24"/>
          <w:szCs w:val="24"/>
        </w:rPr>
      </w:pPr>
    </w:p>
    <w:p w14:paraId="7E0B25E0" w14:textId="329DE7A4" w:rsidR="003F41AC" w:rsidRPr="003F41AC" w:rsidRDefault="003F41AC" w:rsidP="003F41AC">
      <w:pPr>
        <w:shd w:val="clear" w:color="auto" w:fill="FFFFFF"/>
        <w:spacing w:after="0" w:line="240" w:lineRule="auto"/>
        <w:rPr>
          <w:rFonts w:ascii="Georgia" w:hAnsi="Georgia"/>
          <w:b/>
          <w:bCs/>
          <w:color w:val="000000"/>
          <w:sz w:val="24"/>
          <w:szCs w:val="24"/>
        </w:rPr>
      </w:pPr>
      <w:r w:rsidRPr="003F41AC">
        <w:rPr>
          <w:rFonts w:ascii="Georgia" w:hAnsi="Georgia"/>
          <w:b/>
          <w:bCs/>
          <w:color w:val="000000"/>
          <w:sz w:val="24"/>
          <w:szCs w:val="24"/>
        </w:rPr>
        <w:t>Key facts</w:t>
      </w:r>
    </w:p>
    <w:p w14:paraId="0CB8FF95" w14:textId="47059EA8" w:rsidR="003F41AC" w:rsidRPr="003F41AC" w:rsidRDefault="003F41AC" w:rsidP="003F41AC">
      <w:pPr>
        <w:shd w:val="clear" w:color="auto" w:fill="FFFFFF"/>
        <w:spacing w:after="0" w:line="240" w:lineRule="auto"/>
        <w:rPr>
          <w:rFonts w:ascii="Georgia" w:hAnsi="Georgia"/>
          <w:b/>
          <w:bCs/>
          <w:color w:val="000000"/>
          <w:sz w:val="24"/>
          <w:szCs w:val="24"/>
        </w:rPr>
      </w:pPr>
      <w:r w:rsidRPr="003F41AC">
        <w:rPr>
          <w:rFonts w:ascii="Georgia" w:hAnsi="Georgia"/>
          <w:b/>
          <w:bCs/>
          <w:color w:val="000000"/>
          <w:sz w:val="24"/>
          <w:szCs w:val="24"/>
        </w:rPr>
        <mc:AlternateContent>
          <mc:Choice Requires="wps">
            <w:drawing>
              <wp:inline distT="0" distB="0" distL="0" distR="0" wp14:anchorId="5A04A0D6" wp14:editId="264F3088">
                <wp:extent cx="304800" cy="304800"/>
                <wp:effectExtent l="0" t="0" r="0" b="0"/>
                <wp:docPr id="693979658" name="Rectangle 8" descr="Earthquake icon showing a large crack in the 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E429A3" id="Rectangle 8" o:spid="_x0000_s1026" alt="Earthquake icon showing a large crack in the groun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031BEB0" w14:textId="77777777" w:rsidR="003F41AC" w:rsidRPr="003F41AC" w:rsidRDefault="003F41AC" w:rsidP="003F41AC">
      <w:pPr>
        <w:shd w:val="clear" w:color="auto" w:fill="FFFFFF"/>
        <w:spacing w:after="0" w:line="240" w:lineRule="auto"/>
        <w:rPr>
          <w:rFonts w:ascii="Georgia" w:hAnsi="Georgia"/>
          <w:b/>
          <w:bCs/>
          <w:color w:val="000000"/>
          <w:sz w:val="24"/>
          <w:szCs w:val="24"/>
        </w:rPr>
      </w:pPr>
      <w:r w:rsidRPr="003F41AC">
        <w:rPr>
          <w:rFonts w:ascii="Georgia" w:hAnsi="Georgia"/>
          <w:b/>
          <w:bCs/>
          <w:color w:val="000000"/>
          <w:sz w:val="24"/>
          <w:szCs w:val="24"/>
        </w:rPr>
        <w:t>4,500 people</w:t>
      </w:r>
    </w:p>
    <w:p w14:paraId="7F6D2B51" w14:textId="77777777" w:rsidR="003F41AC" w:rsidRPr="003F41AC" w:rsidRDefault="003F41AC" w:rsidP="003F41AC">
      <w:pPr>
        <w:shd w:val="clear" w:color="auto" w:fill="FFFFFF"/>
        <w:spacing w:after="0" w:line="240" w:lineRule="auto"/>
        <w:rPr>
          <w:rFonts w:ascii="Georgia" w:hAnsi="Georgia"/>
          <w:b/>
          <w:bCs/>
          <w:color w:val="000000"/>
          <w:sz w:val="24"/>
          <w:szCs w:val="24"/>
        </w:rPr>
      </w:pPr>
      <w:r w:rsidRPr="003F41AC">
        <w:rPr>
          <w:rFonts w:ascii="Georgia" w:hAnsi="Georgia"/>
          <w:b/>
          <w:bCs/>
          <w:color w:val="000000"/>
          <w:sz w:val="24"/>
          <w:szCs w:val="24"/>
        </w:rPr>
        <w:t>killed in the earthquake with the death toll continuing to rise</w:t>
      </w:r>
    </w:p>
    <w:p w14:paraId="1A23CA46" w14:textId="35813AF7" w:rsidR="003F41AC" w:rsidRPr="003F41AC" w:rsidRDefault="003F41AC" w:rsidP="003F41AC">
      <w:pPr>
        <w:shd w:val="clear" w:color="auto" w:fill="FFFFFF"/>
        <w:spacing w:after="0" w:line="240" w:lineRule="auto"/>
        <w:rPr>
          <w:rFonts w:ascii="Georgia" w:hAnsi="Georgia"/>
          <w:b/>
          <w:bCs/>
          <w:color w:val="000000"/>
          <w:sz w:val="24"/>
          <w:szCs w:val="24"/>
        </w:rPr>
      </w:pPr>
      <w:r w:rsidRPr="003F41AC">
        <w:rPr>
          <w:rFonts w:ascii="Georgia" w:hAnsi="Georgia"/>
          <w:b/>
          <w:bCs/>
          <w:color w:val="000000"/>
          <w:sz w:val="24"/>
          <w:szCs w:val="24"/>
        </w:rPr>
        <mc:AlternateContent>
          <mc:Choice Requires="wps">
            <w:drawing>
              <wp:inline distT="0" distB="0" distL="0" distR="0" wp14:anchorId="7E9B08CE" wp14:editId="73FFC04D">
                <wp:extent cx="304800" cy="304800"/>
                <wp:effectExtent l="0" t="0" r="0" b="0"/>
                <wp:docPr id="849287888" name="Rectangle 7" descr="icon of two children next to each othe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B1E10F" id="Rectangle 7" o:spid="_x0000_s1026" alt="icon of two children next to each othe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A139F0B" w14:textId="77777777" w:rsidR="003F41AC" w:rsidRPr="003F41AC" w:rsidRDefault="003F41AC" w:rsidP="003F41AC">
      <w:pPr>
        <w:shd w:val="clear" w:color="auto" w:fill="FFFFFF"/>
        <w:spacing w:after="0" w:line="240" w:lineRule="auto"/>
        <w:rPr>
          <w:rFonts w:ascii="Georgia" w:hAnsi="Georgia"/>
          <w:b/>
          <w:bCs/>
          <w:color w:val="000000"/>
          <w:sz w:val="24"/>
          <w:szCs w:val="24"/>
        </w:rPr>
      </w:pPr>
      <w:r w:rsidRPr="003F41AC">
        <w:rPr>
          <w:rFonts w:ascii="Georgia" w:hAnsi="Georgia"/>
          <w:b/>
          <w:bCs/>
          <w:color w:val="000000"/>
          <w:sz w:val="24"/>
          <w:szCs w:val="24"/>
        </w:rPr>
        <w:t>680,000 children</w:t>
      </w:r>
    </w:p>
    <w:p w14:paraId="0DC94B01" w14:textId="77777777" w:rsidR="003F41AC" w:rsidRPr="003F41AC" w:rsidRDefault="003F41AC" w:rsidP="003F41AC">
      <w:pPr>
        <w:shd w:val="clear" w:color="auto" w:fill="FFFFFF"/>
        <w:spacing w:after="0" w:line="240" w:lineRule="auto"/>
        <w:rPr>
          <w:rFonts w:ascii="Georgia" w:hAnsi="Georgia"/>
          <w:b/>
          <w:bCs/>
          <w:color w:val="000000"/>
          <w:sz w:val="24"/>
          <w:szCs w:val="24"/>
        </w:rPr>
      </w:pPr>
      <w:r w:rsidRPr="003F41AC">
        <w:rPr>
          <w:rFonts w:ascii="Georgia" w:hAnsi="Georgia"/>
          <w:b/>
          <w:bCs/>
          <w:color w:val="000000"/>
          <w:sz w:val="24"/>
          <w:szCs w:val="24"/>
        </w:rPr>
        <w:t>in need of humanitarian assistance according to UN estimates</w:t>
      </w:r>
    </w:p>
    <w:p w14:paraId="7E4F2F50" w14:textId="118AABD1" w:rsidR="003F41AC" w:rsidRPr="003F41AC" w:rsidRDefault="003F41AC" w:rsidP="003F41AC">
      <w:pPr>
        <w:shd w:val="clear" w:color="auto" w:fill="FFFFFF"/>
        <w:spacing w:after="0" w:line="240" w:lineRule="auto"/>
        <w:rPr>
          <w:rFonts w:ascii="Georgia" w:hAnsi="Georgia"/>
          <w:b/>
          <w:bCs/>
          <w:color w:val="000000"/>
          <w:sz w:val="24"/>
          <w:szCs w:val="24"/>
        </w:rPr>
      </w:pPr>
      <w:r w:rsidRPr="003F41AC">
        <w:rPr>
          <w:rFonts w:ascii="Georgia" w:hAnsi="Georgia"/>
          <w:b/>
          <w:bCs/>
          <w:color w:val="000000"/>
          <w:sz w:val="24"/>
          <w:szCs w:val="24"/>
        </w:rPr>
        <mc:AlternateContent>
          <mc:Choice Requires="wps">
            <w:drawing>
              <wp:inline distT="0" distB="0" distL="0" distR="0" wp14:anchorId="1CADC997" wp14:editId="4CCA8CDC">
                <wp:extent cx="304800" cy="304800"/>
                <wp:effectExtent l="0" t="0" r="0" b="0"/>
                <wp:docPr id="682853044" name="Rectangle 6" descr="icon of head and torso of person with arm in a sl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AE9D89" id="Rectangle 6" o:spid="_x0000_s1026" alt="icon of head and torso of person with arm in a sli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ED71AFB" w14:textId="77777777" w:rsidR="003F41AC" w:rsidRPr="003F41AC" w:rsidRDefault="003F41AC" w:rsidP="003F41AC">
      <w:pPr>
        <w:shd w:val="clear" w:color="auto" w:fill="FFFFFF"/>
        <w:spacing w:after="0" w:line="240" w:lineRule="auto"/>
        <w:rPr>
          <w:rFonts w:ascii="Georgia" w:hAnsi="Georgia"/>
          <w:b/>
          <w:bCs/>
          <w:color w:val="000000"/>
          <w:sz w:val="24"/>
          <w:szCs w:val="24"/>
        </w:rPr>
      </w:pPr>
      <w:r w:rsidRPr="003F41AC">
        <w:rPr>
          <w:rFonts w:ascii="Georgia" w:hAnsi="Georgia"/>
          <w:b/>
          <w:bCs/>
          <w:color w:val="000000"/>
          <w:sz w:val="24"/>
          <w:szCs w:val="24"/>
        </w:rPr>
        <w:t>16,700 people</w:t>
      </w:r>
    </w:p>
    <w:p w14:paraId="5D32E008" w14:textId="77777777" w:rsidR="003F41AC" w:rsidRPr="003F41AC" w:rsidRDefault="003F41AC" w:rsidP="003F41AC">
      <w:pPr>
        <w:shd w:val="clear" w:color="auto" w:fill="FFFFFF"/>
        <w:spacing w:after="0" w:line="240" w:lineRule="auto"/>
        <w:rPr>
          <w:rFonts w:ascii="Georgia" w:hAnsi="Georgia"/>
          <w:b/>
          <w:bCs/>
          <w:color w:val="000000"/>
          <w:sz w:val="24"/>
          <w:szCs w:val="24"/>
        </w:rPr>
      </w:pPr>
      <w:r w:rsidRPr="003F41AC">
        <w:rPr>
          <w:rFonts w:ascii="Georgia" w:hAnsi="Georgia"/>
          <w:b/>
          <w:bCs/>
          <w:color w:val="000000"/>
          <w:sz w:val="24"/>
          <w:szCs w:val="24"/>
        </w:rPr>
        <w:t>injured, with tens of thousands more missing</w:t>
      </w:r>
    </w:p>
    <w:p w14:paraId="03C96C60" w14:textId="33986690" w:rsidR="003F41AC" w:rsidRPr="003F41AC" w:rsidRDefault="003F41AC" w:rsidP="003F41AC">
      <w:pPr>
        <w:shd w:val="clear" w:color="auto" w:fill="FFFFFF"/>
        <w:spacing w:after="0" w:line="240" w:lineRule="auto"/>
        <w:rPr>
          <w:rFonts w:ascii="Georgia" w:hAnsi="Georgia"/>
          <w:b/>
          <w:bCs/>
          <w:color w:val="000000"/>
          <w:sz w:val="24"/>
          <w:szCs w:val="24"/>
        </w:rPr>
      </w:pPr>
      <w:r w:rsidRPr="003F41AC">
        <w:rPr>
          <w:rFonts w:ascii="Georgia" w:hAnsi="Georgia"/>
          <w:b/>
          <w:bCs/>
          <w:color w:val="000000"/>
          <w:sz w:val="24"/>
          <w:szCs w:val="24"/>
        </w:rPr>
        <mc:AlternateContent>
          <mc:Choice Requires="wps">
            <w:drawing>
              <wp:inline distT="0" distB="0" distL="0" distR="0" wp14:anchorId="521B57FB" wp14:editId="34E0EAB1">
                <wp:extent cx="304800" cy="304800"/>
                <wp:effectExtent l="0" t="0" r="0" b="0"/>
                <wp:docPr id="976836933" name="Rectangle 5" descr="icon of a building with an x in top left corne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47F59B" id="Rectangle 5" o:spid="_x0000_s1026" alt="icon of a building with an x in top left corne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14F4DB4" w14:textId="77777777" w:rsidR="003F41AC" w:rsidRPr="003F41AC" w:rsidRDefault="003F41AC" w:rsidP="003F41AC">
      <w:pPr>
        <w:shd w:val="clear" w:color="auto" w:fill="FFFFFF"/>
        <w:spacing w:after="0" w:line="240" w:lineRule="auto"/>
        <w:rPr>
          <w:rFonts w:ascii="Georgia" w:hAnsi="Georgia"/>
          <w:b/>
          <w:bCs/>
          <w:color w:val="000000"/>
          <w:sz w:val="24"/>
          <w:szCs w:val="24"/>
        </w:rPr>
      </w:pPr>
      <w:r w:rsidRPr="003F41AC">
        <w:rPr>
          <w:rFonts w:ascii="Georgia" w:hAnsi="Georgia"/>
          <w:b/>
          <w:bCs/>
          <w:color w:val="000000"/>
          <w:sz w:val="24"/>
          <w:szCs w:val="24"/>
        </w:rPr>
        <w:t>96,000 buildings</w:t>
      </w:r>
    </w:p>
    <w:p w14:paraId="3A64E063" w14:textId="77777777" w:rsidR="003F41AC" w:rsidRDefault="003F41AC" w:rsidP="003F41AC">
      <w:pPr>
        <w:shd w:val="clear" w:color="auto" w:fill="FFFFFF"/>
        <w:spacing w:after="0" w:line="240" w:lineRule="auto"/>
        <w:rPr>
          <w:rFonts w:ascii="Georgia" w:hAnsi="Georgia"/>
          <w:b/>
          <w:bCs/>
          <w:color w:val="000000"/>
          <w:sz w:val="24"/>
          <w:szCs w:val="24"/>
        </w:rPr>
      </w:pPr>
      <w:r w:rsidRPr="003F41AC">
        <w:rPr>
          <w:rFonts w:ascii="Georgia" w:hAnsi="Georgia"/>
          <w:b/>
          <w:bCs/>
          <w:color w:val="000000"/>
          <w:sz w:val="24"/>
          <w:szCs w:val="24"/>
        </w:rPr>
        <w:t>are believed to have been damaged or destroyed</w:t>
      </w:r>
    </w:p>
    <w:p w14:paraId="7C1B37F1" w14:textId="77777777" w:rsidR="003F41AC" w:rsidRPr="003F41AC" w:rsidRDefault="003F41AC" w:rsidP="003F41AC">
      <w:pPr>
        <w:shd w:val="clear" w:color="auto" w:fill="FFFFFF"/>
        <w:spacing w:after="0" w:line="240" w:lineRule="auto"/>
        <w:rPr>
          <w:rFonts w:ascii="Georgia" w:hAnsi="Georgia"/>
          <w:b/>
          <w:bCs/>
          <w:color w:val="000000"/>
          <w:sz w:val="24"/>
          <w:szCs w:val="24"/>
        </w:rPr>
      </w:pPr>
    </w:p>
    <w:p w14:paraId="4B010251" w14:textId="1521A95A" w:rsidR="003F41AC" w:rsidRDefault="003F41AC" w:rsidP="003F41AC">
      <w:pPr>
        <w:shd w:val="clear" w:color="auto" w:fill="FFFFFF"/>
        <w:spacing w:after="0" w:line="240" w:lineRule="auto"/>
        <w:rPr>
          <w:rFonts w:ascii="Georgia" w:hAnsi="Georgia"/>
          <w:b/>
          <w:bCs/>
          <w:color w:val="000000"/>
          <w:sz w:val="24"/>
          <w:szCs w:val="24"/>
        </w:rPr>
      </w:pPr>
      <w:r w:rsidRPr="003F41AC">
        <w:rPr>
          <w:rFonts w:ascii="Georgia" w:hAnsi="Georgia"/>
          <w:b/>
          <w:bCs/>
          <w:color w:val="000000"/>
          <w:sz w:val="24"/>
          <w:szCs w:val="24"/>
        </w:rPr>
        <w:t>Latest update</w:t>
      </w:r>
      <w:r>
        <w:rPr>
          <w:rFonts w:ascii="Georgia" w:hAnsi="Georgia"/>
          <w:b/>
          <w:bCs/>
          <w:color w:val="000000"/>
          <w:sz w:val="24"/>
          <w:szCs w:val="24"/>
        </w:rPr>
        <w:t xml:space="preserve"> FROM Disasters Emergency Committee</w:t>
      </w:r>
      <w:r w:rsidRPr="003F41AC">
        <w:rPr>
          <w:rFonts w:ascii="Georgia" w:hAnsi="Georgia"/>
          <w:b/>
          <w:bCs/>
          <w:color w:val="000000"/>
          <w:sz w:val="24"/>
          <w:szCs w:val="24"/>
        </w:rPr>
        <w:t>: 13 July 2026</w:t>
      </w:r>
    </w:p>
    <w:p w14:paraId="62536357" w14:textId="77777777" w:rsidR="003F41AC" w:rsidRPr="003F41AC" w:rsidRDefault="003F41AC" w:rsidP="003F41AC">
      <w:pPr>
        <w:shd w:val="clear" w:color="auto" w:fill="FFFFFF"/>
        <w:spacing w:after="0" w:line="240" w:lineRule="auto"/>
        <w:rPr>
          <w:rFonts w:ascii="Georgia" w:hAnsi="Georgia"/>
          <w:b/>
          <w:bCs/>
          <w:color w:val="000000"/>
          <w:sz w:val="24"/>
          <w:szCs w:val="24"/>
        </w:rPr>
      </w:pPr>
    </w:p>
    <w:p w14:paraId="00C2BACA" w14:textId="77777777" w:rsidR="003F41AC" w:rsidRDefault="003F41AC" w:rsidP="003F41AC">
      <w:pPr>
        <w:shd w:val="clear" w:color="auto" w:fill="FFFFFF"/>
        <w:spacing w:after="0" w:line="240" w:lineRule="auto"/>
        <w:rPr>
          <w:rFonts w:ascii="Georgia" w:hAnsi="Georgia"/>
          <w:b/>
          <w:bCs/>
          <w:color w:val="000000"/>
          <w:sz w:val="24"/>
          <w:szCs w:val="24"/>
        </w:rPr>
      </w:pPr>
      <w:r w:rsidRPr="003F41AC">
        <w:rPr>
          <w:rFonts w:ascii="Georgia" w:hAnsi="Georgia"/>
          <w:b/>
          <w:bCs/>
          <w:color w:val="000000"/>
          <w:sz w:val="24"/>
          <w:szCs w:val="24"/>
        </w:rPr>
        <w:t>The earthquakes struck within seconds of each other. The scale of destruction is catastrophic. Hundreds of people have been killed and the death toll continues to rise. </w:t>
      </w:r>
    </w:p>
    <w:p w14:paraId="6DAFC319" w14:textId="77777777" w:rsidR="003F41AC" w:rsidRPr="003F41AC" w:rsidRDefault="003F41AC" w:rsidP="003F41AC">
      <w:pPr>
        <w:shd w:val="clear" w:color="auto" w:fill="FFFFFF"/>
        <w:spacing w:after="0" w:line="240" w:lineRule="auto"/>
        <w:rPr>
          <w:rFonts w:ascii="Georgia" w:hAnsi="Georgia"/>
          <w:b/>
          <w:bCs/>
          <w:color w:val="000000"/>
          <w:sz w:val="24"/>
          <w:szCs w:val="24"/>
        </w:rPr>
      </w:pPr>
    </w:p>
    <w:p w14:paraId="4984974C" w14:textId="77777777" w:rsidR="003F41AC" w:rsidRDefault="003F41AC" w:rsidP="003F41AC">
      <w:pPr>
        <w:shd w:val="clear" w:color="auto" w:fill="FFFFFF"/>
        <w:spacing w:after="0" w:line="240" w:lineRule="auto"/>
        <w:rPr>
          <w:rFonts w:ascii="Georgia" w:hAnsi="Georgia"/>
          <w:b/>
          <w:bCs/>
          <w:color w:val="000000"/>
          <w:sz w:val="24"/>
          <w:szCs w:val="24"/>
        </w:rPr>
      </w:pPr>
      <w:r w:rsidRPr="003F41AC">
        <w:rPr>
          <w:rFonts w:ascii="Georgia" w:hAnsi="Georgia"/>
          <w:b/>
          <w:bCs/>
          <w:color w:val="000000"/>
          <w:sz w:val="24"/>
          <w:szCs w:val="24"/>
        </w:rPr>
        <w:t>The 7.2 and 7.5 magnitude earthquakes struck close to Venezuela’s capital city, Caracas. The second earthquake was the strongest to hit the country in more than a century. Venezuela’s authorities have declared a state of emergency.</w:t>
      </w:r>
    </w:p>
    <w:p w14:paraId="49EBD25F" w14:textId="77777777" w:rsidR="003F41AC" w:rsidRPr="003F41AC" w:rsidRDefault="003F41AC" w:rsidP="003F41AC">
      <w:pPr>
        <w:shd w:val="clear" w:color="auto" w:fill="FFFFFF"/>
        <w:spacing w:after="0" w:line="240" w:lineRule="auto"/>
        <w:rPr>
          <w:rFonts w:ascii="Georgia" w:hAnsi="Georgia"/>
          <w:b/>
          <w:bCs/>
          <w:color w:val="000000"/>
          <w:sz w:val="24"/>
          <w:szCs w:val="24"/>
        </w:rPr>
      </w:pPr>
    </w:p>
    <w:p w14:paraId="7EAD1620" w14:textId="77777777" w:rsidR="003F41AC" w:rsidRDefault="003F41AC" w:rsidP="003F41AC">
      <w:pPr>
        <w:shd w:val="clear" w:color="auto" w:fill="FFFFFF"/>
        <w:spacing w:after="0" w:line="240" w:lineRule="auto"/>
        <w:rPr>
          <w:rFonts w:ascii="Georgia" w:hAnsi="Georgia"/>
          <w:b/>
          <w:bCs/>
          <w:color w:val="000000"/>
          <w:sz w:val="24"/>
          <w:szCs w:val="24"/>
        </w:rPr>
      </w:pPr>
      <w:r w:rsidRPr="003F41AC">
        <w:rPr>
          <w:rFonts w:ascii="Georgia" w:hAnsi="Georgia"/>
          <w:b/>
          <w:bCs/>
          <w:color w:val="000000"/>
          <w:sz w:val="24"/>
          <w:szCs w:val="24"/>
        </w:rPr>
        <w:t>Thousands of people are injured, and the country’s hospitals are under extreme pressure. The UN estimates that millions of people have been affected, with more than two million in the worst impacted areas.</w:t>
      </w:r>
    </w:p>
    <w:p w14:paraId="4C9AC087" w14:textId="77777777" w:rsidR="003F41AC" w:rsidRPr="003F41AC" w:rsidRDefault="003F41AC" w:rsidP="003F41AC">
      <w:pPr>
        <w:shd w:val="clear" w:color="auto" w:fill="FFFFFF"/>
        <w:spacing w:after="0" w:line="240" w:lineRule="auto"/>
        <w:rPr>
          <w:rFonts w:ascii="Georgia" w:hAnsi="Georgia"/>
          <w:b/>
          <w:bCs/>
          <w:color w:val="000000"/>
          <w:sz w:val="24"/>
          <w:szCs w:val="24"/>
        </w:rPr>
      </w:pPr>
    </w:p>
    <w:p w14:paraId="5136B4EC" w14:textId="77777777" w:rsidR="003F41AC" w:rsidRDefault="003F41AC" w:rsidP="003F41AC">
      <w:pPr>
        <w:shd w:val="clear" w:color="auto" w:fill="FFFFFF"/>
        <w:spacing w:after="0" w:line="240" w:lineRule="auto"/>
        <w:rPr>
          <w:rFonts w:ascii="Georgia" w:hAnsi="Georgia"/>
          <w:b/>
          <w:bCs/>
          <w:color w:val="000000"/>
          <w:sz w:val="24"/>
          <w:szCs w:val="24"/>
        </w:rPr>
      </w:pPr>
      <w:r w:rsidRPr="003F41AC">
        <w:rPr>
          <w:rFonts w:ascii="Georgia" w:hAnsi="Georgia"/>
          <w:b/>
          <w:bCs/>
          <w:color w:val="000000"/>
          <w:sz w:val="24"/>
          <w:szCs w:val="24"/>
        </w:rPr>
        <w:t>The earthquakes caused damage to homes and businesses in Caracas and across several states, with particularly serious impact reported in the La Guaira and Greater Caracas areas. Families are sleeping in makeshift tents on the street, with little protection from the heat and rain. Power lines and roads have been destroyed, and people are cut off from essential supplies.</w:t>
      </w:r>
    </w:p>
    <w:p w14:paraId="7FDBC2F7" w14:textId="77777777" w:rsidR="00EA178B" w:rsidRDefault="00EA178B" w:rsidP="003F41AC">
      <w:pPr>
        <w:shd w:val="clear" w:color="auto" w:fill="FFFFFF"/>
        <w:spacing w:after="0" w:line="240" w:lineRule="auto"/>
        <w:rPr>
          <w:rFonts w:ascii="Georgia" w:hAnsi="Georgia"/>
          <w:b/>
          <w:bCs/>
          <w:color w:val="000000"/>
          <w:sz w:val="24"/>
          <w:szCs w:val="24"/>
        </w:rPr>
      </w:pPr>
    </w:p>
    <w:p w14:paraId="6ADB2859" w14:textId="77777777" w:rsidR="00EA178B" w:rsidRDefault="00EA178B" w:rsidP="003F41AC">
      <w:pPr>
        <w:shd w:val="clear" w:color="auto" w:fill="FFFFFF"/>
        <w:spacing w:after="0" w:line="240" w:lineRule="auto"/>
        <w:rPr>
          <w:rFonts w:ascii="Georgia" w:hAnsi="Georgia"/>
          <w:b/>
          <w:bCs/>
          <w:color w:val="000000"/>
          <w:sz w:val="24"/>
          <w:szCs w:val="24"/>
        </w:rPr>
      </w:pPr>
      <w:r>
        <w:rPr>
          <w:rFonts w:ascii="Georgia" w:hAnsi="Georgia"/>
          <w:b/>
          <w:bCs/>
          <w:color w:val="000000"/>
          <w:sz w:val="24"/>
          <w:szCs w:val="24"/>
        </w:rPr>
        <w:t xml:space="preserve">Christian Aid adds:  </w:t>
      </w:r>
    </w:p>
    <w:p w14:paraId="65E8ECC3" w14:textId="77777777" w:rsidR="00EA178B" w:rsidRDefault="00EA178B" w:rsidP="003F41AC">
      <w:pPr>
        <w:shd w:val="clear" w:color="auto" w:fill="FFFFFF"/>
        <w:spacing w:after="0" w:line="240" w:lineRule="auto"/>
        <w:rPr>
          <w:rFonts w:ascii="Georgia" w:hAnsi="Georgia"/>
          <w:b/>
          <w:bCs/>
          <w:color w:val="000000"/>
          <w:sz w:val="24"/>
          <w:szCs w:val="24"/>
        </w:rPr>
      </w:pPr>
    </w:p>
    <w:p w14:paraId="47009DAD" w14:textId="4756DFF9" w:rsidR="00EA178B" w:rsidRPr="003F41AC" w:rsidRDefault="00EA178B" w:rsidP="003F41AC">
      <w:pPr>
        <w:shd w:val="clear" w:color="auto" w:fill="FFFFFF"/>
        <w:spacing w:after="0" w:line="240" w:lineRule="auto"/>
        <w:rPr>
          <w:rFonts w:ascii="Georgia" w:hAnsi="Georgia"/>
          <w:b/>
          <w:bCs/>
          <w:color w:val="000000"/>
          <w:sz w:val="24"/>
          <w:szCs w:val="24"/>
        </w:rPr>
      </w:pPr>
      <w:r w:rsidRPr="00EA178B">
        <w:rPr>
          <w:rFonts w:ascii="Georgia" w:hAnsi="Georgia"/>
          <w:b/>
          <w:bCs/>
          <w:color w:val="000000"/>
          <w:sz w:val="24"/>
          <w:szCs w:val="24"/>
        </w:rPr>
        <w:t>Christian Aid colleagues are already working hard with our partners to assess the needs of our neighbours in Venezuela and ensure that our emergency response is exactly what and where it needs to be.</w:t>
      </w:r>
    </w:p>
    <w:p w14:paraId="55AE4153" w14:textId="54D993B7" w:rsidR="0093327A" w:rsidRDefault="0093327A" w:rsidP="000D1C66">
      <w:pPr>
        <w:shd w:val="clear" w:color="auto" w:fill="FFFFFF"/>
        <w:spacing w:after="0" w:line="240" w:lineRule="auto"/>
        <w:rPr>
          <w:rFonts w:ascii="Georgia" w:hAnsi="Georgia"/>
          <w:b/>
          <w:bCs/>
          <w:color w:val="000000"/>
          <w:sz w:val="24"/>
          <w:szCs w:val="24"/>
        </w:rPr>
      </w:pPr>
    </w:p>
    <w:p w14:paraId="1E097B54" w14:textId="42EECD9B" w:rsidR="0093327A" w:rsidRDefault="00D142CE" w:rsidP="000D1C66">
      <w:pPr>
        <w:shd w:val="clear" w:color="auto" w:fill="FFFFFF"/>
        <w:spacing w:after="0" w:line="240" w:lineRule="auto"/>
        <w:rPr>
          <w:rFonts w:ascii="Georgia" w:hAnsi="Georgia"/>
          <w:b/>
          <w:bCs/>
          <w:color w:val="000000"/>
          <w:sz w:val="24"/>
          <w:szCs w:val="24"/>
        </w:rPr>
      </w:pPr>
      <w:r w:rsidRPr="00D64D24">
        <w:rPr>
          <w:noProof/>
        </w:rPr>
        <w:lastRenderedPageBreak/>
        <w:drawing>
          <wp:anchor distT="0" distB="0" distL="114300" distR="114300" simplePos="0" relativeHeight="251705856" behindDoc="0" locked="0" layoutInCell="1" allowOverlap="1" wp14:anchorId="5E5284FB" wp14:editId="0F5DD5CB">
            <wp:simplePos x="0" y="0"/>
            <wp:positionH relativeFrom="margin">
              <wp:align>center</wp:align>
            </wp:positionH>
            <wp:positionV relativeFrom="margin">
              <wp:posOffset>9525</wp:posOffset>
            </wp:positionV>
            <wp:extent cx="5514975" cy="7279640"/>
            <wp:effectExtent l="0" t="0" r="9525" b="0"/>
            <wp:wrapSquare wrapText="bothSides"/>
            <wp:docPr id="936327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14975" cy="7279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029CB9" w14:textId="77777777" w:rsidR="0093327A" w:rsidRDefault="0093327A" w:rsidP="000D1C66">
      <w:pPr>
        <w:shd w:val="clear" w:color="auto" w:fill="FFFFFF"/>
        <w:spacing w:after="0" w:line="240" w:lineRule="auto"/>
        <w:rPr>
          <w:rFonts w:ascii="Georgia" w:hAnsi="Georgia"/>
          <w:b/>
          <w:bCs/>
          <w:color w:val="000000"/>
          <w:sz w:val="24"/>
          <w:szCs w:val="24"/>
        </w:rPr>
      </w:pPr>
    </w:p>
    <w:p w14:paraId="236D5663" w14:textId="77777777" w:rsidR="0093327A" w:rsidRDefault="0093327A" w:rsidP="000D1C66">
      <w:pPr>
        <w:shd w:val="clear" w:color="auto" w:fill="FFFFFF"/>
        <w:spacing w:after="0" w:line="240" w:lineRule="auto"/>
        <w:rPr>
          <w:rFonts w:ascii="Georgia" w:hAnsi="Georgia"/>
          <w:b/>
          <w:bCs/>
          <w:color w:val="000000"/>
          <w:sz w:val="24"/>
          <w:szCs w:val="24"/>
        </w:rPr>
      </w:pPr>
    </w:p>
    <w:p w14:paraId="42E41102" w14:textId="77777777" w:rsidR="0093327A" w:rsidRDefault="0093327A" w:rsidP="000D1C66">
      <w:pPr>
        <w:shd w:val="clear" w:color="auto" w:fill="FFFFFF"/>
        <w:spacing w:after="0" w:line="240" w:lineRule="auto"/>
        <w:rPr>
          <w:rFonts w:ascii="Georgia" w:hAnsi="Georgia"/>
          <w:b/>
          <w:bCs/>
          <w:color w:val="000000"/>
          <w:sz w:val="24"/>
          <w:szCs w:val="24"/>
        </w:rPr>
      </w:pPr>
    </w:p>
    <w:p w14:paraId="786DA4DC" w14:textId="77777777" w:rsidR="0093327A" w:rsidRDefault="0093327A" w:rsidP="000D1C66">
      <w:pPr>
        <w:shd w:val="clear" w:color="auto" w:fill="FFFFFF"/>
        <w:spacing w:after="0" w:line="240" w:lineRule="auto"/>
        <w:rPr>
          <w:rFonts w:ascii="Georgia" w:hAnsi="Georgia"/>
          <w:b/>
          <w:bCs/>
          <w:color w:val="000000"/>
          <w:sz w:val="24"/>
          <w:szCs w:val="24"/>
        </w:rPr>
      </w:pPr>
    </w:p>
    <w:p w14:paraId="297F3C38" w14:textId="77777777" w:rsidR="0093327A" w:rsidRDefault="0093327A" w:rsidP="000D1C66">
      <w:pPr>
        <w:shd w:val="clear" w:color="auto" w:fill="FFFFFF"/>
        <w:spacing w:after="0" w:line="240" w:lineRule="auto"/>
        <w:rPr>
          <w:rFonts w:ascii="Georgia" w:hAnsi="Georgia"/>
          <w:b/>
          <w:bCs/>
          <w:color w:val="000000"/>
          <w:sz w:val="24"/>
          <w:szCs w:val="24"/>
        </w:rPr>
      </w:pPr>
    </w:p>
    <w:p w14:paraId="5E827DA7" w14:textId="77777777" w:rsidR="0093327A" w:rsidRDefault="0093327A" w:rsidP="000D1C66">
      <w:pPr>
        <w:shd w:val="clear" w:color="auto" w:fill="FFFFFF"/>
        <w:spacing w:after="0" w:line="240" w:lineRule="auto"/>
        <w:rPr>
          <w:rFonts w:ascii="Georgia" w:hAnsi="Georgia"/>
          <w:b/>
          <w:bCs/>
          <w:color w:val="000000"/>
          <w:sz w:val="24"/>
          <w:szCs w:val="24"/>
        </w:rPr>
      </w:pPr>
    </w:p>
    <w:p w14:paraId="68AE460E" w14:textId="77777777" w:rsidR="0093327A" w:rsidRDefault="0093327A" w:rsidP="000D1C66">
      <w:pPr>
        <w:shd w:val="clear" w:color="auto" w:fill="FFFFFF"/>
        <w:spacing w:after="0" w:line="240" w:lineRule="auto"/>
        <w:rPr>
          <w:rFonts w:ascii="Georgia" w:hAnsi="Georgia"/>
          <w:b/>
          <w:bCs/>
          <w:color w:val="000000"/>
          <w:sz w:val="24"/>
          <w:szCs w:val="24"/>
        </w:rPr>
      </w:pPr>
    </w:p>
    <w:p w14:paraId="3F576FE1" w14:textId="77777777" w:rsidR="0093327A" w:rsidRDefault="0093327A" w:rsidP="000D1C66">
      <w:pPr>
        <w:shd w:val="clear" w:color="auto" w:fill="FFFFFF"/>
        <w:spacing w:after="0" w:line="240" w:lineRule="auto"/>
        <w:rPr>
          <w:rFonts w:ascii="Georgia" w:hAnsi="Georgia"/>
          <w:b/>
          <w:bCs/>
          <w:color w:val="000000"/>
          <w:sz w:val="24"/>
          <w:szCs w:val="24"/>
        </w:rPr>
      </w:pPr>
    </w:p>
    <w:p w14:paraId="7B611F1A" w14:textId="77777777" w:rsidR="0093327A" w:rsidRDefault="0093327A" w:rsidP="000D1C66">
      <w:pPr>
        <w:shd w:val="clear" w:color="auto" w:fill="FFFFFF"/>
        <w:spacing w:after="0" w:line="240" w:lineRule="auto"/>
        <w:rPr>
          <w:rFonts w:ascii="Georgia" w:hAnsi="Georgia"/>
          <w:b/>
          <w:bCs/>
          <w:color w:val="000000"/>
          <w:sz w:val="24"/>
          <w:szCs w:val="24"/>
        </w:rPr>
      </w:pPr>
    </w:p>
    <w:p w14:paraId="23B3995A" w14:textId="77777777" w:rsidR="0093327A" w:rsidRDefault="0093327A" w:rsidP="000D1C66">
      <w:pPr>
        <w:shd w:val="clear" w:color="auto" w:fill="FFFFFF"/>
        <w:spacing w:after="0" w:line="240" w:lineRule="auto"/>
        <w:rPr>
          <w:rFonts w:ascii="Georgia" w:hAnsi="Georgia"/>
          <w:b/>
          <w:bCs/>
          <w:color w:val="000000"/>
          <w:sz w:val="24"/>
          <w:szCs w:val="24"/>
        </w:rPr>
      </w:pPr>
    </w:p>
    <w:p w14:paraId="1EA34FAA" w14:textId="77777777" w:rsidR="0093327A" w:rsidRDefault="0093327A" w:rsidP="000D1C66">
      <w:pPr>
        <w:shd w:val="clear" w:color="auto" w:fill="FFFFFF"/>
        <w:spacing w:after="0" w:line="240" w:lineRule="auto"/>
        <w:rPr>
          <w:rFonts w:ascii="Georgia" w:hAnsi="Georgia"/>
          <w:b/>
          <w:bCs/>
          <w:color w:val="000000"/>
          <w:sz w:val="24"/>
          <w:szCs w:val="24"/>
        </w:rPr>
      </w:pPr>
    </w:p>
    <w:p w14:paraId="381C16B2" w14:textId="77777777" w:rsidR="0093327A" w:rsidRDefault="0093327A" w:rsidP="000D1C66">
      <w:pPr>
        <w:shd w:val="clear" w:color="auto" w:fill="FFFFFF"/>
        <w:spacing w:after="0" w:line="240" w:lineRule="auto"/>
        <w:rPr>
          <w:rFonts w:ascii="Georgia" w:hAnsi="Georgia"/>
          <w:b/>
          <w:bCs/>
          <w:color w:val="000000"/>
          <w:sz w:val="24"/>
          <w:szCs w:val="24"/>
        </w:rPr>
      </w:pPr>
    </w:p>
    <w:p w14:paraId="09B3E5A9" w14:textId="77777777" w:rsidR="0093327A" w:rsidRDefault="0093327A" w:rsidP="000D1C66">
      <w:pPr>
        <w:shd w:val="clear" w:color="auto" w:fill="FFFFFF"/>
        <w:spacing w:after="0" w:line="240" w:lineRule="auto"/>
        <w:rPr>
          <w:rFonts w:ascii="Georgia" w:hAnsi="Georgia"/>
          <w:b/>
          <w:bCs/>
          <w:color w:val="000000"/>
          <w:sz w:val="24"/>
          <w:szCs w:val="24"/>
        </w:rPr>
      </w:pPr>
    </w:p>
    <w:p w14:paraId="677FA8AE" w14:textId="77777777" w:rsidR="0093327A" w:rsidRDefault="0093327A" w:rsidP="000D1C66">
      <w:pPr>
        <w:shd w:val="clear" w:color="auto" w:fill="FFFFFF"/>
        <w:spacing w:after="0" w:line="240" w:lineRule="auto"/>
        <w:rPr>
          <w:rFonts w:ascii="Georgia" w:hAnsi="Georgia"/>
          <w:b/>
          <w:bCs/>
          <w:color w:val="000000"/>
          <w:sz w:val="24"/>
          <w:szCs w:val="24"/>
        </w:rPr>
      </w:pPr>
    </w:p>
    <w:p w14:paraId="1CABE27B" w14:textId="77777777" w:rsidR="0093327A" w:rsidRDefault="0093327A" w:rsidP="000D1C66">
      <w:pPr>
        <w:shd w:val="clear" w:color="auto" w:fill="FFFFFF"/>
        <w:spacing w:after="0" w:line="240" w:lineRule="auto"/>
        <w:rPr>
          <w:rFonts w:ascii="Georgia" w:hAnsi="Georgia"/>
          <w:b/>
          <w:bCs/>
          <w:color w:val="000000"/>
          <w:sz w:val="24"/>
          <w:szCs w:val="24"/>
        </w:rPr>
      </w:pPr>
    </w:p>
    <w:p w14:paraId="1B25C39B" w14:textId="77777777" w:rsidR="0093327A" w:rsidRDefault="0093327A" w:rsidP="000D1C66">
      <w:pPr>
        <w:shd w:val="clear" w:color="auto" w:fill="FFFFFF"/>
        <w:spacing w:after="0" w:line="240" w:lineRule="auto"/>
        <w:rPr>
          <w:rFonts w:ascii="Georgia" w:hAnsi="Georgia"/>
          <w:b/>
          <w:bCs/>
          <w:color w:val="000000"/>
          <w:sz w:val="24"/>
          <w:szCs w:val="24"/>
        </w:rPr>
      </w:pPr>
    </w:p>
    <w:p w14:paraId="7A22EEC7" w14:textId="77777777" w:rsidR="0093327A" w:rsidRDefault="0093327A" w:rsidP="000D1C66">
      <w:pPr>
        <w:shd w:val="clear" w:color="auto" w:fill="FFFFFF"/>
        <w:spacing w:after="0" w:line="240" w:lineRule="auto"/>
        <w:rPr>
          <w:rFonts w:ascii="Georgia" w:hAnsi="Georgia"/>
          <w:b/>
          <w:bCs/>
          <w:color w:val="000000"/>
          <w:sz w:val="24"/>
          <w:szCs w:val="24"/>
        </w:rPr>
      </w:pPr>
    </w:p>
    <w:p w14:paraId="1259ABCA" w14:textId="77777777" w:rsidR="0093327A" w:rsidRDefault="0093327A" w:rsidP="000D1C66">
      <w:pPr>
        <w:shd w:val="clear" w:color="auto" w:fill="FFFFFF"/>
        <w:spacing w:after="0" w:line="240" w:lineRule="auto"/>
        <w:rPr>
          <w:rFonts w:ascii="Georgia" w:hAnsi="Georgia"/>
          <w:b/>
          <w:bCs/>
          <w:color w:val="000000"/>
          <w:sz w:val="24"/>
          <w:szCs w:val="24"/>
        </w:rPr>
      </w:pPr>
    </w:p>
    <w:p w14:paraId="0B1AC647" w14:textId="77777777" w:rsidR="0093327A" w:rsidRDefault="0093327A" w:rsidP="000D1C66">
      <w:pPr>
        <w:shd w:val="clear" w:color="auto" w:fill="FFFFFF"/>
        <w:spacing w:after="0" w:line="240" w:lineRule="auto"/>
        <w:rPr>
          <w:rFonts w:ascii="Georgia" w:hAnsi="Georgia"/>
          <w:b/>
          <w:bCs/>
          <w:color w:val="000000"/>
          <w:sz w:val="24"/>
          <w:szCs w:val="24"/>
        </w:rPr>
      </w:pPr>
    </w:p>
    <w:p w14:paraId="21E58043" w14:textId="77777777" w:rsidR="0093327A" w:rsidRDefault="0093327A" w:rsidP="000D1C66">
      <w:pPr>
        <w:shd w:val="clear" w:color="auto" w:fill="FFFFFF"/>
        <w:spacing w:after="0" w:line="240" w:lineRule="auto"/>
        <w:rPr>
          <w:rFonts w:ascii="Georgia" w:hAnsi="Georgia"/>
          <w:b/>
          <w:bCs/>
          <w:color w:val="000000"/>
          <w:sz w:val="24"/>
          <w:szCs w:val="24"/>
        </w:rPr>
      </w:pPr>
    </w:p>
    <w:p w14:paraId="63EE35E4" w14:textId="77777777" w:rsidR="0093327A" w:rsidRDefault="0093327A" w:rsidP="000D1C66">
      <w:pPr>
        <w:shd w:val="clear" w:color="auto" w:fill="FFFFFF"/>
        <w:spacing w:after="0" w:line="240" w:lineRule="auto"/>
        <w:rPr>
          <w:rFonts w:ascii="Georgia" w:hAnsi="Georgia"/>
          <w:b/>
          <w:bCs/>
          <w:color w:val="000000"/>
          <w:sz w:val="24"/>
          <w:szCs w:val="24"/>
        </w:rPr>
      </w:pPr>
    </w:p>
    <w:p w14:paraId="57261E52" w14:textId="77777777" w:rsidR="0093327A" w:rsidRDefault="0093327A" w:rsidP="000D1C66">
      <w:pPr>
        <w:shd w:val="clear" w:color="auto" w:fill="FFFFFF"/>
        <w:spacing w:after="0" w:line="240" w:lineRule="auto"/>
        <w:rPr>
          <w:rFonts w:ascii="Georgia" w:hAnsi="Georgia"/>
          <w:b/>
          <w:bCs/>
          <w:color w:val="000000"/>
          <w:sz w:val="24"/>
          <w:szCs w:val="24"/>
        </w:rPr>
      </w:pPr>
    </w:p>
    <w:p w14:paraId="258B891F" w14:textId="77777777" w:rsidR="0093327A" w:rsidRDefault="0093327A" w:rsidP="000D1C66">
      <w:pPr>
        <w:shd w:val="clear" w:color="auto" w:fill="FFFFFF"/>
        <w:spacing w:after="0" w:line="240" w:lineRule="auto"/>
        <w:rPr>
          <w:rFonts w:ascii="Georgia" w:hAnsi="Georgia"/>
          <w:b/>
          <w:bCs/>
          <w:color w:val="000000"/>
          <w:sz w:val="24"/>
          <w:szCs w:val="24"/>
        </w:rPr>
      </w:pPr>
    </w:p>
    <w:p w14:paraId="3D897BAC" w14:textId="77777777" w:rsidR="0093327A" w:rsidRDefault="0093327A" w:rsidP="000D1C66">
      <w:pPr>
        <w:shd w:val="clear" w:color="auto" w:fill="FFFFFF"/>
        <w:spacing w:after="0" w:line="240" w:lineRule="auto"/>
        <w:rPr>
          <w:rFonts w:ascii="Georgia" w:hAnsi="Georgia"/>
          <w:b/>
          <w:bCs/>
          <w:color w:val="000000"/>
          <w:sz w:val="24"/>
          <w:szCs w:val="24"/>
        </w:rPr>
      </w:pPr>
    </w:p>
    <w:p w14:paraId="482685E5" w14:textId="77777777" w:rsidR="0093327A" w:rsidRDefault="0093327A" w:rsidP="000D1C66">
      <w:pPr>
        <w:shd w:val="clear" w:color="auto" w:fill="FFFFFF"/>
        <w:spacing w:after="0" w:line="240" w:lineRule="auto"/>
        <w:rPr>
          <w:rFonts w:ascii="Georgia" w:hAnsi="Georgia"/>
          <w:b/>
          <w:bCs/>
          <w:color w:val="000000"/>
          <w:sz w:val="24"/>
          <w:szCs w:val="24"/>
        </w:rPr>
      </w:pPr>
    </w:p>
    <w:p w14:paraId="4DF94575" w14:textId="77777777" w:rsidR="0093327A" w:rsidRDefault="0093327A" w:rsidP="000D1C66">
      <w:pPr>
        <w:shd w:val="clear" w:color="auto" w:fill="FFFFFF"/>
        <w:spacing w:after="0" w:line="240" w:lineRule="auto"/>
        <w:rPr>
          <w:rFonts w:ascii="Georgia" w:hAnsi="Georgia"/>
          <w:b/>
          <w:bCs/>
          <w:color w:val="000000"/>
          <w:sz w:val="24"/>
          <w:szCs w:val="24"/>
        </w:rPr>
      </w:pPr>
    </w:p>
    <w:p w14:paraId="31E7D932" w14:textId="77777777" w:rsidR="0093327A" w:rsidRDefault="0093327A" w:rsidP="000D1C66">
      <w:pPr>
        <w:shd w:val="clear" w:color="auto" w:fill="FFFFFF"/>
        <w:spacing w:after="0" w:line="240" w:lineRule="auto"/>
        <w:rPr>
          <w:rFonts w:ascii="Georgia" w:hAnsi="Georgia"/>
          <w:b/>
          <w:bCs/>
          <w:color w:val="000000"/>
          <w:sz w:val="24"/>
          <w:szCs w:val="24"/>
        </w:rPr>
      </w:pPr>
    </w:p>
    <w:p w14:paraId="3643E21B" w14:textId="77777777" w:rsidR="0093327A" w:rsidRDefault="0093327A" w:rsidP="000D1C66">
      <w:pPr>
        <w:shd w:val="clear" w:color="auto" w:fill="FFFFFF"/>
        <w:spacing w:after="0" w:line="240" w:lineRule="auto"/>
        <w:rPr>
          <w:rFonts w:ascii="Georgia" w:hAnsi="Georgia"/>
          <w:b/>
          <w:bCs/>
          <w:color w:val="000000"/>
          <w:sz w:val="24"/>
          <w:szCs w:val="24"/>
        </w:rPr>
      </w:pPr>
    </w:p>
    <w:p w14:paraId="4A6489DB" w14:textId="77777777" w:rsidR="0093327A" w:rsidRDefault="0093327A" w:rsidP="000D1C66">
      <w:pPr>
        <w:shd w:val="clear" w:color="auto" w:fill="FFFFFF"/>
        <w:spacing w:after="0" w:line="240" w:lineRule="auto"/>
        <w:rPr>
          <w:rFonts w:ascii="Georgia" w:hAnsi="Georgia"/>
          <w:b/>
          <w:bCs/>
          <w:color w:val="000000"/>
          <w:sz w:val="24"/>
          <w:szCs w:val="24"/>
        </w:rPr>
      </w:pPr>
    </w:p>
    <w:p w14:paraId="19B9DB48" w14:textId="77777777" w:rsidR="0093327A" w:rsidRDefault="0093327A" w:rsidP="000D1C66">
      <w:pPr>
        <w:shd w:val="clear" w:color="auto" w:fill="FFFFFF"/>
        <w:spacing w:after="0" w:line="240" w:lineRule="auto"/>
        <w:rPr>
          <w:rFonts w:ascii="Georgia" w:hAnsi="Georgia"/>
          <w:b/>
          <w:bCs/>
          <w:color w:val="000000"/>
          <w:sz w:val="24"/>
          <w:szCs w:val="24"/>
        </w:rPr>
      </w:pPr>
    </w:p>
    <w:p w14:paraId="421603A3" w14:textId="77777777" w:rsidR="0093327A" w:rsidRDefault="0093327A" w:rsidP="000D1C66">
      <w:pPr>
        <w:shd w:val="clear" w:color="auto" w:fill="FFFFFF"/>
        <w:spacing w:after="0" w:line="240" w:lineRule="auto"/>
        <w:rPr>
          <w:rFonts w:ascii="Georgia" w:hAnsi="Georgia"/>
          <w:b/>
          <w:bCs/>
          <w:color w:val="000000"/>
          <w:sz w:val="24"/>
          <w:szCs w:val="24"/>
        </w:rPr>
      </w:pPr>
    </w:p>
    <w:p w14:paraId="62D67768" w14:textId="77777777" w:rsidR="0093327A" w:rsidRDefault="0093327A" w:rsidP="000D1C66">
      <w:pPr>
        <w:shd w:val="clear" w:color="auto" w:fill="FFFFFF"/>
        <w:spacing w:after="0" w:line="240" w:lineRule="auto"/>
        <w:rPr>
          <w:rFonts w:ascii="Georgia" w:hAnsi="Georgia"/>
          <w:b/>
          <w:bCs/>
          <w:color w:val="000000"/>
          <w:sz w:val="24"/>
          <w:szCs w:val="24"/>
        </w:rPr>
      </w:pPr>
    </w:p>
    <w:p w14:paraId="6B8F699D" w14:textId="77777777" w:rsidR="0093327A" w:rsidRDefault="0093327A" w:rsidP="000D1C66">
      <w:pPr>
        <w:shd w:val="clear" w:color="auto" w:fill="FFFFFF"/>
        <w:spacing w:after="0" w:line="240" w:lineRule="auto"/>
        <w:rPr>
          <w:rFonts w:ascii="Georgia" w:hAnsi="Georgia"/>
          <w:b/>
          <w:bCs/>
          <w:color w:val="000000"/>
          <w:sz w:val="24"/>
          <w:szCs w:val="24"/>
        </w:rPr>
      </w:pPr>
    </w:p>
    <w:p w14:paraId="0C7289B5" w14:textId="77777777" w:rsidR="0093327A" w:rsidRDefault="0093327A" w:rsidP="000D1C66">
      <w:pPr>
        <w:shd w:val="clear" w:color="auto" w:fill="FFFFFF"/>
        <w:spacing w:after="0" w:line="240" w:lineRule="auto"/>
        <w:rPr>
          <w:rFonts w:ascii="Georgia" w:hAnsi="Georgia"/>
          <w:b/>
          <w:bCs/>
          <w:color w:val="000000"/>
          <w:sz w:val="24"/>
          <w:szCs w:val="24"/>
        </w:rPr>
      </w:pPr>
    </w:p>
    <w:p w14:paraId="6D95E53E" w14:textId="77777777" w:rsidR="0093327A" w:rsidRDefault="0093327A" w:rsidP="000D1C66">
      <w:pPr>
        <w:shd w:val="clear" w:color="auto" w:fill="FFFFFF"/>
        <w:spacing w:after="0" w:line="240" w:lineRule="auto"/>
        <w:rPr>
          <w:rFonts w:ascii="Georgia" w:hAnsi="Georgia"/>
          <w:b/>
          <w:bCs/>
          <w:color w:val="000000"/>
          <w:sz w:val="24"/>
          <w:szCs w:val="24"/>
        </w:rPr>
      </w:pPr>
    </w:p>
    <w:p w14:paraId="4DB24657" w14:textId="77777777" w:rsidR="0093327A" w:rsidRDefault="0093327A" w:rsidP="000D1C66">
      <w:pPr>
        <w:shd w:val="clear" w:color="auto" w:fill="FFFFFF"/>
        <w:spacing w:after="0" w:line="240" w:lineRule="auto"/>
        <w:rPr>
          <w:rFonts w:ascii="Georgia" w:hAnsi="Georgia"/>
          <w:b/>
          <w:bCs/>
          <w:color w:val="000000"/>
          <w:sz w:val="24"/>
          <w:szCs w:val="24"/>
        </w:rPr>
      </w:pPr>
    </w:p>
    <w:p w14:paraId="22714483" w14:textId="77777777" w:rsidR="0093327A" w:rsidRDefault="0093327A" w:rsidP="000D1C66">
      <w:pPr>
        <w:shd w:val="clear" w:color="auto" w:fill="FFFFFF"/>
        <w:spacing w:after="0" w:line="240" w:lineRule="auto"/>
        <w:rPr>
          <w:rFonts w:ascii="Georgia" w:hAnsi="Georgia"/>
          <w:b/>
          <w:bCs/>
          <w:color w:val="000000"/>
          <w:sz w:val="24"/>
          <w:szCs w:val="24"/>
        </w:rPr>
      </w:pPr>
    </w:p>
    <w:p w14:paraId="2C2F1914" w14:textId="77777777" w:rsidR="0093327A" w:rsidRDefault="0093327A" w:rsidP="000D1C66">
      <w:pPr>
        <w:shd w:val="clear" w:color="auto" w:fill="FFFFFF"/>
        <w:spacing w:after="0" w:line="240" w:lineRule="auto"/>
        <w:rPr>
          <w:rFonts w:ascii="Georgia" w:hAnsi="Georgia"/>
          <w:b/>
          <w:bCs/>
          <w:color w:val="000000"/>
          <w:sz w:val="24"/>
          <w:szCs w:val="24"/>
        </w:rPr>
      </w:pPr>
    </w:p>
    <w:p w14:paraId="6367C24B" w14:textId="77777777" w:rsidR="0093327A" w:rsidRDefault="0093327A" w:rsidP="000D1C66">
      <w:pPr>
        <w:shd w:val="clear" w:color="auto" w:fill="FFFFFF"/>
        <w:spacing w:after="0" w:line="240" w:lineRule="auto"/>
        <w:rPr>
          <w:rFonts w:ascii="Georgia" w:hAnsi="Georgia"/>
          <w:b/>
          <w:bCs/>
          <w:color w:val="000000"/>
          <w:sz w:val="24"/>
          <w:szCs w:val="24"/>
        </w:rPr>
      </w:pPr>
    </w:p>
    <w:p w14:paraId="6FF390B9" w14:textId="77777777" w:rsidR="0093327A" w:rsidRDefault="0093327A" w:rsidP="000D1C66">
      <w:pPr>
        <w:shd w:val="clear" w:color="auto" w:fill="FFFFFF"/>
        <w:spacing w:after="0" w:line="240" w:lineRule="auto"/>
        <w:rPr>
          <w:rFonts w:ascii="Georgia" w:hAnsi="Georgia"/>
          <w:b/>
          <w:bCs/>
          <w:color w:val="000000"/>
          <w:sz w:val="24"/>
          <w:szCs w:val="24"/>
        </w:rPr>
      </w:pPr>
    </w:p>
    <w:p w14:paraId="2B209BF2" w14:textId="77777777" w:rsidR="0093327A" w:rsidRDefault="0093327A" w:rsidP="000D1C66">
      <w:pPr>
        <w:shd w:val="clear" w:color="auto" w:fill="FFFFFF"/>
        <w:spacing w:after="0" w:line="240" w:lineRule="auto"/>
        <w:rPr>
          <w:rFonts w:ascii="Georgia" w:hAnsi="Georgia"/>
          <w:b/>
          <w:bCs/>
          <w:color w:val="000000"/>
          <w:sz w:val="24"/>
          <w:szCs w:val="24"/>
        </w:rPr>
      </w:pPr>
    </w:p>
    <w:p w14:paraId="5891CE38" w14:textId="77777777" w:rsidR="0093327A" w:rsidRDefault="0093327A" w:rsidP="000D1C66">
      <w:pPr>
        <w:shd w:val="clear" w:color="auto" w:fill="FFFFFF"/>
        <w:spacing w:after="0" w:line="240" w:lineRule="auto"/>
        <w:rPr>
          <w:rFonts w:ascii="Georgia" w:hAnsi="Georgia"/>
          <w:b/>
          <w:bCs/>
          <w:color w:val="000000"/>
          <w:sz w:val="24"/>
          <w:szCs w:val="24"/>
        </w:rPr>
      </w:pPr>
    </w:p>
    <w:p w14:paraId="7A56A354" w14:textId="77777777" w:rsidR="0093327A" w:rsidRDefault="0093327A" w:rsidP="000D1C66">
      <w:pPr>
        <w:shd w:val="clear" w:color="auto" w:fill="FFFFFF"/>
        <w:spacing w:after="0" w:line="240" w:lineRule="auto"/>
        <w:rPr>
          <w:rFonts w:ascii="Georgia" w:hAnsi="Georgia"/>
          <w:b/>
          <w:bCs/>
          <w:color w:val="000000"/>
          <w:sz w:val="24"/>
          <w:szCs w:val="24"/>
        </w:rPr>
      </w:pPr>
    </w:p>
    <w:p w14:paraId="61E3D447" w14:textId="77777777" w:rsidR="0093327A" w:rsidRDefault="0093327A" w:rsidP="000D1C66">
      <w:pPr>
        <w:shd w:val="clear" w:color="auto" w:fill="FFFFFF"/>
        <w:spacing w:after="0" w:line="240" w:lineRule="auto"/>
        <w:rPr>
          <w:rFonts w:ascii="Georgia" w:hAnsi="Georgia"/>
          <w:b/>
          <w:bCs/>
          <w:color w:val="000000"/>
          <w:sz w:val="24"/>
          <w:szCs w:val="24"/>
        </w:rPr>
      </w:pPr>
    </w:p>
    <w:p w14:paraId="2D21F8AF" w14:textId="77777777" w:rsidR="0093327A" w:rsidRDefault="0093327A" w:rsidP="000D1C66">
      <w:pPr>
        <w:shd w:val="clear" w:color="auto" w:fill="FFFFFF"/>
        <w:spacing w:after="0" w:line="240" w:lineRule="auto"/>
        <w:rPr>
          <w:rFonts w:ascii="Georgia" w:hAnsi="Georgia"/>
          <w:b/>
          <w:bCs/>
          <w:color w:val="000000"/>
          <w:sz w:val="24"/>
          <w:szCs w:val="24"/>
        </w:rPr>
      </w:pPr>
    </w:p>
    <w:p w14:paraId="511810DA" w14:textId="77777777" w:rsidR="0093327A" w:rsidRDefault="0093327A" w:rsidP="000D1C66">
      <w:pPr>
        <w:shd w:val="clear" w:color="auto" w:fill="FFFFFF"/>
        <w:spacing w:after="0" w:line="240" w:lineRule="auto"/>
        <w:rPr>
          <w:rFonts w:ascii="Georgia" w:hAnsi="Georgia"/>
          <w:b/>
          <w:bCs/>
          <w:color w:val="000000"/>
          <w:sz w:val="24"/>
          <w:szCs w:val="24"/>
        </w:rPr>
      </w:pPr>
    </w:p>
    <w:p w14:paraId="1C5A8853" w14:textId="77777777" w:rsidR="0093327A" w:rsidRDefault="0093327A" w:rsidP="000D1C66">
      <w:pPr>
        <w:shd w:val="clear" w:color="auto" w:fill="FFFFFF"/>
        <w:spacing w:after="0" w:line="240" w:lineRule="auto"/>
        <w:rPr>
          <w:rFonts w:ascii="Georgia" w:hAnsi="Georgia"/>
          <w:b/>
          <w:bCs/>
          <w:color w:val="000000"/>
          <w:sz w:val="24"/>
          <w:szCs w:val="24"/>
        </w:rPr>
      </w:pPr>
    </w:p>
    <w:p w14:paraId="3FD8B274" w14:textId="77777777" w:rsidR="0093327A" w:rsidRDefault="0093327A" w:rsidP="000D1C66">
      <w:pPr>
        <w:shd w:val="clear" w:color="auto" w:fill="FFFFFF"/>
        <w:spacing w:after="0" w:line="240" w:lineRule="auto"/>
        <w:rPr>
          <w:rFonts w:ascii="Georgia" w:hAnsi="Georgia"/>
          <w:b/>
          <w:bCs/>
          <w:color w:val="000000"/>
          <w:sz w:val="24"/>
          <w:szCs w:val="24"/>
        </w:rPr>
      </w:pPr>
    </w:p>
    <w:p w14:paraId="0044356A" w14:textId="77777777" w:rsidR="00D142CE" w:rsidRDefault="00D142CE" w:rsidP="000D1C66">
      <w:pPr>
        <w:shd w:val="clear" w:color="auto" w:fill="FFFFFF"/>
        <w:spacing w:after="0" w:line="240" w:lineRule="auto"/>
        <w:rPr>
          <w:rFonts w:ascii="Georgia" w:hAnsi="Georgia"/>
          <w:b/>
          <w:bCs/>
          <w:color w:val="000000"/>
          <w:sz w:val="24"/>
          <w:szCs w:val="24"/>
        </w:rPr>
      </w:pPr>
    </w:p>
    <w:p w14:paraId="4D0582DE" w14:textId="77777777" w:rsidR="00D142CE" w:rsidRDefault="00D142CE" w:rsidP="000D1C66">
      <w:pPr>
        <w:shd w:val="clear" w:color="auto" w:fill="FFFFFF"/>
        <w:spacing w:after="0" w:line="240" w:lineRule="auto"/>
        <w:rPr>
          <w:rFonts w:ascii="Georgia" w:hAnsi="Georgia"/>
          <w:b/>
          <w:bCs/>
          <w:color w:val="000000"/>
          <w:sz w:val="24"/>
          <w:szCs w:val="24"/>
        </w:rPr>
      </w:pPr>
    </w:p>
    <w:p w14:paraId="5AABF3BC" w14:textId="4D53124A" w:rsidR="00782699" w:rsidRPr="00782699" w:rsidRDefault="00782699" w:rsidP="00782699">
      <w:pPr>
        <w:shd w:val="clear" w:color="auto" w:fill="FFFFFF"/>
        <w:spacing w:after="0" w:line="240" w:lineRule="auto"/>
        <w:rPr>
          <w:rFonts w:ascii="Georgia" w:hAnsi="Georgia"/>
          <w:b/>
          <w:bCs/>
          <w:color w:val="000000"/>
          <w:sz w:val="24"/>
          <w:szCs w:val="24"/>
        </w:rPr>
      </w:pPr>
      <w:r w:rsidRPr="00782699">
        <w:rPr>
          <w:rFonts w:ascii="Georgia" w:hAnsi="Georgia"/>
          <w:b/>
          <w:bCs/>
          <w:color w:val="000000"/>
          <w:sz w:val="24"/>
          <w:szCs w:val="24"/>
        </w:rPr>
        <w:lastRenderedPageBreak/>
        <w:drawing>
          <wp:inline distT="0" distB="0" distL="0" distR="0" wp14:anchorId="0408A4EE" wp14:editId="10D4C33F">
            <wp:extent cx="6285865" cy="8890635"/>
            <wp:effectExtent l="0" t="0" r="635" b="5715"/>
            <wp:docPr id="147096866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85865" cy="8890635"/>
                    </a:xfrm>
                    <a:prstGeom prst="rect">
                      <a:avLst/>
                    </a:prstGeom>
                    <a:noFill/>
                    <a:ln>
                      <a:noFill/>
                    </a:ln>
                  </pic:spPr>
                </pic:pic>
              </a:graphicData>
            </a:graphic>
          </wp:inline>
        </w:drawing>
      </w:r>
    </w:p>
    <w:p w14:paraId="5DB54D28" w14:textId="77777777" w:rsidR="00D142CE" w:rsidRDefault="00D142CE" w:rsidP="000D1C66">
      <w:pPr>
        <w:shd w:val="clear" w:color="auto" w:fill="FFFFFF"/>
        <w:spacing w:after="0" w:line="240" w:lineRule="auto"/>
        <w:rPr>
          <w:rFonts w:ascii="Georgia" w:hAnsi="Georgia"/>
          <w:b/>
          <w:bCs/>
          <w:color w:val="000000"/>
          <w:sz w:val="24"/>
          <w:szCs w:val="24"/>
        </w:rPr>
      </w:pPr>
    </w:p>
    <w:p w14:paraId="32BC8BF7" w14:textId="677A6659" w:rsidR="000D1C66" w:rsidRPr="00CD54C3" w:rsidRDefault="000D1C66" w:rsidP="000D1C66">
      <w:pPr>
        <w:shd w:val="clear" w:color="auto" w:fill="FFFFFF"/>
        <w:spacing w:after="0" w:line="240" w:lineRule="auto"/>
        <w:rPr>
          <w:rFonts w:ascii="Georgia" w:hAnsi="Georgia"/>
          <w:b/>
          <w:bCs/>
          <w:color w:val="000000"/>
          <w:sz w:val="24"/>
          <w:szCs w:val="24"/>
        </w:rPr>
      </w:pPr>
      <w:r w:rsidRPr="00CD54C3">
        <w:rPr>
          <w:rFonts w:ascii="Georgia" w:hAnsi="Georgia"/>
          <w:b/>
          <w:bCs/>
          <w:color w:val="000000"/>
          <w:sz w:val="24"/>
          <w:szCs w:val="24"/>
        </w:rPr>
        <w:lastRenderedPageBreak/>
        <w:t>Being stewards of God’s creation and doing our bit as Christians for the planet, if you have any of the following lying around your home then please bring them to be recycled </w:t>
      </w:r>
      <w:r w:rsidR="003166CA" w:rsidRPr="00CD54C3">
        <w:rPr>
          <w:rFonts w:ascii="Georgia" w:hAnsi="Georgia"/>
          <w:b/>
          <w:noProof/>
          <w:color w:val="000000"/>
          <w:sz w:val="24"/>
          <w:szCs w:val="24"/>
          <w:lang w:eastAsia="en-GB"/>
        </w:rPr>
        <w:drawing>
          <wp:inline distT="0" distB="0" distL="0" distR="0" wp14:anchorId="4D6E5696" wp14:editId="77A6966E">
            <wp:extent cx="152400" cy="152400"/>
            <wp:effectExtent l="0" t="0" r="0" b="0"/>
            <wp:docPr id="4"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3166CA" w:rsidRPr="00CD54C3">
        <w:rPr>
          <w:rFonts w:ascii="Georgia" w:hAnsi="Georgia"/>
          <w:b/>
          <w:noProof/>
          <w:color w:val="000000"/>
          <w:sz w:val="24"/>
          <w:szCs w:val="24"/>
          <w:lang w:eastAsia="en-GB"/>
        </w:rPr>
        <w:drawing>
          <wp:inline distT="0" distB="0" distL="0" distR="0" wp14:anchorId="1CFC8CDD" wp14:editId="714EE550">
            <wp:extent cx="152400" cy="152400"/>
            <wp:effectExtent l="0" t="0" r="0" b="0"/>
            <wp:docPr id="5"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3166CA" w:rsidRPr="00CD54C3">
        <w:rPr>
          <w:rFonts w:ascii="Georgia" w:hAnsi="Georgia"/>
          <w:b/>
          <w:noProof/>
          <w:color w:val="000000"/>
          <w:sz w:val="24"/>
          <w:szCs w:val="24"/>
          <w:lang w:eastAsia="en-GB"/>
        </w:rPr>
        <w:drawing>
          <wp:inline distT="0" distB="0" distL="0" distR="0" wp14:anchorId="1FB4C1FE" wp14:editId="1695296D">
            <wp:extent cx="152400" cy="152400"/>
            <wp:effectExtent l="0" t="0" r="0" b="0"/>
            <wp:docPr id="6"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6524DE3" w14:textId="32411174" w:rsidR="00613FDC" w:rsidRPr="00CD54C3" w:rsidRDefault="003166CA" w:rsidP="000D1C66">
      <w:pPr>
        <w:shd w:val="clear" w:color="auto" w:fill="FFFFFF"/>
        <w:spacing w:after="0" w:line="240" w:lineRule="auto"/>
        <w:rPr>
          <w:rFonts w:ascii="Georgia" w:hAnsi="Georgia"/>
          <w:b/>
          <w:bCs/>
          <w:color w:val="000000"/>
          <w:sz w:val="48"/>
          <w:szCs w:val="48"/>
        </w:rPr>
      </w:pPr>
      <w:r w:rsidRPr="00D87950">
        <w:rPr>
          <w:noProof/>
          <w:lang w:eastAsia="en-GB"/>
        </w:rPr>
        <w:drawing>
          <wp:inline distT="0" distB="0" distL="0" distR="0" wp14:anchorId="74830097" wp14:editId="42397B6E">
            <wp:extent cx="5248275" cy="7400925"/>
            <wp:effectExtent l="0" t="0" r="0" b="0"/>
            <wp:docPr id="7" name="Picture 1" descr="May be a graphic of text that says 'RECYCLE FOR CHARITY Did you know, many of your unwanted items could be berecycled? Do you have any of these items stuck in a drawer or cupboard? ? Please bring along your glasses, hearing aids, foreign currency, stamps, keys, ink &amp; toner cartridges (branded only) &amp; bra's place them into the boxes provided in church. items will be collected at the monthly Mission Community Task Group meetings where they will be sorted and sent to where they are needed most. Thank you 000 RADCLIFFE &amp; WHITEFIELD MISSION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 graphic of text that says 'RECYCLE FOR CHARITY Did you know, many of your unwanted items could be berecycled? Do you have any of these items stuck in a drawer or cupboard? ? Please bring along your glasses, hearing aids, foreign currency, stamps, keys, ink &amp; toner cartridges (branded only) &amp; bra's place them into the boxes provided in church. items will be collected at the monthly Mission Community Task Group meetings where they will be sorted and sent to where they are needed most. Thank you 000 RADCLIFFE &amp; WHITEFIELD MISSION COMMUNIT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48275" cy="7400925"/>
                    </a:xfrm>
                    <a:prstGeom prst="rect">
                      <a:avLst/>
                    </a:prstGeom>
                    <a:noFill/>
                    <a:ln>
                      <a:noFill/>
                    </a:ln>
                  </pic:spPr>
                </pic:pic>
              </a:graphicData>
            </a:graphic>
          </wp:inline>
        </w:drawing>
      </w:r>
    </w:p>
    <w:p w14:paraId="1E82B810" w14:textId="77777777" w:rsidR="00C3750D" w:rsidRPr="00C3750D" w:rsidRDefault="00C3750D" w:rsidP="00C3750D">
      <w:pPr>
        <w:shd w:val="clear" w:color="auto" w:fill="FFFFFF"/>
        <w:spacing w:after="0" w:line="240" w:lineRule="auto"/>
        <w:rPr>
          <w:rFonts w:ascii="Verdana" w:hAnsi="Verdana"/>
          <w:sz w:val="24"/>
          <w:szCs w:val="24"/>
        </w:rPr>
      </w:pPr>
    </w:p>
    <w:p w14:paraId="6C03B2B5" w14:textId="77777777" w:rsidR="008F2C45" w:rsidRPr="00CD54C3" w:rsidRDefault="008F2C45" w:rsidP="00F04FD6">
      <w:pPr>
        <w:shd w:val="clear" w:color="auto" w:fill="FFFFFF"/>
        <w:spacing w:after="0" w:line="206" w:lineRule="auto"/>
        <w:rPr>
          <w:rFonts w:ascii="Verdana" w:hAnsi="Verdana"/>
          <w:color w:val="000000"/>
        </w:rPr>
      </w:pPr>
    </w:p>
    <w:p w14:paraId="64EBBB91" w14:textId="77777777" w:rsidR="00772B70" w:rsidRDefault="00772B70" w:rsidP="00772B70">
      <w:pPr>
        <w:pStyle w:val="NoSpacing"/>
        <w:tabs>
          <w:tab w:val="right" w:pos="3119"/>
        </w:tabs>
        <w:spacing w:line="185" w:lineRule="auto"/>
        <w:ind w:left="3600" w:hanging="3600"/>
        <w:rPr>
          <w:rFonts w:ascii="Verdana" w:hAnsi="Verdana"/>
          <w:w w:val="90"/>
          <w:sz w:val="22"/>
          <w:szCs w:val="22"/>
        </w:rPr>
      </w:pPr>
      <w:r>
        <w:rPr>
          <w:rFonts w:ascii="Verdana" w:hAnsi="Verdana"/>
          <w:w w:val="90"/>
          <w:sz w:val="22"/>
          <w:szCs w:val="22"/>
        </w:rPr>
        <w:tab/>
      </w:r>
    </w:p>
    <w:p w14:paraId="4287A695" w14:textId="14D55383" w:rsidR="004B0664" w:rsidRPr="00CD54C3" w:rsidRDefault="004B0664" w:rsidP="005C3C5A">
      <w:pPr>
        <w:pStyle w:val="NormalWeb"/>
        <w:spacing w:before="0" w:beforeAutospacing="0" w:after="0" w:afterAutospacing="0" w:line="238" w:lineRule="auto"/>
        <w:rPr>
          <w:rFonts w:ascii="Verdana" w:hAnsi="Verdana"/>
          <w:b/>
          <w:bCs/>
          <w:color w:val="000000"/>
          <w:sz w:val="22"/>
          <w:szCs w:val="22"/>
        </w:rPr>
      </w:pPr>
    </w:p>
    <w:p w14:paraId="20364A7B" w14:textId="18511C96" w:rsidR="00F76511" w:rsidRPr="00F76511" w:rsidRDefault="00F76511" w:rsidP="00F76511">
      <w:pPr>
        <w:pStyle w:val="NormalWeb"/>
        <w:spacing w:before="0" w:beforeAutospacing="0" w:after="0" w:afterAutospacing="0" w:line="238" w:lineRule="auto"/>
        <w:rPr>
          <w:rFonts w:ascii="Verdana" w:hAnsi="Verdana"/>
          <w:b/>
          <w:bCs/>
          <w:color w:val="000000"/>
          <w:sz w:val="22"/>
          <w:szCs w:val="22"/>
        </w:rPr>
      </w:pPr>
      <w:r w:rsidRPr="00F76511">
        <w:rPr>
          <w:rFonts w:ascii="Verdana" w:hAnsi="Verdana"/>
          <w:b/>
          <w:bCs/>
          <w:color w:val="000000"/>
          <w:sz w:val="22"/>
          <w:szCs w:val="22"/>
        </w:rPr>
        <w:lastRenderedPageBreak/>
        <w:drawing>
          <wp:inline distT="0" distB="0" distL="0" distR="0" wp14:anchorId="3D2A70CD" wp14:editId="7DC8B83E">
            <wp:extent cx="6278245" cy="9417685"/>
            <wp:effectExtent l="0" t="0" r="8255" b="0"/>
            <wp:docPr id="9223797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78245" cy="9417685"/>
                    </a:xfrm>
                    <a:prstGeom prst="rect">
                      <a:avLst/>
                    </a:prstGeom>
                    <a:noFill/>
                    <a:ln>
                      <a:noFill/>
                    </a:ln>
                  </pic:spPr>
                </pic:pic>
              </a:graphicData>
            </a:graphic>
          </wp:inline>
        </w:drawing>
      </w:r>
    </w:p>
    <w:p w14:paraId="359795AD" w14:textId="2B391690" w:rsidR="00F76511" w:rsidRPr="00F76511" w:rsidRDefault="00F76511" w:rsidP="00F76511">
      <w:pPr>
        <w:pStyle w:val="NormalWeb"/>
        <w:spacing w:before="0" w:beforeAutospacing="0" w:after="0" w:afterAutospacing="0" w:line="238" w:lineRule="auto"/>
        <w:rPr>
          <w:rFonts w:ascii="Verdana" w:hAnsi="Verdana"/>
          <w:b/>
          <w:bCs/>
          <w:color w:val="000000"/>
          <w:sz w:val="22"/>
          <w:szCs w:val="22"/>
        </w:rPr>
      </w:pPr>
      <w:r w:rsidRPr="00F76511">
        <w:rPr>
          <w:rFonts w:ascii="Verdana" w:hAnsi="Verdana"/>
          <w:b/>
          <w:bCs/>
          <w:color w:val="000000"/>
          <w:sz w:val="22"/>
          <w:szCs w:val="22"/>
        </w:rPr>
        <w:lastRenderedPageBreak/>
        <w:drawing>
          <wp:inline distT="0" distB="0" distL="0" distR="0" wp14:anchorId="107D64FA" wp14:editId="2D222E37">
            <wp:extent cx="8647750" cy="5902030"/>
            <wp:effectExtent l="1270" t="0" r="2540" b="2540"/>
            <wp:docPr id="208648914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16200000">
                      <a:off x="0" y="0"/>
                      <a:ext cx="8659966" cy="5910367"/>
                    </a:xfrm>
                    <a:prstGeom prst="rect">
                      <a:avLst/>
                    </a:prstGeom>
                    <a:noFill/>
                    <a:ln>
                      <a:noFill/>
                    </a:ln>
                  </pic:spPr>
                </pic:pic>
              </a:graphicData>
            </a:graphic>
          </wp:inline>
        </w:drawing>
      </w:r>
    </w:p>
    <w:p w14:paraId="690E7419" w14:textId="2993594B" w:rsidR="00EB3FC8" w:rsidRPr="00CD54C3" w:rsidRDefault="00EB3FC8" w:rsidP="005C3C5A">
      <w:pPr>
        <w:pStyle w:val="NormalWeb"/>
        <w:spacing w:before="0" w:beforeAutospacing="0" w:after="0" w:afterAutospacing="0" w:line="238" w:lineRule="auto"/>
        <w:rPr>
          <w:rFonts w:ascii="Verdana" w:hAnsi="Verdana"/>
          <w:b/>
          <w:bCs/>
          <w:color w:val="000000"/>
          <w:sz w:val="22"/>
          <w:szCs w:val="22"/>
        </w:rPr>
      </w:pPr>
    </w:p>
    <w:p w14:paraId="6A88D858" w14:textId="77777777" w:rsidR="005C3C5A" w:rsidRPr="00CD54C3" w:rsidRDefault="005C3C5A" w:rsidP="005C3C5A">
      <w:pPr>
        <w:shd w:val="clear" w:color="auto" w:fill="FFFFFF"/>
        <w:spacing w:after="0" w:line="206" w:lineRule="auto"/>
        <w:rPr>
          <w:rFonts w:ascii="Verdana" w:hAnsi="Verdana"/>
          <w:color w:val="000000"/>
        </w:rPr>
      </w:pPr>
    </w:p>
    <w:p w14:paraId="1EE08C13" w14:textId="0283A8B5" w:rsidR="008F2C45" w:rsidRPr="00CD54C3" w:rsidRDefault="008F2C45" w:rsidP="00F04FD6">
      <w:pPr>
        <w:shd w:val="clear" w:color="auto" w:fill="FFFFFF"/>
        <w:spacing w:after="0" w:line="206" w:lineRule="auto"/>
        <w:rPr>
          <w:rFonts w:ascii="Verdana" w:hAnsi="Verdana"/>
          <w:color w:val="000000"/>
        </w:rPr>
      </w:pPr>
    </w:p>
    <w:p w14:paraId="276A8228" w14:textId="16F667A2" w:rsidR="00612EFC" w:rsidRDefault="003166CA" w:rsidP="00707B7B">
      <w:pPr>
        <w:shd w:val="clear" w:color="auto" w:fill="FFFFFF"/>
        <w:spacing w:after="0" w:line="240" w:lineRule="auto"/>
        <w:rPr>
          <w:rFonts w:ascii="Helvetica" w:hAnsi="Helvetica" w:cs="Helvetica"/>
          <w:color w:val="555555"/>
          <w:sz w:val="24"/>
          <w:szCs w:val="24"/>
          <w:lang w:eastAsia="en-GB"/>
        </w:rPr>
      </w:pPr>
      <w:r>
        <w:rPr>
          <w:noProof/>
        </w:rPr>
        <w:lastRenderedPageBreak/>
        <w:drawing>
          <wp:anchor distT="0" distB="0" distL="114300" distR="114300" simplePos="0" relativeHeight="251655680" behindDoc="0" locked="0" layoutInCell="1" allowOverlap="1" wp14:anchorId="0F2A29F0" wp14:editId="05F27E95">
            <wp:simplePos x="0" y="0"/>
            <wp:positionH relativeFrom="margin">
              <wp:posOffset>-361950</wp:posOffset>
            </wp:positionH>
            <wp:positionV relativeFrom="margin">
              <wp:posOffset>5525770</wp:posOffset>
            </wp:positionV>
            <wp:extent cx="2933700" cy="4404995"/>
            <wp:effectExtent l="0" t="0" r="0" b="0"/>
            <wp:wrapSquare wrapText="bothSides"/>
            <wp:docPr id="1722809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33700" cy="44049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0FF66C" w14:textId="0FEBEA71" w:rsidR="00C12B37" w:rsidRDefault="00205032" w:rsidP="00707B7B">
      <w:pPr>
        <w:shd w:val="clear" w:color="auto" w:fill="FFFFFF"/>
        <w:spacing w:after="0" w:line="240" w:lineRule="auto"/>
        <w:rPr>
          <w:rFonts w:ascii="Helvetica" w:hAnsi="Helvetica" w:cs="Helvetica"/>
          <w:color w:val="555555"/>
          <w:sz w:val="24"/>
          <w:szCs w:val="24"/>
          <w:lang w:eastAsia="en-GB"/>
        </w:rPr>
      </w:pPr>
      <w:r>
        <w:rPr>
          <w:noProof/>
        </w:rPr>
        <w:drawing>
          <wp:anchor distT="0" distB="0" distL="114300" distR="114300" simplePos="0" relativeHeight="251651584" behindDoc="0" locked="0" layoutInCell="1" allowOverlap="1" wp14:anchorId="1445A566" wp14:editId="75B89679">
            <wp:simplePos x="0" y="0"/>
            <wp:positionH relativeFrom="margin">
              <wp:posOffset>2854725</wp:posOffset>
            </wp:positionH>
            <wp:positionV relativeFrom="margin">
              <wp:posOffset>556940</wp:posOffset>
            </wp:positionV>
            <wp:extent cx="3299460" cy="4714240"/>
            <wp:effectExtent l="0" t="0" r="0" b="0"/>
            <wp:wrapSquare wrapText="bothSides"/>
            <wp:docPr id="766173736" name="Picture 2" descr="A poster of a les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oster of a lesson&#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99460" cy="47142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2608" behindDoc="0" locked="0" layoutInCell="1" allowOverlap="1" wp14:anchorId="4EE70150" wp14:editId="52B09C03">
            <wp:simplePos x="0" y="0"/>
            <wp:positionH relativeFrom="margin">
              <wp:posOffset>-575310</wp:posOffset>
            </wp:positionH>
            <wp:positionV relativeFrom="margin">
              <wp:posOffset>545510</wp:posOffset>
            </wp:positionV>
            <wp:extent cx="3258185" cy="4692650"/>
            <wp:effectExtent l="0" t="0" r="0" b="0"/>
            <wp:wrapSquare wrapText="bothSides"/>
            <wp:docPr id="373124165" name="Picture 4" descr="A sign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sign with text and images&#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8185" cy="4692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6D686C" w14:textId="04E01E74" w:rsidR="00C12B37" w:rsidRDefault="00C12B37" w:rsidP="00707B7B">
      <w:pPr>
        <w:shd w:val="clear" w:color="auto" w:fill="FFFFFF"/>
        <w:spacing w:after="0" w:line="240" w:lineRule="auto"/>
        <w:rPr>
          <w:rFonts w:ascii="Helvetica" w:hAnsi="Helvetica" w:cs="Helvetica"/>
          <w:color w:val="555555"/>
          <w:sz w:val="24"/>
          <w:szCs w:val="24"/>
          <w:lang w:eastAsia="en-GB"/>
        </w:rPr>
      </w:pPr>
    </w:p>
    <w:p w14:paraId="3F4BD33F" w14:textId="382E8FF1" w:rsidR="00C12B37" w:rsidRDefault="00C12B37" w:rsidP="00707B7B">
      <w:pPr>
        <w:shd w:val="clear" w:color="auto" w:fill="FFFFFF"/>
        <w:spacing w:after="0" w:line="240" w:lineRule="auto"/>
        <w:rPr>
          <w:rFonts w:ascii="Helvetica" w:hAnsi="Helvetica" w:cs="Helvetica"/>
          <w:color w:val="555555"/>
          <w:sz w:val="24"/>
          <w:szCs w:val="24"/>
          <w:lang w:eastAsia="en-GB"/>
        </w:rPr>
      </w:pPr>
    </w:p>
    <w:p w14:paraId="5AF3F3D3" w14:textId="77777777" w:rsidR="00C12B37" w:rsidRDefault="00C12B37" w:rsidP="00707B7B">
      <w:pPr>
        <w:shd w:val="clear" w:color="auto" w:fill="FFFFFF"/>
        <w:spacing w:after="0" w:line="240" w:lineRule="auto"/>
        <w:rPr>
          <w:rFonts w:ascii="Helvetica" w:hAnsi="Helvetica" w:cs="Helvetica"/>
          <w:color w:val="555555"/>
          <w:sz w:val="24"/>
          <w:szCs w:val="24"/>
          <w:lang w:eastAsia="en-GB"/>
        </w:rPr>
      </w:pPr>
    </w:p>
    <w:p w14:paraId="12279BCC" w14:textId="77777777" w:rsidR="00A90517" w:rsidRPr="008A2019" w:rsidRDefault="00A90517" w:rsidP="00A90517">
      <w:pPr>
        <w:pStyle w:val="NoSpacing"/>
        <w:rPr>
          <w:rFonts w:ascii="Verdana" w:hAnsi="Verdana"/>
          <w:b/>
          <w:bCs/>
          <w:sz w:val="28"/>
          <w:szCs w:val="28"/>
        </w:rPr>
      </w:pPr>
      <w:r w:rsidRPr="008A2019">
        <w:rPr>
          <w:rFonts w:ascii="Verdana" w:hAnsi="Verdana"/>
          <w:b/>
          <w:bCs/>
          <w:sz w:val="28"/>
          <w:szCs w:val="28"/>
        </w:rPr>
        <w:t>Giving to church</w:t>
      </w:r>
    </w:p>
    <w:p w14:paraId="149096D6" w14:textId="32F4763E" w:rsidR="00A90517" w:rsidRDefault="00A90517" w:rsidP="00A90517">
      <w:pPr>
        <w:pStyle w:val="NoSpacing"/>
        <w:rPr>
          <w:rFonts w:ascii="Verdana" w:hAnsi="Verdana"/>
          <w:w w:val="85"/>
          <w:sz w:val="24"/>
          <w:szCs w:val="24"/>
        </w:rPr>
      </w:pPr>
      <w:r w:rsidRPr="008A2019">
        <w:rPr>
          <w:rFonts w:ascii="Verdana" w:hAnsi="Verdana"/>
          <w:w w:val="85"/>
          <w:sz w:val="24"/>
          <w:szCs w:val="24"/>
        </w:rPr>
        <w:t xml:space="preserve">Our Churches depend on income from fees paid for some of our services, from fund-raising, from activities at St Philip’s Community Centre and – </w:t>
      </w:r>
      <w:r w:rsidRPr="008A2019">
        <w:rPr>
          <w:rFonts w:ascii="Verdana" w:hAnsi="Verdana"/>
          <w:i/>
          <w:iCs/>
          <w:w w:val="85"/>
          <w:sz w:val="24"/>
          <w:szCs w:val="24"/>
        </w:rPr>
        <w:t>most particularly</w:t>
      </w:r>
      <w:r w:rsidRPr="008A2019">
        <w:rPr>
          <w:rFonts w:ascii="Verdana" w:hAnsi="Verdana"/>
          <w:w w:val="85"/>
          <w:sz w:val="24"/>
          <w:szCs w:val="24"/>
        </w:rPr>
        <w:t xml:space="preserve"> – from monetary gifts from worshippers and other supporters.  In each of our churches, donations can be made via digital giving machines using credit or debit cards. You can use the QR codes below to give.  Please speak to us for advice on gift aiding your offering, so that each £1 you give becomes £1.25 – at no extra cost to you.</w:t>
      </w:r>
    </w:p>
    <w:p w14:paraId="73E697B6" w14:textId="47B0604B" w:rsidR="00A90517" w:rsidRDefault="00A90517" w:rsidP="00A90517">
      <w:pPr>
        <w:pStyle w:val="NoSpacing"/>
        <w:rPr>
          <w:rFonts w:ascii="Verdana" w:hAnsi="Verdana"/>
          <w:w w:val="85"/>
          <w:sz w:val="24"/>
          <w:szCs w:val="24"/>
        </w:rPr>
      </w:pPr>
      <w:r>
        <w:rPr>
          <w:noProof/>
        </w:rPr>
        <w:drawing>
          <wp:anchor distT="0" distB="0" distL="114300" distR="114300" simplePos="0" relativeHeight="251695616" behindDoc="0" locked="0" layoutInCell="1" allowOverlap="1" wp14:anchorId="12A05C6F" wp14:editId="274AF085">
            <wp:simplePos x="0" y="0"/>
            <wp:positionH relativeFrom="margin">
              <wp:posOffset>2785980</wp:posOffset>
            </wp:positionH>
            <wp:positionV relativeFrom="margin">
              <wp:align>bottom</wp:align>
            </wp:positionV>
            <wp:extent cx="1330325" cy="1209675"/>
            <wp:effectExtent l="0" t="0" r="3175" b="9525"/>
            <wp:wrapSquare wrapText="bothSides"/>
            <wp:docPr id="13264080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30325" cy="1209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FA3F6D" w14:textId="77777777" w:rsidR="00A90517" w:rsidRDefault="00A90517" w:rsidP="00A90517">
      <w:pPr>
        <w:pStyle w:val="NoSpacing"/>
        <w:rPr>
          <w:rFonts w:ascii="Verdana" w:hAnsi="Verdana"/>
          <w:w w:val="85"/>
          <w:sz w:val="18"/>
          <w:szCs w:val="18"/>
        </w:rPr>
      </w:pPr>
    </w:p>
    <w:p w14:paraId="0DD45230" w14:textId="77777777" w:rsidR="00A90517" w:rsidRDefault="00A90517" w:rsidP="00A90517">
      <w:pPr>
        <w:pStyle w:val="NoSpacing"/>
        <w:rPr>
          <w:rFonts w:ascii="Verdana" w:hAnsi="Verdana"/>
          <w:w w:val="85"/>
          <w:sz w:val="18"/>
          <w:szCs w:val="18"/>
        </w:rPr>
      </w:pPr>
    </w:p>
    <w:p w14:paraId="2EA2C2A4" w14:textId="77777777" w:rsidR="00A90517" w:rsidRDefault="00A90517" w:rsidP="00A90517">
      <w:pPr>
        <w:pStyle w:val="NoSpacing"/>
        <w:rPr>
          <w:rFonts w:ascii="Verdana" w:hAnsi="Verdana"/>
          <w:w w:val="85"/>
          <w:sz w:val="18"/>
          <w:szCs w:val="18"/>
        </w:rPr>
      </w:pPr>
    </w:p>
    <w:p w14:paraId="1F8DA66F" w14:textId="3B889BD8" w:rsidR="00A90517" w:rsidRDefault="00A90517" w:rsidP="00A90517">
      <w:pPr>
        <w:pStyle w:val="NoSpacing"/>
        <w:rPr>
          <w:rFonts w:ascii="Verdana" w:hAnsi="Verdana"/>
          <w:w w:val="85"/>
          <w:sz w:val="18"/>
          <w:szCs w:val="18"/>
        </w:rPr>
      </w:pPr>
      <w:r>
        <w:rPr>
          <w:noProof/>
        </w:rPr>
        <w:drawing>
          <wp:anchor distT="0" distB="0" distL="114300" distR="114300" simplePos="0" relativeHeight="251696640" behindDoc="0" locked="0" layoutInCell="1" allowOverlap="1" wp14:anchorId="495E2D87" wp14:editId="3563D4C3">
            <wp:simplePos x="0" y="0"/>
            <wp:positionH relativeFrom="margin">
              <wp:posOffset>5180310</wp:posOffset>
            </wp:positionH>
            <wp:positionV relativeFrom="margin">
              <wp:posOffset>8200980</wp:posOffset>
            </wp:positionV>
            <wp:extent cx="1183640" cy="1104900"/>
            <wp:effectExtent l="0" t="0" r="0" b="0"/>
            <wp:wrapSquare wrapText="bothSides"/>
            <wp:docPr id="681615588" name="Picture 100096963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969638" descr="A screenshot of a computer&#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l="11481" t="8519" r="63519" b="8519"/>
                    <a:stretch>
                      <a:fillRect/>
                    </a:stretch>
                  </pic:blipFill>
                  <pic:spPr bwMode="auto">
                    <a:xfrm>
                      <a:off x="0" y="0"/>
                      <a:ext cx="1183640"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hAnsi="Verdana"/>
          <w:w w:val="85"/>
          <w:sz w:val="18"/>
          <w:szCs w:val="18"/>
        </w:rPr>
        <w:t>Left:  St TJ’s</w:t>
      </w:r>
    </w:p>
    <w:p w14:paraId="3B80020E" w14:textId="77777777" w:rsidR="00A90517" w:rsidRDefault="00A90517" w:rsidP="00A90517">
      <w:pPr>
        <w:pStyle w:val="NoSpacing"/>
        <w:rPr>
          <w:rFonts w:ascii="Verdana" w:hAnsi="Verdana"/>
          <w:w w:val="85"/>
          <w:sz w:val="18"/>
          <w:szCs w:val="18"/>
        </w:rPr>
      </w:pPr>
    </w:p>
    <w:p w14:paraId="36807065" w14:textId="132674B1" w:rsidR="00A90517" w:rsidRPr="00A90517" w:rsidRDefault="00A90517" w:rsidP="00A90517">
      <w:pPr>
        <w:pStyle w:val="NoSpacing"/>
        <w:rPr>
          <w:rFonts w:ascii="Verdana" w:hAnsi="Verdana"/>
          <w:w w:val="85"/>
          <w:sz w:val="18"/>
          <w:szCs w:val="18"/>
        </w:rPr>
      </w:pPr>
      <w:r>
        <w:rPr>
          <w:rFonts w:ascii="Verdana" w:hAnsi="Verdana"/>
          <w:w w:val="85"/>
          <w:sz w:val="18"/>
          <w:szCs w:val="18"/>
        </w:rPr>
        <w:t>Right: St Mary’s</w:t>
      </w:r>
    </w:p>
    <w:p w14:paraId="7033D899" w14:textId="55CF2514" w:rsidR="00F40371" w:rsidRDefault="00F40371" w:rsidP="00F40371">
      <w:pPr>
        <w:tabs>
          <w:tab w:val="left" w:pos="4931"/>
        </w:tabs>
        <w:rPr>
          <w:sz w:val="28"/>
          <w:szCs w:val="28"/>
        </w:rPr>
      </w:pPr>
    </w:p>
    <w:sectPr w:rsidR="00F40371" w:rsidSect="00AE6651">
      <w:type w:val="continuous"/>
      <w:pgSz w:w="11906" w:h="16838" w:code="9"/>
      <w:pgMar w:top="567" w:right="567"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20084" w14:textId="77777777" w:rsidR="00243BE3" w:rsidRDefault="00243BE3" w:rsidP="00E13D80">
      <w:pPr>
        <w:spacing w:after="0" w:line="240" w:lineRule="auto"/>
      </w:pPr>
      <w:r>
        <w:separator/>
      </w:r>
    </w:p>
  </w:endnote>
  <w:endnote w:type="continuationSeparator" w:id="0">
    <w:p w14:paraId="620FFCCD" w14:textId="77777777" w:rsidR="00243BE3" w:rsidRDefault="00243BE3" w:rsidP="00E13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Arial"/>
    <w:charset w:val="00"/>
    <w:family w:val="roman"/>
    <w:pitch w:val="default"/>
  </w:font>
  <w:font w:name="Arial Unicode MS">
    <w:panose1 w:val="020B0604020202020204"/>
    <w:charset w:val="80"/>
    <w:family w:val="swiss"/>
    <w:pitch w:val="variable"/>
    <w:sig w:usb0="F7FFAEFF" w:usb1="F9DFFFFF" w:usb2="0000007F" w:usb3="00000000" w:csb0="003F01FF" w:csb1="00000000"/>
  </w:font>
  <w:font w:name="Segoe Print">
    <w:panose1 w:val="02000600000000000000"/>
    <w:charset w:val="00"/>
    <w:family w:val="auto"/>
    <w:pitch w:val="variable"/>
    <w:sig w:usb0="0000028F"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6D8A8" w14:textId="77777777" w:rsidR="00243BE3" w:rsidRDefault="00243BE3" w:rsidP="00E13D80">
      <w:pPr>
        <w:spacing w:after="0" w:line="240" w:lineRule="auto"/>
      </w:pPr>
      <w:r>
        <w:separator/>
      </w:r>
    </w:p>
  </w:footnote>
  <w:footnote w:type="continuationSeparator" w:id="0">
    <w:p w14:paraId="5C1309DE" w14:textId="77777777" w:rsidR="00243BE3" w:rsidRDefault="00243BE3" w:rsidP="00E13D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9064F"/>
    <w:multiLevelType w:val="hybridMultilevel"/>
    <w:tmpl w:val="C8D42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C147F3"/>
    <w:multiLevelType w:val="hybridMultilevel"/>
    <w:tmpl w:val="E04E92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C40141"/>
    <w:multiLevelType w:val="hybridMultilevel"/>
    <w:tmpl w:val="7BBE90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315027"/>
    <w:multiLevelType w:val="multilevel"/>
    <w:tmpl w:val="7544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952F73"/>
    <w:multiLevelType w:val="hybridMultilevel"/>
    <w:tmpl w:val="F9DAD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7B0DED"/>
    <w:multiLevelType w:val="hybridMultilevel"/>
    <w:tmpl w:val="CAB624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9064321"/>
    <w:multiLevelType w:val="hybridMultilevel"/>
    <w:tmpl w:val="327AFF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620709"/>
    <w:multiLevelType w:val="hybridMultilevel"/>
    <w:tmpl w:val="E9483272"/>
    <w:lvl w:ilvl="0" w:tplc="DF2C5A26">
      <w:start w:val="9"/>
      <w:numFmt w:val="bullet"/>
      <w:lvlText w:val="-"/>
      <w:lvlJc w:val="left"/>
      <w:pPr>
        <w:ind w:left="720" w:hanging="360"/>
      </w:pPr>
      <w:rPr>
        <w:rFonts w:ascii="Georgia" w:eastAsia="Times New Roman" w:hAnsi="Georg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F07AF4"/>
    <w:multiLevelType w:val="hybridMultilevel"/>
    <w:tmpl w:val="66A2DB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DCE7F8A"/>
    <w:multiLevelType w:val="multilevel"/>
    <w:tmpl w:val="31AC2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E7A2A39"/>
    <w:multiLevelType w:val="hybridMultilevel"/>
    <w:tmpl w:val="E79000A8"/>
    <w:lvl w:ilvl="0" w:tplc="08090001">
      <w:start w:val="1"/>
      <w:numFmt w:val="bullet"/>
      <w:lvlText w:val=""/>
      <w:lvlJc w:val="left"/>
      <w:pPr>
        <w:ind w:left="360" w:hanging="360"/>
      </w:pPr>
      <w:rPr>
        <w:rFonts w:ascii="Symbol" w:hAnsi="Symbol" w:hint="default"/>
      </w:rPr>
    </w:lvl>
    <w:lvl w:ilvl="1" w:tplc="27008D5C">
      <w:start w:val="1"/>
      <w:numFmt w:val="bullet"/>
      <w:lvlText w:val="o"/>
      <w:lvlJc w:val="left"/>
      <w:pPr>
        <w:ind w:left="1211" w:hanging="360"/>
      </w:pPr>
      <w:rPr>
        <w:rFonts w:ascii="Courier New" w:hAnsi="Courier New" w:cs="Courier New" w:hint="default"/>
        <w:sz w:val="22"/>
        <w:szCs w:val="22"/>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26343B1"/>
    <w:multiLevelType w:val="multilevel"/>
    <w:tmpl w:val="5B764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D3094C"/>
    <w:multiLevelType w:val="hybridMultilevel"/>
    <w:tmpl w:val="BC48C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4DA3FBE"/>
    <w:multiLevelType w:val="hybridMultilevel"/>
    <w:tmpl w:val="4F56FE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DD70EDD"/>
    <w:multiLevelType w:val="hybridMultilevel"/>
    <w:tmpl w:val="ED80D7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1995D3A"/>
    <w:multiLevelType w:val="hybridMultilevel"/>
    <w:tmpl w:val="70B2CF2E"/>
    <w:lvl w:ilvl="0" w:tplc="08090001">
      <w:start w:val="1"/>
      <w:numFmt w:val="bullet"/>
      <w:lvlText w:val=""/>
      <w:lvlJc w:val="left"/>
      <w:pPr>
        <w:ind w:left="618" w:hanging="360"/>
      </w:pPr>
      <w:rPr>
        <w:rFonts w:ascii="Symbol" w:hAnsi="Symbol" w:hint="default"/>
      </w:rPr>
    </w:lvl>
    <w:lvl w:ilvl="1" w:tplc="08090003" w:tentative="1">
      <w:start w:val="1"/>
      <w:numFmt w:val="bullet"/>
      <w:lvlText w:val="o"/>
      <w:lvlJc w:val="left"/>
      <w:pPr>
        <w:ind w:left="1338" w:hanging="360"/>
      </w:pPr>
      <w:rPr>
        <w:rFonts w:ascii="Courier New" w:hAnsi="Courier New" w:cs="Courier New" w:hint="default"/>
      </w:rPr>
    </w:lvl>
    <w:lvl w:ilvl="2" w:tplc="08090005" w:tentative="1">
      <w:start w:val="1"/>
      <w:numFmt w:val="bullet"/>
      <w:lvlText w:val=""/>
      <w:lvlJc w:val="left"/>
      <w:pPr>
        <w:ind w:left="2058" w:hanging="360"/>
      </w:pPr>
      <w:rPr>
        <w:rFonts w:ascii="Wingdings" w:hAnsi="Wingdings" w:hint="default"/>
      </w:rPr>
    </w:lvl>
    <w:lvl w:ilvl="3" w:tplc="08090001" w:tentative="1">
      <w:start w:val="1"/>
      <w:numFmt w:val="bullet"/>
      <w:lvlText w:val=""/>
      <w:lvlJc w:val="left"/>
      <w:pPr>
        <w:ind w:left="2778" w:hanging="360"/>
      </w:pPr>
      <w:rPr>
        <w:rFonts w:ascii="Symbol" w:hAnsi="Symbol" w:hint="default"/>
      </w:rPr>
    </w:lvl>
    <w:lvl w:ilvl="4" w:tplc="08090003" w:tentative="1">
      <w:start w:val="1"/>
      <w:numFmt w:val="bullet"/>
      <w:lvlText w:val="o"/>
      <w:lvlJc w:val="left"/>
      <w:pPr>
        <w:ind w:left="3498" w:hanging="360"/>
      </w:pPr>
      <w:rPr>
        <w:rFonts w:ascii="Courier New" w:hAnsi="Courier New" w:cs="Courier New" w:hint="default"/>
      </w:rPr>
    </w:lvl>
    <w:lvl w:ilvl="5" w:tplc="08090005" w:tentative="1">
      <w:start w:val="1"/>
      <w:numFmt w:val="bullet"/>
      <w:lvlText w:val=""/>
      <w:lvlJc w:val="left"/>
      <w:pPr>
        <w:ind w:left="4218" w:hanging="360"/>
      </w:pPr>
      <w:rPr>
        <w:rFonts w:ascii="Wingdings" w:hAnsi="Wingdings" w:hint="default"/>
      </w:rPr>
    </w:lvl>
    <w:lvl w:ilvl="6" w:tplc="08090001" w:tentative="1">
      <w:start w:val="1"/>
      <w:numFmt w:val="bullet"/>
      <w:lvlText w:val=""/>
      <w:lvlJc w:val="left"/>
      <w:pPr>
        <w:ind w:left="4938" w:hanging="360"/>
      </w:pPr>
      <w:rPr>
        <w:rFonts w:ascii="Symbol" w:hAnsi="Symbol" w:hint="default"/>
      </w:rPr>
    </w:lvl>
    <w:lvl w:ilvl="7" w:tplc="08090003" w:tentative="1">
      <w:start w:val="1"/>
      <w:numFmt w:val="bullet"/>
      <w:lvlText w:val="o"/>
      <w:lvlJc w:val="left"/>
      <w:pPr>
        <w:ind w:left="5658" w:hanging="360"/>
      </w:pPr>
      <w:rPr>
        <w:rFonts w:ascii="Courier New" w:hAnsi="Courier New" w:cs="Courier New" w:hint="default"/>
      </w:rPr>
    </w:lvl>
    <w:lvl w:ilvl="8" w:tplc="08090005" w:tentative="1">
      <w:start w:val="1"/>
      <w:numFmt w:val="bullet"/>
      <w:lvlText w:val=""/>
      <w:lvlJc w:val="left"/>
      <w:pPr>
        <w:ind w:left="6378" w:hanging="360"/>
      </w:pPr>
      <w:rPr>
        <w:rFonts w:ascii="Wingdings" w:hAnsi="Wingdings" w:hint="default"/>
      </w:rPr>
    </w:lvl>
  </w:abstractNum>
  <w:abstractNum w:abstractNumId="16" w15:restartNumberingAfterBreak="0">
    <w:nsid w:val="43AD133C"/>
    <w:multiLevelType w:val="hybridMultilevel"/>
    <w:tmpl w:val="1598B058"/>
    <w:lvl w:ilvl="0" w:tplc="989E67CC">
      <w:start w:val="1"/>
      <w:numFmt w:val="bullet"/>
      <w:lvlText w:val=""/>
      <w:lvlJc w:val="left"/>
      <w:pPr>
        <w:ind w:left="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92984C20">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518B700">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FF2F47E">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DE8A1A2">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4B0F616">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CDA3474">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C0CE4C4">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1D2F11A">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451B4E6A"/>
    <w:multiLevelType w:val="hybridMultilevel"/>
    <w:tmpl w:val="EF94B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21236A"/>
    <w:multiLevelType w:val="hybridMultilevel"/>
    <w:tmpl w:val="825C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7DA3776"/>
    <w:multiLevelType w:val="hybridMultilevel"/>
    <w:tmpl w:val="E63AC1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8A46DAC"/>
    <w:multiLevelType w:val="hybridMultilevel"/>
    <w:tmpl w:val="8EDE73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24A1860"/>
    <w:multiLevelType w:val="hybridMultilevel"/>
    <w:tmpl w:val="99A0FD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3302155"/>
    <w:multiLevelType w:val="hybridMultilevel"/>
    <w:tmpl w:val="02C455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3FC43E6"/>
    <w:multiLevelType w:val="multilevel"/>
    <w:tmpl w:val="2CB6C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ED5858"/>
    <w:multiLevelType w:val="hybridMultilevel"/>
    <w:tmpl w:val="F2C622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72D1FBE"/>
    <w:multiLevelType w:val="multilevel"/>
    <w:tmpl w:val="C75CC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E82039"/>
    <w:multiLevelType w:val="hybridMultilevel"/>
    <w:tmpl w:val="CD6672F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5B201622"/>
    <w:multiLevelType w:val="multilevel"/>
    <w:tmpl w:val="7A464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263771"/>
    <w:multiLevelType w:val="hybridMultilevel"/>
    <w:tmpl w:val="C45E02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EB05C55"/>
    <w:multiLevelType w:val="multilevel"/>
    <w:tmpl w:val="BF721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7A0D09"/>
    <w:multiLevelType w:val="hybridMultilevel"/>
    <w:tmpl w:val="A5B6E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FB53CE"/>
    <w:multiLevelType w:val="hybridMultilevel"/>
    <w:tmpl w:val="B0C653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2494966"/>
    <w:multiLevelType w:val="hybridMultilevel"/>
    <w:tmpl w:val="2A0A3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5C4515A"/>
    <w:multiLevelType w:val="hybridMultilevel"/>
    <w:tmpl w:val="7C2AB5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CE60758"/>
    <w:multiLevelType w:val="multilevel"/>
    <w:tmpl w:val="E7C86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150829"/>
    <w:multiLevelType w:val="hybridMultilevel"/>
    <w:tmpl w:val="9F7E10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C9F462A"/>
    <w:multiLevelType w:val="hybridMultilevel"/>
    <w:tmpl w:val="131A3D78"/>
    <w:lvl w:ilvl="0" w:tplc="DF2C5A26">
      <w:start w:val="9"/>
      <w:numFmt w:val="bullet"/>
      <w:lvlText w:val="-"/>
      <w:lvlJc w:val="left"/>
      <w:pPr>
        <w:ind w:left="720" w:hanging="360"/>
      </w:pPr>
      <w:rPr>
        <w:rFonts w:ascii="Georgia" w:eastAsia="Times New Roman" w:hAnsi="Georg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5286222">
    <w:abstractNumId w:val="10"/>
  </w:num>
  <w:num w:numId="2" w16cid:durableId="881788893">
    <w:abstractNumId w:val="31"/>
  </w:num>
  <w:num w:numId="3" w16cid:durableId="1685590246">
    <w:abstractNumId w:val="19"/>
  </w:num>
  <w:num w:numId="4" w16cid:durableId="137037793">
    <w:abstractNumId w:val="11"/>
  </w:num>
  <w:num w:numId="5" w16cid:durableId="1864855781">
    <w:abstractNumId w:val="14"/>
  </w:num>
  <w:num w:numId="6" w16cid:durableId="1290235612">
    <w:abstractNumId w:val="18"/>
  </w:num>
  <w:num w:numId="7" w16cid:durableId="777720366">
    <w:abstractNumId w:val="2"/>
  </w:num>
  <w:num w:numId="8" w16cid:durableId="717050596">
    <w:abstractNumId w:val="23"/>
  </w:num>
  <w:num w:numId="9" w16cid:durableId="1104618001">
    <w:abstractNumId w:val="17"/>
  </w:num>
  <w:num w:numId="10" w16cid:durableId="511139857">
    <w:abstractNumId w:val="3"/>
  </w:num>
  <w:num w:numId="11" w16cid:durableId="1229801376">
    <w:abstractNumId w:val="15"/>
  </w:num>
  <w:num w:numId="12" w16cid:durableId="396131862">
    <w:abstractNumId w:val="6"/>
  </w:num>
  <w:num w:numId="13" w16cid:durableId="1635527765">
    <w:abstractNumId w:val="8"/>
  </w:num>
  <w:num w:numId="14" w16cid:durableId="4402508">
    <w:abstractNumId w:val="1"/>
  </w:num>
  <w:num w:numId="15" w16cid:durableId="1831865106">
    <w:abstractNumId w:val="27"/>
  </w:num>
  <w:num w:numId="16" w16cid:durableId="1537817632">
    <w:abstractNumId w:val="29"/>
  </w:num>
  <w:num w:numId="17" w16cid:durableId="1431199875">
    <w:abstractNumId w:val="34"/>
  </w:num>
  <w:num w:numId="18" w16cid:durableId="1168524392">
    <w:abstractNumId w:val="35"/>
  </w:num>
  <w:num w:numId="19" w16cid:durableId="247080338">
    <w:abstractNumId w:val="26"/>
  </w:num>
  <w:num w:numId="20" w16cid:durableId="82074766">
    <w:abstractNumId w:val="16"/>
  </w:num>
  <w:num w:numId="21" w16cid:durableId="177818720">
    <w:abstractNumId w:val="30"/>
  </w:num>
  <w:num w:numId="22" w16cid:durableId="960460756">
    <w:abstractNumId w:val="33"/>
  </w:num>
  <w:num w:numId="23" w16cid:durableId="1491945422">
    <w:abstractNumId w:val="21"/>
  </w:num>
  <w:num w:numId="24" w16cid:durableId="1678381989">
    <w:abstractNumId w:val="12"/>
  </w:num>
  <w:num w:numId="25" w16cid:durableId="1336148649">
    <w:abstractNumId w:val="24"/>
  </w:num>
  <w:num w:numId="26" w16cid:durableId="997269285">
    <w:abstractNumId w:val="25"/>
  </w:num>
  <w:num w:numId="27" w16cid:durableId="1999772286">
    <w:abstractNumId w:val="9"/>
  </w:num>
  <w:num w:numId="28" w16cid:durableId="1073089673">
    <w:abstractNumId w:val="5"/>
  </w:num>
  <w:num w:numId="29" w16cid:durableId="516039639">
    <w:abstractNumId w:val="13"/>
  </w:num>
  <w:num w:numId="30" w16cid:durableId="1615215041">
    <w:abstractNumId w:val="22"/>
  </w:num>
  <w:num w:numId="31" w16cid:durableId="1891189215">
    <w:abstractNumId w:val="28"/>
  </w:num>
  <w:num w:numId="32" w16cid:durableId="1426414696">
    <w:abstractNumId w:val="20"/>
  </w:num>
  <w:num w:numId="33" w16cid:durableId="1227302160">
    <w:abstractNumId w:val="4"/>
  </w:num>
  <w:num w:numId="34" w16cid:durableId="1388530692">
    <w:abstractNumId w:val="7"/>
  </w:num>
  <w:num w:numId="35" w16cid:durableId="1069308356">
    <w:abstractNumId w:val="36"/>
  </w:num>
  <w:num w:numId="36" w16cid:durableId="1895000748">
    <w:abstractNumId w:val="0"/>
  </w:num>
  <w:num w:numId="37" w16cid:durableId="1826119808">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6CA"/>
    <w:rsid w:val="00000091"/>
    <w:rsid w:val="000000A8"/>
    <w:rsid w:val="0000110C"/>
    <w:rsid w:val="00001427"/>
    <w:rsid w:val="00001E33"/>
    <w:rsid w:val="000023B7"/>
    <w:rsid w:val="000026A9"/>
    <w:rsid w:val="000030DB"/>
    <w:rsid w:val="00003292"/>
    <w:rsid w:val="000038CD"/>
    <w:rsid w:val="00003D42"/>
    <w:rsid w:val="00003FAA"/>
    <w:rsid w:val="00004250"/>
    <w:rsid w:val="00004465"/>
    <w:rsid w:val="00004F80"/>
    <w:rsid w:val="00006444"/>
    <w:rsid w:val="00006487"/>
    <w:rsid w:val="000066A1"/>
    <w:rsid w:val="00010123"/>
    <w:rsid w:val="00010311"/>
    <w:rsid w:val="00011580"/>
    <w:rsid w:val="00011687"/>
    <w:rsid w:val="00011705"/>
    <w:rsid w:val="00011838"/>
    <w:rsid w:val="00011B38"/>
    <w:rsid w:val="000121A8"/>
    <w:rsid w:val="00012534"/>
    <w:rsid w:val="00013DE5"/>
    <w:rsid w:val="00015657"/>
    <w:rsid w:val="000163D1"/>
    <w:rsid w:val="0001687A"/>
    <w:rsid w:val="00016970"/>
    <w:rsid w:val="00016EAF"/>
    <w:rsid w:val="000175FD"/>
    <w:rsid w:val="00017E79"/>
    <w:rsid w:val="00020002"/>
    <w:rsid w:val="00020146"/>
    <w:rsid w:val="000202F4"/>
    <w:rsid w:val="000207FE"/>
    <w:rsid w:val="00020D13"/>
    <w:rsid w:val="00020E85"/>
    <w:rsid w:val="000223E2"/>
    <w:rsid w:val="000226E7"/>
    <w:rsid w:val="00023C0C"/>
    <w:rsid w:val="0002463E"/>
    <w:rsid w:val="000251F4"/>
    <w:rsid w:val="000252F9"/>
    <w:rsid w:val="00025346"/>
    <w:rsid w:val="0002577B"/>
    <w:rsid w:val="00025CAB"/>
    <w:rsid w:val="00026A35"/>
    <w:rsid w:val="00026E91"/>
    <w:rsid w:val="00027227"/>
    <w:rsid w:val="00027246"/>
    <w:rsid w:val="000273A9"/>
    <w:rsid w:val="00027652"/>
    <w:rsid w:val="00027A0A"/>
    <w:rsid w:val="00027DAF"/>
    <w:rsid w:val="00027FA8"/>
    <w:rsid w:val="000302D4"/>
    <w:rsid w:val="0003069C"/>
    <w:rsid w:val="00030A26"/>
    <w:rsid w:val="00031340"/>
    <w:rsid w:val="00031534"/>
    <w:rsid w:val="000323C4"/>
    <w:rsid w:val="00033399"/>
    <w:rsid w:val="00033806"/>
    <w:rsid w:val="00033AA4"/>
    <w:rsid w:val="00035E46"/>
    <w:rsid w:val="0003655F"/>
    <w:rsid w:val="00037417"/>
    <w:rsid w:val="00037617"/>
    <w:rsid w:val="00037F99"/>
    <w:rsid w:val="00040AC6"/>
    <w:rsid w:val="00040E3A"/>
    <w:rsid w:val="0004137A"/>
    <w:rsid w:val="00041D20"/>
    <w:rsid w:val="00042E64"/>
    <w:rsid w:val="00042FF1"/>
    <w:rsid w:val="00043A30"/>
    <w:rsid w:val="00043FA4"/>
    <w:rsid w:val="000450B1"/>
    <w:rsid w:val="00046A42"/>
    <w:rsid w:val="00046C0A"/>
    <w:rsid w:val="00046EE7"/>
    <w:rsid w:val="00047047"/>
    <w:rsid w:val="000505F6"/>
    <w:rsid w:val="00051153"/>
    <w:rsid w:val="00051B38"/>
    <w:rsid w:val="000522A1"/>
    <w:rsid w:val="0005262F"/>
    <w:rsid w:val="00053F5B"/>
    <w:rsid w:val="0005410C"/>
    <w:rsid w:val="00054D49"/>
    <w:rsid w:val="00055B9E"/>
    <w:rsid w:val="0005617E"/>
    <w:rsid w:val="00056434"/>
    <w:rsid w:val="00057CCF"/>
    <w:rsid w:val="00060197"/>
    <w:rsid w:val="00060216"/>
    <w:rsid w:val="00060386"/>
    <w:rsid w:val="00060933"/>
    <w:rsid w:val="00061623"/>
    <w:rsid w:val="0006176E"/>
    <w:rsid w:val="00061AAD"/>
    <w:rsid w:val="000620E9"/>
    <w:rsid w:val="0006234D"/>
    <w:rsid w:val="00062C1D"/>
    <w:rsid w:val="000633D1"/>
    <w:rsid w:val="00063C9D"/>
    <w:rsid w:val="00064022"/>
    <w:rsid w:val="00064F0B"/>
    <w:rsid w:val="00065156"/>
    <w:rsid w:val="000651E4"/>
    <w:rsid w:val="000657E1"/>
    <w:rsid w:val="00066691"/>
    <w:rsid w:val="0006694D"/>
    <w:rsid w:val="00067240"/>
    <w:rsid w:val="0007018E"/>
    <w:rsid w:val="000701BD"/>
    <w:rsid w:val="00070DFA"/>
    <w:rsid w:val="00071B8E"/>
    <w:rsid w:val="000726D7"/>
    <w:rsid w:val="00072C7E"/>
    <w:rsid w:val="00073BBA"/>
    <w:rsid w:val="0007593D"/>
    <w:rsid w:val="00076F16"/>
    <w:rsid w:val="000770AB"/>
    <w:rsid w:val="000772B5"/>
    <w:rsid w:val="00080668"/>
    <w:rsid w:val="00080B6F"/>
    <w:rsid w:val="00080C73"/>
    <w:rsid w:val="00080FB6"/>
    <w:rsid w:val="00081A2B"/>
    <w:rsid w:val="00084402"/>
    <w:rsid w:val="00084444"/>
    <w:rsid w:val="0008478F"/>
    <w:rsid w:val="00084814"/>
    <w:rsid w:val="00085359"/>
    <w:rsid w:val="0008579E"/>
    <w:rsid w:val="0008581E"/>
    <w:rsid w:val="00085DC5"/>
    <w:rsid w:val="00085F2C"/>
    <w:rsid w:val="00086912"/>
    <w:rsid w:val="00086D16"/>
    <w:rsid w:val="00086DBD"/>
    <w:rsid w:val="00086EF8"/>
    <w:rsid w:val="0008737B"/>
    <w:rsid w:val="000878E1"/>
    <w:rsid w:val="000906AF"/>
    <w:rsid w:val="0009078C"/>
    <w:rsid w:val="000907D5"/>
    <w:rsid w:val="000917A0"/>
    <w:rsid w:val="000919D4"/>
    <w:rsid w:val="00091A50"/>
    <w:rsid w:val="00091C0B"/>
    <w:rsid w:val="00092181"/>
    <w:rsid w:val="000925D6"/>
    <w:rsid w:val="00092839"/>
    <w:rsid w:val="0009339B"/>
    <w:rsid w:val="000935FD"/>
    <w:rsid w:val="00094205"/>
    <w:rsid w:val="00094216"/>
    <w:rsid w:val="00094821"/>
    <w:rsid w:val="00094FC5"/>
    <w:rsid w:val="000960F4"/>
    <w:rsid w:val="000965B3"/>
    <w:rsid w:val="00096ABD"/>
    <w:rsid w:val="00097129"/>
    <w:rsid w:val="0009728F"/>
    <w:rsid w:val="00097C8A"/>
    <w:rsid w:val="000A128F"/>
    <w:rsid w:val="000A1680"/>
    <w:rsid w:val="000A1F53"/>
    <w:rsid w:val="000A3315"/>
    <w:rsid w:val="000A38C5"/>
    <w:rsid w:val="000A4FB7"/>
    <w:rsid w:val="000A5120"/>
    <w:rsid w:val="000A51BE"/>
    <w:rsid w:val="000A55F4"/>
    <w:rsid w:val="000A5769"/>
    <w:rsid w:val="000A5908"/>
    <w:rsid w:val="000A66E2"/>
    <w:rsid w:val="000A7406"/>
    <w:rsid w:val="000B2D13"/>
    <w:rsid w:val="000B30C5"/>
    <w:rsid w:val="000B321D"/>
    <w:rsid w:val="000B3E2A"/>
    <w:rsid w:val="000B3F22"/>
    <w:rsid w:val="000B449F"/>
    <w:rsid w:val="000B4702"/>
    <w:rsid w:val="000B4A57"/>
    <w:rsid w:val="000B53D2"/>
    <w:rsid w:val="000B55F4"/>
    <w:rsid w:val="000B5CE5"/>
    <w:rsid w:val="000B62CC"/>
    <w:rsid w:val="000B69B6"/>
    <w:rsid w:val="000B6F05"/>
    <w:rsid w:val="000B7163"/>
    <w:rsid w:val="000B71D8"/>
    <w:rsid w:val="000C1413"/>
    <w:rsid w:val="000C1EE1"/>
    <w:rsid w:val="000C2117"/>
    <w:rsid w:val="000C4400"/>
    <w:rsid w:val="000C4A44"/>
    <w:rsid w:val="000C4EF6"/>
    <w:rsid w:val="000C5476"/>
    <w:rsid w:val="000C55F7"/>
    <w:rsid w:val="000C5652"/>
    <w:rsid w:val="000C57BD"/>
    <w:rsid w:val="000C58AF"/>
    <w:rsid w:val="000C657F"/>
    <w:rsid w:val="000C7069"/>
    <w:rsid w:val="000D00E8"/>
    <w:rsid w:val="000D0499"/>
    <w:rsid w:val="000D1155"/>
    <w:rsid w:val="000D16E2"/>
    <w:rsid w:val="000D1C66"/>
    <w:rsid w:val="000D2313"/>
    <w:rsid w:val="000D2404"/>
    <w:rsid w:val="000D2AAD"/>
    <w:rsid w:val="000D2B73"/>
    <w:rsid w:val="000D2CF2"/>
    <w:rsid w:val="000D2DB7"/>
    <w:rsid w:val="000D3023"/>
    <w:rsid w:val="000D34A4"/>
    <w:rsid w:val="000D4351"/>
    <w:rsid w:val="000D445F"/>
    <w:rsid w:val="000D4662"/>
    <w:rsid w:val="000D4A95"/>
    <w:rsid w:val="000D4EA2"/>
    <w:rsid w:val="000D6940"/>
    <w:rsid w:val="000D7982"/>
    <w:rsid w:val="000D7CBB"/>
    <w:rsid w:val="000E08E0"/>
    <w:rsid w:val="000E12C6"/>
    <w:rsid w:val="000E1914"/>
    <w:rsid w:val="000E2489"/>
    <w:rsid w:val="000E4117"/>
    <w:rsid w:val="000E425A"/>
    <w:rsid w:val="000E4332"/>
    <w:rsid w:val="000E4335"/>
    <w:rsid w:val="000E4841"/>
    <w:rsid w:val="000E4D37"/>
    <w:rsid w:val="000E5443"/>
    <w:rsid w:val="000E593D"/>
    <w:rsid w:val="000E5AAA"/>
    <w:rsid w:val="000E5AB0"/>
    <w:rsid w:val="000E6FB6"/>
    <w:rsid w:val="000E7170"/>
    <w:rsid w:val="000E71A4"/>
    <w:rsid w:val="000E7BB9"/>
    <w:rsid w:val="000F16E9"/>
    <w:rsid w:val="000F2A51"/>
    <w:rsid w:val="000F2D2B"/>
    <w:rsid w:val="000F3C69"/>
    <w:rsid w:val="000F3F2E"/>
    <w:rsid w:val="000F4350"/>
    <w:rsid w:val="000F50A5"/>
    <w:rsid w:val="000F6077"/>
    <w:rsid w:val="000F66D0"/>
    <w:rsid w:val="000F6C4D"/>
    <w:rsid w:val="000F6C50"/>
    <w:rsid w:val="001007A7"/>
    <w:rsid w:val="0010236E"/>
    <w:rsid w:val="00102B1A"/>
    <w:rsid w:val="00102DF8"/>
    <w:rsid w:val="00103B03"/>
    <w:rsid w:val="00103E2A"/>
    <w:rsid w:val="001043FD"/>
    <w:rsid w:val="00104790"/>
    <w:rsid w:val="0010495E"/>
    <w:rsid w:val="00104A37"/>
    <w:rsid w:val="00104E52"/>
    <w:rsid w:val="00105E58"/>
    <w:rsid w:val="00107944"/>
    <w:rsid w:val="00107947"/>
    <w:rsid w:val="00107A2A"/>
    <w:rsid w:val="001105A8"/>
    <w:rsid w:val="0011081D"/>
    <w:rsid w:val="0011127D"/>
    <w:rsid w:val="00111C88"/>
    <w:rsid w:val="00111E7F"/>
    <w:rsid w:val="00112909"/>
    <w:rsid w:val="00112BC0"/>
    <w:rsid w:val="00112F33"/>
    <w:rsid w:val="001132D8"/>
    <w:rsid w:val="00113521"/>
    <w:rsid w:val="00113BF1"/>
    <w:rsid w:val="00114978"/>
    <w:rsid w:val="00114B77"/>
    <w:rsid w:val="00115432"/>
    <w:rsid w:val="0011549A"/>
    <w:rsid w:val="00115AED"/>
    <w:rsid w:val="00115E2D"/>
    <w:rsid w:val="00116C49"/>
    <w:rsid w:val="0011794E"/>
    <w:rsid w:val="001179A6"/>
    <w:rsid w:val="00117E39"/>
    <w:rsid w:val="00117F4C"/>
    <w:rsid w:val="001200E1"/>
    <w:rsid w:val="00122022"/>
    <w:rsid w:val="001231A5"/>
    <w:rsid w:val="00123305"/>
    <w:rsid w:val="00123742"/>
    <w:rsid w:val="00123E1A"/>
    <w:rsid w:val="00124E20"/>
    <w:rsid w:val="00124FBD"/>
    <w:rsid w:val="00125816"/>
    <w:rsid w:val="00126193"/>
    <w:rsid w:val="0012651A"/>
    <w:rsid w:val="00126C56"/>
    <w:rsid w:val="00126E38"/>
    <w:rsid w:val="00127020"/>
    <w:rsid w:val="00130CED"/>
    <w:rsid w:val="00131BAD"/>
    <w:rsid w:val="00132536"/>
    <w:rsid w:val="001326C6"/>
    <w:rsid w:val="00132732"/>
    <w:rsid w:val="00133089"/>
    <w:rsid w:val="001330BA"/>
    <w:rsid w:val="00133B74"/>
    <w:rsid w:val="00133C0B"/>
    <w:rsid w:val="0013455B"/>
    <w:rsid w:val="0013475A"/>
    <w:rsid w:val="001348D4"/>
    <w:rsid w:val="001348DE"/>
    <w:rsid w:val="00134D47"/>
    <w:rsid w:val="0013691F"/>
    <w:rsid w:val="00136AA7"/>
    <w:rsid w:val="00136C5E"/>
    <w:rsid w:val="00136D8B"/>
    <w:rsid w:val="00136DB9"/>
    <w:rsid w:val="00136F92"/>
    <w:rsid w:val="0014005E"/>
    <w:rsid w:val="001414B0"/>
    <w:rsid w:val="001418A9"/>
    <w:rsid w:val="001419D7"/>
    <w:rsid w:val="001425C2"/>
    <w:rsid w:val="00142624"/>
    <w:rsid w:val="00143783"/>
    <w:rsid w:val="001442A1"/>
    <w:rsid w:val="0014615E"/>
    <w:rsid w:val="001471C6"/>
    <w:rsid w:val="0014728D"/>
    <w:rsid w:val="0015002A"/>
    <w:rsid w:val="001506F4"/>
    <w:rsid w:val="00150B19"/>
    <w:rsid w:val="001510E7"/>
    <w:rsid w:val="001511D4"/>
    <w:rsid w:val="00151771"/>
    <w:rsid w:val="00151938"/>
    <w:rsid w:val="00151ED4"/>
    <w:rsid w:val="001520B9"/>
    <w:rsid w:val="0015276B"/>
    <w:rsid w:val="00152F34"/>
    <w:rsid w:val="001533DA"/>
    <w:rsid w:val="00154309"/>
    <w:rsid w:val="00154468"/>
    <w:rsid w:val="00155210"/>
    <w:rsid w:val="001554C4"/>
    <w:rsid w:val="00155ACA"/>
    <w:rsid w:val="00155B61"/>
    <w:rsid w:val="001571B6"/>
    <w:rsid w:val="001572D3"/>
    <w:rsid w:val="00157755"/>
    <w:rsid w:val="00157C8B"/>
    <w:rsid w:val="00157F4E"/>
    <w:rsid w:val="001604EE"/>
    <w:rsid w:val="001610EA"/>
    <w:rsid w:val="001616CC"/>
    <w:rsid w:val="00161E49"/>
    <w:rsid w:val="0016230A"/>
    <w:rsid w:val="00162754"/>
    <w:rsid w:val="00163290"/>
    <w:rsid w:val="00163AA8"/>
    <w:rsid w:val="00163EE1"/>
    <w:rsid w:val="00163F81"/>
    <w:rsid w:val="00163FCA"/>
    <w:rsid w:val="00165685"/>
    <w:rsid w:val="00166193"/>
    <w:rsid w:val="001666F5"/>
    <w:rsid w:val="001669EC"/>
    <w:rsid w:val="00167ED6"/>
    <w:rsid w:val="00167EF0"/>
    <w:rsid w:val="0017015B"/>
    <w:rsid w:val="0017073E"/>
    <w:rsid w:val="00170847"/>
    <w:rsid w:val="00170FC5"/>
    <w:rsid w:val="0017105D"/>
    <w:rsid w:val="001714A4"/>
    <w:rsid w:val="00171BC4"/>
    <w:rsid w:val="00173CED"/>
    <w:rsid w:val="00174436"/>
    <w:rsid w:val="001744F2"/>
    <w:rsid w:val="00174A8F"/>
    <w:rsid w:val="00174C1A"/>
    <w:rsid w:val="00174D32"/>
    <w:rsid w:val="0017515A"/>
    <w:rsid w:val="0017637B"/>
    <w:rsid w:val="0017779B"/>
    <w:rsid w:val="00177873"/>
    <w:rsid w:val="00177B81"/>
    <w:rsid w:val="00177EA6"/>
    <w:rsid w:val="0018025B"/>
    <w:rsid w:val="0018041E"/>
    <w:rsid w:val="0018088A"/>
    <w:rsid w:val="001811E5"/>
    <w:rsid w:val="00181664"/>
    <w:rsid w:val="00181AF3"/>
    <w:rsid w:val="00182DFC"/>
    <w:rsid w:val="00182EFA"/>
    <w:rsid w:val="00182F1F"/>
    <w:rsid w:val="00183B09"/>
    <w:rsid w:val="001841EE"/>
    <w:rsid w:val="00184286"/>
    <w:rsid w:val="001858C3"/>
    <w:rsid w:val="0018674F"/>
    <w:rsid w:val="00186E24"/>
    <w:rsid w:val="0018734D"/>
    <w:rsid w:val="001903D9"/>
    <w:rsid w:val="001905AC"/>
    <w:rsid w:val="00190E7A"/>
    <w:rsid w:val="001914E3"/>
    <w:rsid w:val="001916D2"/>
    <w:rsid w:val="00191A65"/>
    <w:rsid w:val="00191ACE"/>
    <w:rsid w:val="00192573"/>
    <w:rsid w:val="00192A9D"/>
    <w:rsid w:val="001935FD"/>
    <w:rsid w:val="00193809"/>
    <w:rsid w:val="001941EC"/>
    <w:rsid w:val="001945B8"/>
    <w:rsid w:val="001948B0"/>
    <w:rsid w:val="001948E9"/>
    <w:rsid w:val="00194A92"/>
    <w:rsid w:val="00194D1B"/>
    <w:rsid w:val="00194F58"/>
    <w:rsid w:val="0019554C"/>
    <w:rsid w:val="001955B0"/>
    <w:rsid w:val="00195E2E"/>
    <w:rsid w:val="00195F41"/>
    <w:rsid w:val="001966B6"/>
    <w:rsid w:val="0019792D"/>
    <w:rsid w:val="00197A71"/>
    <w:rsid w:val="00197EEB"/>
    <w:rsid w:val="001A0342"/>
    <w:rsid w:val="001A1086"/>
    <w:rsid w:val="001A109E"/>
    <w:rsid w:val="001A11A0"/>
    <w:rsid w:val="001A1649"/>
    <w:rsid w:val="001A202C"/>
    <w:rsid w:val="001A25C8"/>
    <w:rsid w:val="001A2B5F"/>
    <w:rsid w:val="001A348C"/>
    <w:rsid w:val="001A34C9"/>
    <w:rsid w:val="001A4F03"/>
    <w:rsid w:val="001A53E9"/>
    <w:rsid w:val="001A582A"/>
    <w:rsid w:val="001A6A94"/>
    <w:rsid w:val="001B023E"/>
    <w:rsid w:val="001B1710"/>
    <w:rsid w:val="001B2C1E"/>
    <w:rsid w:val="001B2CB5"/>
    <w:rsid w:val="001B3F71"/>
    <w:rsid w:val="001B46DA"/>
    <w:rsid w:val="001B548B"/>
    <w:rsid w:val="001B61C4"/>
    <w:rsid w:val="001B6DB1"/>
    <w:rsid w:val="001B7EF9"/>
    <w:rsid w:val="001C1F10"/>
    <w:rsid w:val="001C5921"/>
    <w:rsid w:val="001C5C2A"/>
    <w:rsid w:val="001C5E69"/>
    <w:rsid w:val="001C6008"/>
    <w:rsid w:val="001C64D5"/>
    <w:rsid w:val="001C7463"/>
    <w:rsid w:val="001D0100"/>
    <w:rsid w:val="001D02AB"/>
    <w:rsid w:val="001D06F7"/>
    <w:rsid w:val="001D0DFD"/>
    <w:rsid w:val="001D11F5"/>
    <w:rsid w:val="001D1326"/>
    <w:rsid w:val="001D1A0C"/>
    <w:rsid w:val="001D2666"/>
    <w:rsid w:val="001D370B"/>
    <w:rsid w:val="001D470C"/>
    <w:rsid w:val="001D489C"/>
    <w:rsid w:val="001D541A"/>
    <w:rsid w:val="001D5B8D"/>
    <w:rsid w:val="001D5BB9"/>
    <w:rsid w:val="001D5EF8"/>
    <w:rsid w:val="001D6793"/>
    <w:rsid w:val="001D6BBF"/>
    <w:rsid w:val="001D6CC5"/>
    <w:rsid w:val="001D6F5B"/>
    <w:rsid w:val="001D6F69"/>
    <w:rsid w:val="001D72D7"/>
    <w:rsid w:val="001D7DB5"/>
    <w:rsid w:val="001E0D68"/>
    <w:rsid w:val="001E0DE8"/>
    <w:rsid w:val="001E2082"/>
    <w:rsid w:val="001E2168"/>
    <w:rsid w:val="001E2202"/>
    <w:rsid w:val="001E235B"/>
    <w:rsid w:val="001E261E"/>
    <w:rsid w:val="001E2EEF"/>
    <w:rsid w:val="001E3265"/>
    <w:rsid w:val="001E33CC"/>
    <w:rsid w:val="001E35CB"/>
    <w:rsid w:val="001E3BF7"/>
    <w:rsid w:val="001E5D44"/>
    <w:rsid w:val="001E60A1"/>
    <w:rsid w:val="001E69CC"/>
    <w:rsid w:val="001E6A56"/>
    <w:rsid w:val="001E7B5D"/>
    <w:rsid w:val="001E7C3B"/>
    <w:rsid w:val="001F060B"/>
    <w:rsid w:val="001F10DF"/>
    <w:rsid w:val="001F1444"/>
    <w:rsid w:val="001F1724"/>
    <w:rsid w:val="001F1AC0"/>
    <w:rsid w:val="001F206F"/>
    <w:rsid w:val="001F353C"/>
    <w:rsid w:val="001F364C"/>
    <w:rsid w:val="001F3AA8"/>
    <w:rsid w:val="001F3B39"/>
    <w:rsid w:val="001F3E45"/>
    <w:rsid w:val="001F6EF3"/>
    <w:rsid w:val="001F76DC"/>
    <w:rsid w:val="001F7CA3"/>
    <w:rsid w:val="001F7F2D"/>
    <w:rsid w:val="00200645"/>
    <w:rsid w:val="0020084E"/>
    <w:rsid w:val="0020201A"/>
    <w:rsid w:val="0020250D"/>
    <w:rsid w:val="0020337F"/>
    <w:rsid w:val="00203A5A"/>
    <w:rsid w:val="00205032"/>
    <w:rsid w:val="0020558F"/>
    <w:rsid w:val="00205B3F"/>
    <w:rsid w:val="00205C5A"/>
    <w:rsid w:val="00206009"/>
    <w:rsid w:val="002060E7"/>
    <w:rsid w:val="00207705"/>
    <w:rsid w:val="00207DA2"/>
    <w:rsid w:val="00207E8D"/>
    <w:rsid w:val="0021019D"/>
    <w:rsid w:val="0021096C"/>
    <w:rsid w:val="00210C02"/>
    <w:rsid w:val="002113A9"/>
    <w:rsid w:val="00211D92"/>
    <w:rsid w:val="0021490F"/>
    <w:rsid w:val="00214E19"/>
    <w:rsid w:val="002154D2"/>
    <w:rsid w:val="0021588C"/>
    <w:rsid w:val="00216A88"/>
    <w:rsid w:val="002178E7"/>
    <w:rsid w:val="00217CB9"/>
    <w:rsid w:val="00220564"/>
    <w:rsid w:val="0022072F"/>
    <w:rsid w:val="00221ADF"/>
    <w:rsid w:val="00222B48"/>
    <w:rsid w:val="002235F4"/>
    <w:rsid w:val="00223678"/>
    <w:rsid w:val="00224E6B"/>
    <w:rsid w:val="00225059"/>
    <w:rsid w:val="00225110"/>
    <w:rsid w:val="002252C8"/>
    <w:rsid w:val="0022540F"/>
    <w:rsid w:val="002256BC"/>
    <w:rsid w:val="0022724F"/>
    <w:rsid w:val="0023133A"/>
    <w:rsid w:val="00231B88"/>
    <w:rsid w:val="00231D70"/>
    <w:rsid w:val="002320B3"/>
    <w:rsid w:val="0023216E"/>
    <w:rsid w:val="002336C4"/>
    <w:rsid w:val="00233EF5"/>
    <w:rsid w:val="00234141"/>
    <w:rsid w:val="002346ED"/>
    <w:rsid w:val="00234958"/>
    <w:rsid w:val="00235093"/>
    <w:rsid w:val="002358D9"/>
    <w:rsid w:val="00235972"/>
    <w:rsid w:val="00235BAC"/>
    <w:rsid w:val="00235D33"/>
    <w:rsid w:val="00235F15"/>
    <w:rsid w:val="00236030"/>
    <w:rsid w:val="00236395"/>
    <w:rsid w:val="002365B6"/>
    <w:rsid w:val="00236904"/>
    <w:rsid w:val="002369A6"/>
    <w:rsid w:val="00236E80"/>
    <w:rsid w:val="0023710D"/>
    <w:rsid w:val="00237FD8"/>
    <w:rsid w:val="0024090D"/>
    <w:rsid w:val="0024150A"/>
    <w:rsid w:val="00241B03"/>
    <w:rsid w:val="002423AA"/>
    <w:rsid w:val="00242FDF"/>
    <w:rsid w:val="00243804"/>
    <w:rsid w:val="002438C8"/>
    <w:rsid w:val="00243BE3"/>
    <w:rsid w:val="00243C1F"/>
    <w:rsid w:val="002443CB"/>
    <w:rsid w:val="002446CD"/>
    <w:rsid w:val="00244879"/>
    <w:rsid w:val="0024493C"/>
    <w:rsid w:val="00245306"/>
    <w:rsid w:val="002454B3"/>
    <w:rsid w:val="00245585"/>
    <w:rsid w:val="00245BA6"/>
    <w:rsid w:val="00245CA9"/>
    <w:rsid w:val="00245DDA"/>
    <w:rsid w:val="0024618B"/>
    <w:rsid w:val="0024619E"/>
    <w:rsid w:val="00247484"/>
    <w:rsid w:val="00247D64"/>
    <w:rsid w:val="00250764"/>
    <w:rsid w:val="00250A2E"/>
    <w:rsid w:val="00250C2C"/>
    <w:rsid w:val="00251BC9"/>
    <w:rsid w:val="00252620"/>
    <w:rsid w:val="002526D4"/>
    <w:rsid w:val="00253264"/>
    <w:rsid w:val="00253752"/>
    <w:rsid w:val="00253953"/>
    <w:rsid w:val="00253B90"/>
    <w:rsid w:val="0025443C"/>
    <w:rsid w:val="00255DC1"/>
    <w:rsid w:val="00255F16"/>
    <w:rsid w:val="00256671"/>
    <w:rsid w:val="002569F1"/>
    <w:rsid w:val="00256DA0"/>
    <w:rsid w:val="00256FE8"/>
    <w:rsid w:val="00257BFC"/>
    <w:rsid w:val="002606BE"/>
    <w:rsid w:val="0026089E"/>
    <w:rsid w:val="00260EE3"/>
    <w:rsid w:val="0026229C"/>
    <w:rsid w:val="002623DE"/>
    <w:rsid w:val="00262C66"/>
    <w:rsid w:val="00262D01"/>
    <w:rsid w:val="00262DA0"/>
    <w:rsid w:val="00262DC7"/>
    <w:rsid w:val="0026333C"/>
    <w:rsid w:val="00263AC5"/>
    <w:rsid w:val="00264880"/>
    <w:rsid w:val="0026579A"/>
    <w:rsid w:val="00265936"/>
    <w:rsid w:val="0026705A"/>
    <w:rsid w:val="00267C4A"/>
    <w:rsid w:val="00267EAB"/>
    <w:rsid w:val="002713AB"/>
    <w:rsid w:val="00272432"/>
    <w:rsid w:val="00272563"/>
    <w:rsid w:val="00272F12"/>
    <w:rsid w:val="002739C2"/>
    <w:rsid w:val="00273B3D"/>
    <w:rsid w:val="00273BF2"/>
    <w:rsid w:val="00273D59"/>
    <w:rsid w:val="002740F6"/>
    <w:rsid w:val="0027435A"/>
    <w:rsid w:val="00274586"/>
    <w:rsid w:val="0027462E"/>
    <w:rsid w:val="002746B2"/>
    <w:rsid w:val="00275133"/>
    <w:rsid w:val="00275A22"/>
    <w:rsid w:val="00275A8F"/>
    <w:rsid w:val="002776B5"/>
    <w:rsid w:val="00277FD7"/>
    <w:rsid w:val="00280351"/>
    <w:rsid w:val="0028044D"/>
    <w:rsid w:val="00280922"/>
    <w:rsid w:val="00280D70"/>
    <w:rsid w:val="00280EDA"/>
    <w:rsid w:val="002812FC"/>
    <w:rsid w:val="00282287"/>
    <w:rsid w:val="002825E2"/>
    <w:rsid w:val="0028283F"/>
    <w:rsid w:val="00282B66"/>
    <w:rsid w:val="00283334"/>
    <w:rsid w:val="002848C2"/>
    <w:rsid w:val="002849AA"/>
    <w:rsid w:val="0028506B"/>
    <w:rsid w:val="0028506F"/>
    <w:rsid w:val="00285298"/>
    <w:rsid w:val="00286991"/>
    <w:rsid w:val="0028735B"/>
    <w:rsid w:val="002875C8"/>
    <w:rsid w:val="002875EF"/>
    <w:rsid w:val="00287BB9"/>
    <w:rsid w:val="002904C7"/>
    <w:rsid w:val="00290CEC"/>
    <w:rsid w:val="002917F6"/>
    <w:rsid w:val="00292149"/>
    <w:rsid w:val="00292A20"/>
    <w:rsid w:val="00294DD0"/>
    <w:rsid w:val="002956BF"/>
    <w:rsid w:val="00295ECA"/>
    <w:rsid w:val="002960AA"/>
    <w:rsid w:val="00296609"/>
    <w:rsid w:val="00296CF6"/>
    <w:rsid w:val="002971A4"/>
    <w:rsid w:val="00297315"/>
    <w:rsid w:val="00297CF5"/>
    <w:rsid w:val="002A0045"/>
    <w:rsid w:val="002A0302"/>
    <w:rsid w:val="002A2471"/>
    <w:rsid w:val="002A2884"/>
    <w:rsid w:val="002A2C14"/>
    <w:rsid w:val="002A2EB3"/>
    <w:rsid w:val="002A3AFE"/>
    <w:rsid w:val="002A54C8"/>
    <w:rsid w:val="002A5CEA"/>
    <w:rsid w:val="002A703D"/>
    <w:rsid w:val="002A7292"/>
    <w:rsid w:val="002A748F"/>
    <w:rsid w:val="002B0341"/>
    <w:rsid w:val="002B0FCB"/>
    <w:rsid w:val="002B12DC"/>
    <w:rsid w:val="002B1B9D"/>
    <w:rsid w:val="002B27ED"/>
    <w:rsid w:val="002B35CD"/>
    <w:rsid w:val="002B39E5"/>
    <w:rsid w:val="002B3E97"/>
    <w:rsid w:val="002B4350"/>
    <w:rsid w:val="002B61F3"/>
    <w:rsid w:val="002B6762"/>
    <w:rsid w:val="002B6E7A"/>
    <w:rsid w:val="002B74A0"/>
    <w:rsid w:val="002B74CC"/>
    <w:rsid w:val="002C064C"/>
    <w:rsid w:val="002C0DED"/>
    <w:rsid w:val="002C0FD4"/>
    <w:rsid w:val="002C1613"/>
    <w:rsid w:val="002C1A7F"/>
    <w:rsid w:val="002C1D2D"/>
    <w:rsid w:val="002C1F80"/>
    <w:rsid w:val="002C24F3"/>
    <w:rsid w:val="002C2D0F"/>
    <w:rsid w:val="002C2F99"/>
    <w:rsid w:val="002C41A6"/>
    <w:rsid w:val="002C485E"/>
    <w:rsid w:val="002C4B7F"/>
    <w:rsid w:val="002C5BCD"/>
    <w:rsid w:val="002C632F"/>
    <w:rsid w:val="002C6A48"/>
    <w:rsid w:val="002C7AB4"/>
    <w:rsid w:val="002C7AFD"/>
    <w:rsid w:val="002D1E92"/>
    <w:rsid w:val="002D2602"/>
    <w:rsid w:val="002D2934"/>
    <w:rsid w:val="002D2B2B"/>
    <w:rsid w:val="002D307D"/>
    <w:rsid w:val="002D3332"/>
    <w:rsid w:val="002D34DE"/>
    <w:rsid w:val="002D36E2"/>
    <w:rsid w:val="002D3792"/>
    <w:rsid w:val="002D396E"/>
    <w:rsid w:val="002D3C12"/>
    <w:rsid w:val="002D3D98"/>
    <w:rsid w:val="002D3DCD"/>
    <w:rsid w:val="002D4C93"/>
    <w:rsid w:val="002D4EC1"/>
    <w:rsid w:val="002D574E"/>
    <w:rsid w:val="002D6BE5"/>
    <w:rsid w:val="002D70EF"/>
    <w:rsid w:val="002D7643"/>
    <w:rsid w:val="002E0409"/>
    <w:rsid w:val="002E0AF1"/>
    <w:rsid w:val="002E0B2C"/>
    <w:rsid w:val="002E0BB2"/>
    <w:rsid w:val="002E0FAC"/>
    <w:rsid w:val="002E185D"/>
    <w:rsid w:val="002E194A"/>
    <w:rsid w:val="002E1BFE"/>
    <w:rsid w:val="002E1E25"/>
    <w:rsid w:val="002E23EC"/>
    <w:rsid w:val="002E265F"/>
    <w:rsid w:val="002E38AA"/>
    <w:rsid w:val="002E3DC3"/>
    <w:rsid w:val="002E47E3"/>
    <w:rsid w:val="002E4A80"/>
    <w:rsid w:val="002E4E8A"/>
    <w:rsid w:val="002E5881"/>
    <w:rsid w:val="002E5B4E"/>
    <w:rsid w:val="002E6F81"/>
    <w:rsid w:val="002F00DF"/>
    <w:rsid w:val="002F05E2"/>
    <w:rsid w:val="002F0A2B"/>
    <w:rsid w:val="002F2DED"/>
    <w:rsid w:val="002F50EE"/>
    <w:rsid w:val="002F5EF3"/>
    <w:rsid w:val="002F6525"/>
    <w:rsid w:val="002F6BB6"/>
    <w:rsid w:val="002F6F79"/>
    <w:rsid w:val="00300641"/>
    <w:rsid w:val="00300EA3"/>
    <w:rsid w:val="00301009"/>
    <w:rsid w:val="0030110A"/>
    <w:rsid w:val="0030230A"/>
    <w:rsid w:val="003029EA"/>
    <w:rsid w:val="00302B34"/>
    <w:rsid w:val="00303C21"/>
    <w:rsid w:val="0030427B"/>
    <w:rsid w:val="003044F4"/>
    <w:rsid w:val="00304959"/>
    <w:rsid w:val="00304ACB"/>
    <w:rsid w:val="00304BBA"/>
    <w:rsid w:val="00305590"/>
    <w:rsid w:val="00306AF6"/>
    <w:rsid w:val="0030713F"/>
    <w:rsid w:val="003074CE"/>
    <w:rsid w:val="0030755C"/>
    <w:rsid w:val="00310041"/>
    <w:rsid w:val="003108C4"/>
    <w:rsid w:val="0031170C"/>
    <w:rsid w:val="00311FC8"/>
    <w:rsid w:val="0031239A"/>
    <w:rsid w:val="003152BC"/>
    <w:rsid w:val="003158F4"/>
    <w:rsid w:val="003160CB"/>
    <w:rsid w:val="003166CA"/>
    <w:rsid w:val="0031712E"/>
    <w:rsid w:val="0031738E"/>
    <w:rsid w:val="003174D4"/>
    <w:rsid w:val="00317DCC"/>
    <w:rsid w:val="00320E87"/>
    <w:rsid w:val="0032342F"/>
    <w:rsid w:val="00324244"/>
    <w:rsid w:val="003247C8"/>
    <w:rsid w:val="00324BE8"/>
    <w:rsid w:val="00324FB2"/>
    <w:rsid w:val="0032505E"/>
    <w:rsid w:val="003254BF"/>
    <w:rsid w:val="003258C8"/>
    <w:rsid w:val="003261FC"/>
    <w:rsid w:val="0032699D"/>
    <w:rsid w:val="00327851"/>
    <w:rsid w:val="00327C46"/>
    <w:rsid w:val="00330783"/>
    <w:rsid w:val="00330CAF"/>
    <w:rsid w:val="003310F8"/>
    <w:rsid w:val="00331833"/>
    <w:rsid w:val="0033197B"/>
    <w:rsid w:val="00331EC6"/>
    <w:rsid w:val="003334FD"/>
    <w:rsid w:val="00333BE5"/>
    <w:rsid w:val="00333E27"/>
    <w:rsid w:val="00335039"/>
    <w:rsid w:val="00335152"/>
    <w:rsid w:val="00335817"/>
    <w:rsid w:val="003359C0"/>
    <w:rsid w:val="00335C58"/>
    <w:rsid w:val="00335C60"/>
    <w:rsid w:val="0033655B"/>
    <w:rsid w:val="00336BEA"/>
    <w:rsid w:val="0033711E"/>
    <w:rsid w:val="00340258"/>
    <w:rsid w:val="0034038F"/>
    <w:rsid w:val="0034071B"/>
    <w:rsid w:val="0034257E"/>
    <w:rsid w:val="00342C20"/>
    <w:rsid w:val="003438B7"/>
    <w:rsid w:val="00344475"/>
    <w:rsid w:val="003449FE"/>
    <w:rsid w:val="00344CA9"/>
    <w:rsid w:val="00344E25"/>
    <w:rsid w:val="00344ED7"/>
    <w:rsid w:val="003457B8"/>
    <w:rsid w:val="00345EA7"/>
    <w:rsid w:val="003463C8"/>
    <w:rsid w:val="0034651B"/>
    <w:rsid w:val="003469EE"/>
    <w:rsid w:val="00347B9C"/>
    <w:rsid w:val="00347F14"/>
    <w:rsid w:val="0035097C"/>
    <w:rsid w:val="00351CA9"/>
    <w:rsid w:val="00351E8C"/>
    <w:rsid w:val="00352302"/>
    <w:rsid w:val="003527ED"/>
    <w:rsid w:val="00352FD6"/>
    <w:rsid w:val="00354A94"/>
    <w:rsid w:val="0035508A"/>
    <w:rsid w:val="00355484"/>
    <w:rsid w:val="00355F69"/>
    <w:rsid w:val="00355FB1"/>
    <w:rsid w:val="00356ABA"/>
    <w:rsid w:val="00356E33"/>
    <w:rsid w:val="00356E48"/>
    <w:rsid w:val="00357982"/>
    <w:rsid w:val="00360463"/>
    <w:rsid w:val="00360904"/>
    <w:rsid w:val="00361387"/>
    <w:rsid w:val="003619B5"/>
    <w:rsid w:val="003621B1"/>
    <w:rsid w:val="00362472"/>
    <w:rsid w:val="00363BE1"/>
    <w:rsid w:val="003655A8"/>
    <w:rsid w:val="00365CD4"/>
    <w:rsid w:val="0036617D"/>
    <w:rsid w:val="003677EB"/>
    <w:rsid w:val="00367B1B"/>
    <w:rsid w:val="00367B96"/>
    <w:rsid w:val="00367BCF"/>
    <w:rsid w:val="00371803"/>
    <w:rsid w:val="00372413"/>
    <w:rsid w:val="00372A75"/>
    <w:rsid w:val="00373AF7"/>
    <w:rsid w:val="00373BA4"/>
    <w:rsid w:val="0037460D"/>
    <w:rsid w:val="0037496A"/>
    <w:rsid w:val="00375232"/>
    <w:rsid w:val="00375974"/>
    <w:rsid w:val="00375DE8"/>
    <w:rsid w:val="00376AE5"/>
    <w:rsid w:val="00376EFA"/>
    <w:rsid w:val="0038093F"/>
    <w:rsid w:val="00381276"/>
    <w:rsid w:val="00381C58"/>
    <w:rsid w:val="00381D25"/>
    <w:rsid w:val="003822F8"/>
    <w:rsid w:val="00382863"/>
    <w:rsid w:val="00382A02"/>
    <w:rsid w:val="003832B1"/>
    <w:rsid w:val="003838B8"/>
    <w:rsid w:val="00383FF9"/>
    <w:rsid w:val="00384D43"/>
    <w:rsid w:val="00384D8D"/>
    <w:rsid w:val="00385245"/>
    <w:rsid w:val="00386157"/>
    <w:rsid w:val="0038629F"/>
    <w:rsid w:val="003863C0"/>
    <w:rsid w:val="00386F6B"/>
    <w:rsid w:val="00387234"/>
    <w:rsid w:val="00387534"/>
    <w:rsid w:val="00387BC4"/>
    <w:rsid w:val="00390968"/>
    <w:rsid w:val="00390A74"/>
    <w:rsid w:val="00390E77"/>
    <w:rsid w:val="003915BD"/>
    <w:rsid w:val="00391EF5"/>
    <w:rsid w:val="00392B47"/>
    <w:rsid w:val="00392C91"/>
    <w:rsid w:val="003936AA"/>
    <w:rsid w:val="0039403F"/>
    <w:rsid w:val="00394D44"/>
    <w:rsid w:val="00395781"/>
    <w:rsid w:val="003959BD"/>
    <w:rsid w:val="003961BB"/>
    <w:rsid w:val="00396598"/>
    <w:rsid w:val="00396C91"/>
    <w:rsid w:val="00396E61"/>
    <w:rsid w:val="00396FB5"/>
    <w:rsid w:val="00397057"/>
    <w:rsid w:val="00397251"/>
    <w:rsid w:val="00397ECC"/>
    <w:rsid w:val="003A0192"/>
    <w:rsid w:val="003A0230"/>
    <w:rsid w:val="003A091C"/>
    <w:rsid w:val="003A154D"/>
    <w:rsid w:val="003A175A"/>
    <w:rsid w:val="003A1A70"/>
    <w:rsid w:val="003A1B99"/>
    <w:rsid w:val="003A2016"/>
    <w:rsid w:val="003A3AA5"/>
    <w:rsid w:val="003A3D79"/>
    <w:rsid w:val="003A3F05"/>
    <w:rsid w:val="003A445A"/>
    <w:rsid w:val="003A5784"/>
    <w:rsid w:val="003A6442"/>
    <w:rsid w:val="003A694E"/>
    <w:rsid w:val="003A7364"/>
    <w:rsid w:val="003A778F"/>
    <w:rsid w:val="003B0F09"/>
    <w:rsid w:val="003B1506"/>
    <w:rsid w:val="003B17F9"/>
    <w:rsid w:val="003B194C"/>
    <w:rsid w:val="003B1ED4"/>
    <w:rsid w:val="003B1F4B"/>
    <w:rsid w:val="003B1FD8"/>
    <w:rsid w:val="003B2233"/>
    <w:rsid w:val="003B23AB"/>
    <w:rsid w:val="003B2640"/>
    <w:rsid w:val="003B327A"/>
    <w:rsid w:val="003B4F78"/>
    <w:rsid w:val="003B4FEB"/>
    <w:rsid w:val="003B561A"/>
    <w:rsid w:val="003B570E"/>
    <w:rsid w:val="003B6534"/>
    <w:rsid w:val="003B7249"/>
    <w:rsid w:val="003B7EAE"/>
    <w:rsid w:val="003B7F62"/>
    <w:rsid w:val="003C073B"/>
    <w:rsid w:val="003C0D1C"/>
    <w:rsid w:val="003C132D"/>
    <w:rsid w:val="003C15A7"/>
    <w:rsid w:val="003C1E87"/>
    <w:rsid w:val="003C2E66"/>
    <w:rsid w:val="003C3CAE"/>
    <w:rsid w:val="003C4C74"/>
    <w:rsid w:val="003C5D88"/>
    <w:rsid w:val="003C5EC2"/>
    <w:rsid w:val="003C667C"/>
    <w:rsid w:val="003C7553"/>
    <w:rsid w:val="003D0484"/>
    <w:rsid w:val="003D0DA7"/>
    <w:rsid w:val="003D0F31"/>
    <w:rsid w:val="003D1F2D"/>
    <w:rsid w:val="003D43D3"/>
    <w:rsid w:val="003D44A8"/>
    <w:rsid w:val="003D4630"/>
    <w:rsid w:val="003D465A"/>
    <w:rsid w:val="003D473F"/>
    <w:rsid w:val="003D59DB"/>
    <w:rsid w:val="003D6FB8"/>
    <w:rsid w:val="003D766E"/>
    <w:rsid w:val="003E0B10"/>
    <w:rsid w:val="003E1596"/>
    <w:rsid w:val="003E208E"/>
    <w:rsid w:val="003E277E"/>
    <w:rsid w:val="003E2908"/>
    <w:rsid w:val="003E3765"/>
    <w:rsid w:val="003E37A2"/>
    <w:rsid w:val="003E4F3A"/>
    <w:rsid w:val="003E59A7"/>
    <w:rsid w:val="003E5A04"/>
    <w:rsid w:val="003E5BC4"/>
    <w:rsid w:val="003E5DB2"/>
    <w:rsid w:val="003E6A53"/>
    <w:rsid w:val="003E6E09"/>
    <w:rsid w:val="003F05AD"/>
    <w:rsid w:val="003F0DD1"/>
    <w:rsid w:val="003F198F"/>
    <w:rsid w:val="003F1AA4"/>
    <w:rsid w:val="003F1AA5"/>
    <w:rsid w:val="003F1B74"/>
    <w:rsid w:val="003F1C43"/>
    <w:rsid w:val="003F235B"/>
    <w:rsid w:val="003F3D99"/>
    <w:rsid w:val="003F41AC"/>
    <w:rsid w:val="003F4604"/>
    <w:rsid w:val="003F65C6"/>
    <w:rsid w:val="003F75CE"/>
    <w:rsid w:val="003F7EC6"/>
    <w:rsid w:val="00401593"/>
    <w:rsid w:val="00401628"/>
    <w:rsid w:val="00401DD6"/>
    <w:rsid w:val="00401E90"/>
    <w:rsid w:val="0040246D"/>
    <w:rsid w:val="00402673"/>
    <w:rsid w:val="00402F7B"/>
    <w:rsid w:val="004034AB"/>
    <w:rsid w:val="004050FD"/>
    <w:rsid w:val="0040596F"/>
    <w:rsid w:val="00405B5F"/>
    <w:rsid w:val="00407C34"/>
    <w:rsid w:val="00407C35"/>
    <w:rsid w:val="00410661"/>
    <w:rsid w:val="00410A4E"/>
    <w:rsid w:val="00410BF8"/>
    <w:rsid w:val="00410F27"/>
    <w:rsid w:val="004117A5"/>
    <w:rsid w:val="00411D51"/>
    <w:rsid w:val="004122FD"/>
    <w:rsid w:val="00412A5F"/>
    <w:rsid w:val="00413E79"/>
    <w:rsid w:val="00413FB3"/>
    <w:rsid w:val="00414223"/>
    <w:rsid w:val="00414484"/>
    <w:rsid w:val="00414C1C"/>
    <w:rsid w:val="00416F16"/>
    <w:rsid w:val="00417B47"/>
    <w:rsid w:val="004200D8"/>
    <w:rsid w:val="00420B12"/>
    <w:rsid w:val="00420DB3"/>
    <w:rsid w:val="004212A7"/>
    <w:rsid w:val="00423C11"/>
    <w:rsid w:val="004241BA"/>
    <w:rsid w:val="004241FD"/>
    <w:rsid w:val="004242A4"/>
    <w:rsid w:val="00424393"/>
    <w:rsid w:val="0042497D"/>
    <w:rsid w:val="004249BA"/>
    <w:rsid w:val="00425071"/>
    <w:rsid w:val="00425DF0"/>
    <w:rsid w:val="004269C4"/>
    <w:rsid w:val="00426ACF"/>
    <w:rsid w:val="00427321"/>
    <w:rsid w:val="00427BB0"/>
    <w:rsid w:val="00427D8D"/>
    <w:rsid w:val="004304E3"/>
    <w:rsid w:val="004309CA"/>
    <w:rsid w:val="00430C21"/>
    <w:rsid w:val="0043102D"/>
    <w:rsid w:val="0043256B"/>
    <w:rsid w:val="004327D1"/>
    <w:rsid w:val="004329D0"/>
    <w:rsid w:val="00432EBC"/>
    <w:rsid w:val="004330A3"/>
    <w:rsid w:val="00433CBB"/>
    <w:rsid w:val="0043477C"/>
    <w:rsid w:val="00434A94"/>
    <w:rsid w:val="0043568D"/>
    <w:rsid w:val="004358EC"/>
    <w:rsid w:val="00435F65"/>
    <w:rsid w:val="00436563"/>
    <w:rsid w:val="00436C4A"/>
    <w:rsid w:val="00437D79"/>
    <w:rsid w:val="00440292"/>
    <w:rsid w:val="004409ED"/>
    <w:rsid w:val="0044104F"/>
    <w:rsid w:val="00441449"/>
    <w:rsid w:val="00441A62"/>
    <w:rsid w:val="00441C3D"/>
    <w:rsid w:val="00442FB2"/>
    <w:rsid w:val="00443CBB"/>
    <w:rsid w:val="00443E4F"/>
    <w:rsid w:val="00444294"/>
    <w:rsid w:val="0044497D"/>
    <w:rsid w:val="004453FC"/>
    <w:rsid w:val="004453FE"/>
    <w:rsid w:val="00446977"/>
    <w:rsid w:val="004474FA"/>
    <w:rsid w:val="00447619"/>
    <w:rsid w:val="00450505"/>
    <w:rsid w:val="004507F8"/>
    <w:rsid w:val="004518C6"/>
    <w:rsid w:val="004518CE"/>
    <w:rsid w:val="00452C7E"/>
    <w:rsid w:val="00456488"/>
    <w:rsid w:val="00456EAB"/>
    <w:rsid w:val="0046034D"/>
    <w:rsid w:val="004604AA"/>
    <w:rsid w:val="0046164A"/>
    <w:rsid w:val="00461672"/>
    <w:rsid w:val="00461BE5"/>
    <w:rsid w:val="004621F1"/>
    <w:rsid w:val="00462205"/>
    <w:rsid w:val="004629BB"/>
    <w:rsid w:val="004629E8"/>
    <w:rsid w:val="00463367"/>
    <w:rsid w:val="004638E1"/>
    <w:rsid w:val="00464174"/>
    <w:rsid w:val="0046444A"/>
    <w:rsid w:val="00467102"/>
    <w:rsid w:val="00467664"/>
    <w:rsid w:val="00470F81"/>
    <w:rsid w:val="00471186"/>
    <w:rsid w:val="00471358"/>
    <w:rsid w:val="004716B8"/>
    <w:rsid w:val="004721D3"/>
    <w:rsid w:val="0047229A"/>
    <w:rsid w:val="0047240F"/>
    <w:rsid w:val="00473780"/>
    <w:rsid w:val="004747C4"/>
    <w:rsid w:val="00474998"/>
    <w:rsid w:val="00474C1A"/>
    <w:rsid w:val="00474C23"/>
    <w:rsid w:val="00475C26"/>
    <w:rsid w:val="00475C84"/>
    <w:rsid w:val="004763A2"/>
    <w:rsid w:val="004764DD"/>
    <w:rsid w:val="00476C66"/>
    <w:rsid w:val="0047733E"/>
    <w:rsid w:val="00477B1A"/>
    <w:rsid w:val="00481146"/>
    <w:rsid w:val="004811A2"/>
    <w:rsid w:val="0048205A"/>
    <w:rsid w:val="00483AB1"/>
    <w:rsid w:val="00483E8E"/>
    <w:rsid w:val="00484893"/>
    <w:rsid w:val="00484C93"/>
    <w:rsid w:val="00484E53"/>
    <w:rsid w:val="00485A99"/>
    <w:rsid w:val="00486099"/>
    <w:rsid w:val="004863FD"/>
    <w:rsid w:val="00486882"/>
    <w:rsid w:val="00486DB5"/>
    <w:rsid w:val="00486FE3"/>
    <w:rsid w:val="0049015F"/>
    <w:rsid w:val="0049018F"/>
    <w:rsid w:val="004902F2"/>
    <w:rsid w:val="004929CB"/>
    <w:rsid w:val="004931E9"/>
    <w:rsid w:val="00493B5F"/>
    <w:rsid w:val="00493D3F"/>
    <w:rsid w:val="0049421A"/>
    <w:rsid w:val="0049519F"/>
    <w:rsid w:val="004956B1"/>
    <w:rsid w:val="004958D2"/>
    <w:rsid w:val="00495FF6"/>
    <w:rsid w:val="0049653F"/>
    <w:rsid w:val="004978CF"/>
    <w:rsid w:val="00497E97"/>
    <w:rsid w:val="004A071E"/>
    <w:rsid w:val="004A0B94"/>
    <w:rsid w:val="004A13F1"/>
    <w:rsid w:val="004A1406"/>
    <w:rsid w:val="004A19FA"/>
    <w:rsid w:val="004A1F19"/>
    <w:rsid w:val="004A2E12"/>
    <w:rsid w:val="004A34EC"/>
    <w:rsid w:val="004A36AD"/>
    <w:rsid w:val="004A3B5A"/>
    <w:rsid w:val="004A4BAF"/>
    <w:rsid w:val="004A61CE"/>
    <w:rsid w:val="004A6767"/>
    <w:rsid w:val="004A6AE3"/>
    <w:rsid w:val="004A70DA"/>
    <w:rsid w:val="004A7D82"/>
    <w:rsid w:val="004B0664"/>
    <w:rsid w:val="004B1D7D"/>
    <w:rsid w:val="004B1DA2"/>
    <w:rsid w:val="004B29DA"/>
    <w:rsid w:val="004B409D"/>
    <w:rsid w:val="004B42CC"/>
    <w:rsid w:val="004B5865"/>
    <w:rsid w:val="004B63CE"/>
    <w:rsid w:val="004B6A47"/>
    <w:rsid w:val="004B7C8E"/>
    <w:rsid w:val="004B7D63"/>
    <w:rsid w:val="004C0A0C"/>
    <w:rsid w:val="004C0D08"/>
    <w:rsid w:val="004C14B7"/>
    <w:rsid w:val="004C1D2C"/>
    <w:rsid w:val="004C220D"/>
    <w:rsid w:val="004C2449"/>
    <w:rsid w:val="004C27F4"/>
    <w:rsid w:val="004C319A"/>
    <w:rsid w:val="004C33AA"/>
    <w:rsid w:val="004C3AAB"/>
    <w:rsid w:val="004C3C16"/>
    <w:rsid w:val="004C447E"/>
    <w:rsid w:val="004C4749"/>
    <w:rsid w:val="004C4750"/>
    <w:rsid w:val="004C4FC9"/>
    <w:rsid w:val="004C5995"/>
    <w:rsid w:val="004C6521"/>
    <w:rsid w:val="004C67CB"/>
    <w:rsid w:val="004C69EA"/>
    <w:rsid w:val="004C73A2"/>
    <w:rsid w:val="004C761D"/>
    <w:rsid w:val="004C78A8"/>
    <w:rsid w:val="004C7A4B"/>
    <w:rsid w:val="004D03F1"/>
    <w:rsid w:val="004D04EE"/>
    <w:rsid w:val="004D0DDB"/>
    <w:rsid w:val="004D1A52"/>
    <w:rsid w:val="004D26F1"/>
    <w:rsid w:val="004D3772"/>
    <w:rsid w:val="004D3B01"/>
    <w:rsid w:val="004D43BA"/>
    <w:rsid w:val="004D44DF"/>
    <w:rsid w:val="004D5138"/>
    <w:rsid w:val="004D587B"/>
    <w:rsid w:val="004D5D35"/>
    <w:rsid w:val="004D6633"/>
    <w:rsid w:val="004D6751"/>
    <w:rsid w:val="004D6BF9"/>
    <w:rsid w:val="004D6E8E"/>
    <w:rsid w:val="004D6FB5"/>
    <w:rsid w:val="004D6FDD"/>
    <w:rsid w:val="004E0A7F"/>
    <w:rsid w:val="004E1C17"/>
    <w:rsid w:val="004E20E9"/>
    <w:rsid w:val="004E24F8"/>
    <w:rsid w:val="004E29FE"/>
    <w:rsid w:val="004E2FA4"/>
    <w:rsid w:val="004E45E0"/>
    <w:rsid w:val="004E4C10"/>
    <w:rsid w:val="004E614F"/>
    <w:rsid w:val="004F0956"/>
    <w:rsid w:val="004F0BE3"/>
    <w:rsid w:val="004F27F8"/>
    <w:rsid w:val="004F28DC"/>
    <w:rsid w:val="004F31E9"/>
    <w:rsid w:val="004F45B8"/>
    <w:rsid w:val="004F51D8"/>
    <w:rsid w:val="004F5C6F"/>
    <w:rsid w:val="004F5D08"/>
    <w:rsid w:val="004F5D4F"/>
    <w:rsid w:val="004F6243"/>
    <w:rsid w:val="004F6F9C"/>
    <w:rsid w:val="004F6FFF"/>
    <w:rsid w:val="004F753A"/>
    <w:rsid w:val="004F7744"/>
    <w:rsid w:val="005012DA"/>
    <w:rsid w:val="00501807"/>
    <w:rsid w:val="00502086"/>
    <w:rsid w:val="005027D2"/>
    <w:rsid w:val="005030D0"/>
    <w:rsid w:val="005032CD"/>
    <w:rsid w:val="005040E9"/>
    <w:rsid w:val="00504361"/>
    <w:rsid w:val="00504380"/>
    <w:rsid w:val="005044AB"/>
    <w:rsid w:val="00504E9D"/>
    <w:rsid w:val="005052D1"/>
    <w:rsid w:val="0050636F"/>
    <w:rsid w:val="00510610"/>
    <w:rsid w:val="00510677"/>
    <w:rsid w:val="005111AF"/>
    <w:rsid w:val="00511925"/>
    <w:rsid w:val="0051230C"/>
    <w:rsid w:val="0051273F"/>
    <w:rsid w:val="00512843"/>
    <w:rsid w:val="00512BCC"/>
    <w:rsid w:val="0051343C"/>
    <w:rsid w:val="0051374C"/>
    <w:rsid w:val="005149AA"/>
    <w:rsid w:val="0051512F"/>
    <w:rsid w:val="00515872"/>
    <w:rsid w:val="00515ED5"/>
    <w:rsid w:val="00516510"/>
    <w:rsid w:val="005173E3"/>
    <w:rsid w:val="0051777D"/>
    <w:rsid w:val="00517930"/>
    <w:rsid w:val="0052073D"/>
    <w:rsid w:val="00521D6C"/>
    <w:rsid w:val="00522029"/>
    <w:rsid w:val="00522060"/>
    <w:rsid w:val="0052230A"/>
    <w:rsid w:val="0052274E"/>
    <w:rsid w:val="00523446"/>
    <w:rsid w:val="00523573"/>
    <w:rsid w:val="005239C3"/>
    <w:rsid w:val="00523AD6"/>
    <w:rsid w:val="00523BE1"/>
    <w:rsid w:val="005259CA"/>
    <w:rsid w:val="0052684B"/>
    <w:rsid w:val="00526BE2"/>
    <w:rsid w:val="00526DA2"/>
    <w:rsid w:val="005273A5"/>
    <w:rsid w:val="0053026D"/>
    <w:rsid w:val="0053048D"/>
    <w:rsid w:val="00530D8D"/>
    <w:rsid w:val="00531C8A"/>
    <w:rsid w:val="00532A77"/>
    <w:rsid w:val="005333A6"/>
    <w:rsid w:val="0053345E"/>
    <w:rsid w:val="00533EC3"/>
    <w:rsid w:val="00534B05"/>
    <w:rsid w:val="00534F19"/>
    <w:rsid w:val="00535935"/>
    <w:rsid w:val="00535E61"/>
    <w:rsid w:val="00535F54"/>
    <w:rsid w:val="00537B59"/>
    <w:rsid w:val="00537F23"/>
    <w:rsid w:val="00540405"/>
    <w:rsid w:val="00540879"/>
    <w:rsid w:val="005415C2"/>
    <w:rsid w:val="00541698"/>
    <w:rsid w:val="00544810"/>
    <w:rsid w:val="00544C8D"/>
    <w:rsid w:val="00545156"/>
    <w:rsid w:val="005454EC"/>
    <w:rsid w:val="0054590F"/>
    <w:rsid w:val="00545BD7"/>
    <w:rsid w:val="00546653"/>
    <w:rsid w:val="0054733E"/>
    <w:rsid w:val="00547438"/>
    <w:rsid w:val="00547887"/>
    <w:rsid w:val="00547EB5"/>
    <w:rsid w:val="0055014F"/>
    <w:rsid w:val="00550C2D"/>
    <w:rsid w:val="00550F08"/>
    <w:rsid w:val="00551E47"/>
    <w:rsid w:val="00551F02"/>
    <w:rsid w:val="00552157"/>
    <w:rsid w:val="005525BA"/>
    <w:rsid w:val="00552841"/>
    <w:rsid w:val="00552DDD"/>
    <w:rsid w:val="005551CA"/>
    <w:rsid w:val="00555285"/>
    <w:rsid w:val="005553ED"/>
    <w:rsid w:val="00555CBB"/>
    <w:rsid w:val="00555D56"/>
    <w:rsid w:val="00556412"/>
    <w:rsid w:val="00556430"/>
    <w:rsid w:val="0055677C"/>
    <w:rsid w:val="00556E0A"/>
    <w:rsid w:val="00557FD3"/>
    <w:rsid w:val="00560D7D"/>
    <w:rsid w:val="00561434"/>
    <w:rsid w:val="0056258B"/>
    <w:rsid w:val="0056293A"/>
    <w:rsid w:val="005633F9"/>
    <w:rsid w:val="0056446C"/>
    <w:rsid w:val="00565934"/>
    <w:rsid w:val="0056597F"/>
    <w:rsid w:val="00566D62"/>
    <w:rsid w:val="005672DF"/>
    <w:rsid w:val="00570390"/>
    <w:rsid w:val="00570AF6"/>
    <w:rsid w:val="00570C7E"/>
    <w:rsid w:val="00571D30"/>
    <w:rsid w:val="005723B9"/>
    <w:rsid w:val="005728ED"/>
    <w:rsid w:val="0057335A"/>
    <w:rsid w:val="00573C6B"/>
    <w:rsid w:val="005752E1"/>
    <w:rsid w:val="00575421"/>
    <w:rsid w:val="00576A7B"/>
    <w:rsid w:val="00576E5E"/>
    <w:rsid w:val="00576F00"/>
    <w:rsid w:val="00577000"/>
    <w:rsid w:val="00577200"/>
    <w:rsid w:val="005774DA"/>
    <w:rsid w:val="00577F6C"/>
    <w:rsid w:val="00581844"/>
    <w:rsid w:val="00581E19"/>
    <w:rsid w:val="00582B29"/>
    <w:rsid w:val="005839B4"/>
    <w:rsid w:val="00585679"/>
    <w:rsid w:val="0058577E"/>
    <w:rsid w:val="00586050"/>
    <w:rsid w:val="00586E6B"/>
    <w:rsid w:val="00587242"/>
    <w:rsid w:val="0059028C"/>
    <w:rsid w:val="005904A2"/>
    <w:rsid w:val="005905AC"/>
    <w:rsid w:val="00591B10"/>
    <w:rsid w:val="00592A54"/>
    <w:rsid w:val="00593113"/>
    <w:rsid w:val="00593A00"/>
    <w:rsid w:val="0059416D"/>
    <w:rsid w:val="005941B0"/>
    <w:rsid w:val="00594ACC"/>
    <w:rsid w:val="0059514A"/>
    <w:rsid w:val="005967B0"/>
    <w:rsid w:val="005A10B5"/>
    <w:rsid w:val="005A14DD"/>
    <w:rsid w:val="005A1D95"/>
    <w:rsid w:val="005A3A3C"/>
    <w:rsid w:val="005A415E"/>
    <w:rsid w:val="005A461A"/>
    <w:rsid w:val="005A48A9"/>
    <w:rsid w:val="005A5E64"/>
    <w:rsid w:val="005A6312"/>
    <w:rsid w:val="005A63B5"/>
    <w:rsid w:val="005A6A29"/>
    <w:rsid w:val="005A70D1"/>
    <w:rsid w:val="005A73EF"/>
    <w:rsid w:val="005A788E"/>
    <w:rsid w:val="005B0624"/>
    <w:rsid w:val="005B0C68"/>
    <w:rsid w:val="005B1275"/>
    <w:rsid w:val="005B12E4"/>
    <w:rsid w:val="005B19B2"/>
    <w:rsid w:val="005B2913"/>
    <w:rsid w:val="005B3CF1"/>
    <w:rsid w:val="005B4190"/>
    <w:rsid w:val="005B46C0"/>
    <w:rsid w:val="005B4B03"/>
    <w:rsid w:val="005B5566"/>
    <w:rsid w:val="005B5919"/>
    <w:rsid w:val="005B5F24"/>
    <w:rsid w:val="005B608C"/>
    <w:rsid w:val="005B6893"/>
    <w:rsid w:val="005B6C68"/>
    <w:rsid w:val="005B7198"/>
    <w:rsid w:val="005B7AEA"/>
    <w:rsid w:val="005B7F37"/>
    <w:rsid w:val="005C158E"/>
    <w:rsid w:val="005C1610"/>
    <w:rsid w:val="005C1A96"/>
    <w:rsid w:val="005C1FD7"/>
    <w:rsid w:val="005C2533"/>
    <w:rsid w:val="005C2C70"/>
    <w:rsid w:val="005C322C"/>
    <w:rsid w:val="005C3A8C"/>
    <w:rsid w:val="005C3B70"/>
    <w:rsid w:val="005C3C5A"/>
    <w:rsid w:val="005C4868"/>
    <w:rsid w:val="005C4AFD"/>
    <w:rsid w:val="005C4EC8"/>
    <w:rsid w:val="005C50D1"/>
    <w:rsid w:val="005C55A0"/>
    <w:rsid w:val="005C60B2"/>
    <w:rsid w:val="005C75E3"/>
    <w:rsid w:val="005C7C36"/>
    <w:rsid w:val="005D01C1"/>
    <w:rsid w:val="005D0881"/>
    <w:rsid w:val="005D0B32"/>
    <w:rsid w:val="005D0DB5"/>
    <w:rsid w:val="005D0DDB"/>
    <w:rsid w:val="005D4037"/>
    <w:rsid w:val="005D4251"/>
    <w:rsid w:val="005D43AF"/>
    <w:rsid w:val="005D63AC"/>
    <w:rsid w:val="005D7287"/>
    <w:rsid w:val="005D7545"/>
    <w:rsid w:val="005D761E"/>
    <w:rsid w:val="005E017E"/>
    <w:rsid w:val="005E0F42"/>
    <w:rsid w:val="005E199A"/>
    <w:rsid w:val="005E20AD"/>
    <w:rsid w:val="005E226A"/>
    <w:rsid w:val="005E2428"/>
    <w:rsid w:val="005E2439"/>
    <w:rsid w:val="005E2754"/>
    <w:rsid w:val="005E281B"/>
    <w:rsid w:val="005E2C72"/>
    <w:rsid w:val="005E3156"/>
    <w:rsid w:val="005E35CF"/>
    <w:rsid w:val="005E44AD"/>
    <w:rsid w:val="005E60D6"/>
    <w:rsid w:val="005E614A"/>
    <w:rsid w:val="005E62CF"/>
    <w:rsid w:val="005E6319"/>
    <w:rsid w:val="005E6B05"/>
    <w:rsid w:val="005E6B28"/>
    <w:rsid w:val="005E700B"/>
    <w:rsid w:val="005E774B"/>
    <w:rsid w:val="005E7BCE"/>
    <w:rsid w:val="005E7D9C"/>
    <w:rsid w:val="005F01EE"/>
    <w:rsid w:val="005F1591"/>
    <w:rsid w:val="005F162B"/>
    <w:rsid w:val="005F1DC1"/>
    <w:rsid w:val="005F2379"/>
    <w:rsid w:val="005F2EA8"/>
    <w:rsid w:val="005F359F"/>
    <w:rsid w:val="005F39A9"/>
    <w:rsid w:val="005F3B9E"/>
    <w:rsid w:val="005F3C86"/>
    <w:rsid w:val="005F546B"/>
    <w:rsid w:val="005F5600"/>
    <w:rsid w:val="005F635A"/>
    <w:rsid w:val="005F6A37"/>
    <w:rsid w:val="005F6DCB"/>
    <w:rsid w:val="005F7616"/>
    <w:rsid w:val="006014F4"/>
    <w:rsid w:val="00602235"/>
    <w:rsid w:val="00602374"/>
    <w:rsid w:val="00603305"/>
    <w:rsid w:val="00603C8F"/>
    <w:rsid w:val="00605180"/>
    <w:rsid w:val="00605B84"/>
    <w:rsid w:val="0060679D"/>
    <w:rsid w:val="00606D31"/>
    <w:rsid w:val="00606FB3"/>
    <w:rsid w:val="00607A89"/>
    <w:rsid w:val="0061092E"/>
    <w:rsid w:val="00610BB4"/>
    <w:rsid w:val="00611C0A"/>
    <w:rsid w:val="00611FB0"/>
    <w:rsid w:val="00612C7E"/>
    <w:rsid w:val="00612EFC"/>
    <w:rsid w:val="006130E5"/>
    <w:rsid w:val="0061384B"/>
    <w:rsid w:val="00613AFC"/>
    <w:rsid w:val="00613FDC"/>
    <w:rsid w:val="006143F9"/>
    <w:rsid w:val="00615133"/>
    <w:rsid w:val="00615570"/>
    <w:rsid w:val="00616639"/>
    <w:rsid w:val="00617EB0"/>
    <w:rsid w:val="006202C6"/>
    <w:rsid w:val="006206EB"/>
    <w:rsid w:val="00620787"/>
    <w:rsid w:val="00620D34"/>
    <w:rsid w:val="0062157E"/>
    <w:rsid w:val="0062166D"/>
    <w:rsid w:val="006219C2"/>
    <w:rsid w:val="00622188"/>
    <w:rsid w:val="00622996"/>
    <w:rsid w:val="006229C2"/>
    <w:rsid w:val="00622A36"/>
    <w:rsid w:val="006233C1"/>
    <w:rsid w:val="006237D7"/>
    <w:rsid w:val="00623E76"/>
    <w:rsid w:val="006240E0"/>
    <w:rsid w:val="0062413E"/>
    <w:rsid w:val="00624375"/>
    <w:rsid w:val="00624484"/>
    <w:rsid w:val="006246D6"/>
    <w:rsid w:val="006247D1"/>
    <w:rsid w:val="00624AB5"/>
    <w:rsid w:val="00625014"/>
    <w:rsid w:val="00625EB6"/>
    <w:rsid w:val="00626134"/>
    <w:rsid w:val="006262A0"/>
    <w:rsid w:val="006264F7"/>
    <w:rsid w:val="006302BE"/>
    <w:rsid w:val="00631020"/>
    <w:rsid w:val="006314D0"/>
    <w:rsid w:val="0063281E"/>
    <w:rsid w:val="006331A3"/>
    <w:rsid w:val="0063380F"/>
    <w:rsid w:val="0063420D"/>
    <w:rsid w:val="00635186"/>
    <w:rsid w:val="006351D0"/>
    <w:rsid w:val="0063589E"/>
    <w:rsid w:val="006360BA"/>
    <w:rsid w:val="006361C5"/>
    <w:rsid w:val="006361F7"/>
    <w:rsid w:val="0063695A"/>
    <w:rsid w:val="00636B26"/>
    <w:rsid w:val="00636F62"/>
    <w:rsid w:val="0063793D"/>
    <w:rsid w:val="00637A5E"/>
    <w:rsid w:val="00641698"/>
    <w:rsid w:val="00641A19"/>
    <w:rsid w:val="00642179"/>
    <w:rsid w:val="006422F0"/>
    <w:rsid w:val="00643346"/>
    <w:rsid w:val="00643362"/>
    <w:rsid w:val="0064336C"/>
    <w:rsid w:val="00643F14"/>
    <w:rsid w:val="00644E72"/>
    <w:rsid w:val="00645EFD"/>
    <w:rsid w:val="00646611"/>
    <w:rsid w:val="0064707A"/>
    <w:rsid w:val="00647530"/>
    <w:rsid w:val="006479CC"/>
    <w:rsid w:val="00647DCD"/>
    <w:rsid w:val="006501F1"/>
    <w:rsid w:val="006507C9"/>
    <w:rsid w:val="0065088B"/>
    <w:rsid w:val="00650950"/>
    <w:rsid w:val="00650985"/>
    <w:rsid w:val="00650C1B"/>
    <w:rsid w:val="0065126A"/>
    <w:rsid w:val="00651439"/>
    <w:rsid w:val="0065153C"/>
    <w:rsid w:val="00651547"/>
    <w:rsid w:val="0065254B"/>
    <w:rsid w:val="00652CF9"/>
    <w:rsid w:val="00652F6C"/>
    <w:rsid w:val="00653010"/>
    <w:rsid w:val="0065376F"/>
    <w:rsid w:val="00654020"/>
    <w:rsid w:val="00654963"/>
    <w:rsid w:val="00657194"/>
    <w:rsid w:val="006573CD"/>
    <w:rsid w:val="00657425"/>
    <w:rsid w:val="006574B0"/>
    <w:rsid w:val="00657E62"/>
    <w:rsid w:val="006603D0"/>
    <w:rsid w:val="00660ADA"/>
    <w:rsid w:val="006630C3"/>
    <w:rsid w:val="00663418"/>
    <w:rsid w:val="00665286"/>
    <w:rsid w:val="0066559D"/>
    <w:rsid w:val="00666281"/>
    <w:rsid w:val="00666CC2"/>
    <w:rsid w:val="0066772E"/>
    <w:rsid w:val="00670513"/>
    <w:rsid w:val="0067068D"/>
    <w:rsid w:val="006713DE"/>
    <w:rsid w:val="00671642"/>
    <w:rsid w:val="006725F8"/>
    <w:rsid w:val="0067261B"/>
    <w:rsid w:val="00672825"/>
    <w:rsid w:val="00672C7E"/>
    <w:rsid w:val="00673FB8"/>
    <w:rsid w:val="00674DC0"/>
    <w:rsid w:val="006750C7"/>
    <w:rsid w:val="00675EA1"/>
    <w:rsid w:val="006762EB"/>
    <w:rsid w:val="00676C50"/>
    <w:rsid w:val="00677AF6"/>
    <w:rsid w:val="006800F5"/>
    <w:rsid w:val="00680A47"/>
    <w:rsid w:val="00681A90"/>
    <w:rsid w:val="00681C99"/>
    <w:rsid w:val="00681D7A"/>
    <w:rsid w:val="00682CF0"/>
    <w:rsid w:val="0068321B"/>
    <w:rsid w:val="00683317"/>
    <w:rsid w:val="006833EA"/>
    <w:rsid w:val="00685389"/>
    <w:rsid w:val="00685400"/>
    <w:rsid w:val="00685706"/>
    <w:rsid w:val="00686144"/>
    <w:rsid w:val="00686596"/>
    <w:rsid w:val="00686CF6"/>
    <w:rsid w:val="00687018"/>
    <w:rsid w:val="00687833"/>
    <w:rsid w:val="006903C0"/>
    <w:rsid w:val="00690528"/>
    <w:rsid w:val="00690D63"/>
    <w:rsid w:val="00690FD8"/>
    <w:rsid w:val="006911D9"/>
    <w:rsid w:val="00691365"/>
    <w:rsid w:val="006915CA"/>
    <w:rsid w:val="00691D17"/>
    <w:rsid w:val="00691DB7"/>
    <w:rsid w:val="006929D6"/>
    <w:rsid w:val="00693064"/>
    <w:rsid w:val="006932BF"/>
    <w:rsid w:val="006933E1"/>
    <w:rsid w:val="006934B6"/>
    <w:rsid w:val="00694384"/>
    <w:rsid w:val="00694423"/>
    <w:rsid w:val="006948A4"/>
    <w:rsid w:val="00694946"/>
    <w:rsid w:val="0069615E"/>
    <w:rsid w:val="00696178"/>
    <w:rsid w:val="00696235"/>
    <w:rsid w:val="006962F5"/>
    <w:rsid w:val="006964B6"/>
    <w:rsid w:val="00696BCD"/>
    <w:rsid w:val="006970FB"/>
    <w:rsid w:val="006972F4"/>
    <w:rsid w:val="00697DB7"/>
    <w:rsid w:val="006A011C"/>
    <w:rsid w:val="006A0A4D"/>
    <w:rsid w:val="006A1370"/>
    <w:rsid w:val="006A39CE"/>
    <w:rsid w:val="006A3DBF"/>
    <w:rsid w:val="006A4451"/>
    <w:rsid w:val="006A5873"/>
    <w:rsid w:val="006A5A44"/>
    <w:rsid w:val="006A7792"/>
    <w:rsid w:val="006B036E"/>
    <w:rsid w:val="006B040E"/>
    <w:rsid w:val="006B1157"/>
    <w:rsid w:val="006B199F"/>
    <w:rsid w:val="006B1C38"/>
    <w:rsid w:val="006B2C26"/>
    <w:rsid w:val="006B32A3"/>
    <w:rsid w:val="006B445C"/>
    <w:rsid w:val="006B4F66"/>
    <w:rsid w:val="006B500F"/>
    <w:rsid w:val="006B5BE8"/>
    <w:rsid w:val="006B735F"/>
    <w:rsid w:val="006C066C"/>
    <w:rsid w:val="006C1721"/>
    <w:rsid w:val="006C308F"/>
    <w:rsid w:val="006C3522"/>
    <w:rsid w:val="006C3979"/>
    <w:rsid w:val="006C4358"/>
    <w:rsid w:val="006C4483"/>
    <w:rsid w:val="006C46D7"/>
    <w:rsid w:val="006C4793"/>
    <w:rsid w:val="006C4A93"/>
    <w:rsid w:val="006C571C"/>
    <w:rsid w:val="006C5D71"/>
    <w:rsid w:val="006C5DCA"/>
    <w:rsid w:val="006C6519"/>
    <w:rsid w:val="006C6988"/>
    <w:rsid w:val="006C6D58"/>
    <w:rsid w:val="006C6D70"/>
    <w:rsid w:val="006C7469"/>
    <w:rsid w:val="006C75AF"/>
    <w:rsid w:val="006C75CA"/>
    <w:rsid w:val="006C767E"/>
    <w:rsid w:val="006C7EE9"/>
    <w:rsid w:val="006C7F90"/>
    <w:rsid w:val="006D0327"/>
    <w:rsid w:val="006D03D5"/>
    <w:rsid w:val="006D2902"/>
    <w:rsid w:val="006D3170"/>
    <w:rsid w:val="006D321F"/>
    <w:rsid w:val="006D3B51"/>
    <w:rsid w:val="006D3F36"/>
    <w:rsid w:val="006D4735"/>
    <w:rsid w:val="006D4F7C"/>
    <w:rsid w:val="006D52B8"/>
    <w:rsid w:val="006D565C"/>
    <w:rsid w:val="006D60C7"/>
    <w:rsid w:val="006D64AD"/>
    <w:rsid w:val="006D6B97"/>
    <w:rsid w:val="006D73EE"/>
    <w:rsid w:val="006E05F8"/>
    <w:rsid w:val="006E0646"/>
    <w:rsid w:val="006E1057"/>
    <w:rsid w:val="006E1927"/>
    <w:rsid w:val="006E1FFD"/>
    <w:rsid w:val="006E290C"/>
    <w:rsid w:val="006E3C5D"/>
    <w:rsid w:val="006E4C40"/>
    <w:rsid w:val="006E657B"/>
    <w:rsid w:val="006E678E"/>
    <w:rsid w:val="006E6B9A"/>
    <w:rsid w:val="006E6D9C"/>
    <w:rsid w:val="006E7173"/>
    <w:rsid w:val="006F0057"/>
    <w:rsid w:val="006F03ED"/>
    <w:rsid w:val="006F071C"/>
    <w:rsid w:val="006F07FA"/>
    <w:rsid w:val="006F0E5F"/>
    <w:rsid w:val="006F0F85"/>
    <w:rsid w:val="006F1A7C"/>
    <w:rsid w:val="006F24AE"/>
    <w:rsid w:val="006F3643"/>
    <w:rsid w:val="006F3F06"/>
    <w:rsid w:val="006F44D2"/>
    <w:rsid w:val="006F4AFB"/>
    <w:rsid w:val="006F537C"/>
    <w:rsid w:val="006F6577"/>
    <w:rsid w:val="006F7BA8"/>
    <w:rsid w:val="007005DF"/>
    <w:rsid w:val="00700803"/>
    <w:rsid w:val="00700EA4"/>
    <w:rsid w:val="00701B10"/>
    <w:rsid w:val="00702227"/>
    <w:rsid w:val="00702E12"/>
    <w:rsid w:val="00703514"/>
    <w:rsid w:val="00703D3A"/>
    <w:rsid w:val="00703D72"/>
    <w:rsid w:val="00704C63"/>
    <w:rsid w:val="00704D57"/>
    <w:rsid w:val="00704FB5"/>
    <w:rsid w:val="0070683F"/>
    <w:rsid w:val="00706F58"/>
    <w:rsid w:val="00707ADF"/>
    <w:rsid w:val="00707B7B"/>
    <w:rsid w:val="00707E20"/>
    <w:rsid w:val="0071005D"/>
    <w:rsid w:val="007107D9"/>
    <w:rsid w:val="007108C9"/>
    <w:rsid w:val="00710CC4"/>
    <w:rsid w:val="00711E19"/>
    <w:rsid w:val="00712CC7"/>
    <w:rsid w:val="00712DF9"/>
    <w:rsid w:val="00713D1B"/>
    <w:rsid w:val="00713DA5"/>
    <w:rsid w:val="00713EB6"/>
    <w:rsid w:val="00714142"/>
    <w:rsid w:val="00714542"/>
    <w:rsid w:val="007150A0"/>
    <w:rsid w:val="00715A62"/>
    <w:rsid w:val="007162E8"/>
    <w:rsid w:val="00716E64"/>
    <w:rsid w:val="00717410"/>
    <w:rsid w:val="007217FC"/>
    <w:rsid w:val="00722D0E"/>
    <w:rsid w:val="007249DF"/>
    <w:rsid w:val="007254BA"/>
    <w:rsid w:val="00725A7E"/>
    <w:rsid w:val="00726364"/>
    <w:rsid w:val="00726584"/>
    <w:rsid w:val="0072689D"/>
    <w:rsid w:val="00726AC2"/>
    <w:rsid w:val="00726E18"/>
    <w:rsid w:val="00727987"/>
    <w:rsid w:val="00730046"/>
    <w:rsid w:val="007300F2"/>
    <w:rsid w:val="007306FC"/>
    <w:rsid w:val="00730991"/>
    <w:rsid w:val="00730B30"/>
    <w:rsid w:val="00730CC1"/>
    <w:rsid w:val="00731436"/>
    <w:rsid w:val="00731BD9"/>
    <w:rsid w:val="007320A7"/>
    <w:rsid w:val="0073402D"/>
    <w:rsid w:val="00734406"/>
    <w:rsid w:val="00734431"/>
    <w:rsid w:val="0073460E"/>
    <w:rsid w:val="00734924"/>
    <w:rsid w:val="007361B0"/>
    <w:rsid w:val="0073676F"/>
    <w:rsid w:val="00736A40"/>
    <w:rsid w:val="00736BCC"/>
    <w:rsid w:val="00736E16"/>
    <w:rsid w:val="00737173"/>
    <w:rsid w:val="00737DF1"/>
    <w:rsid w:val="00740182"/>
    <w:rsid w:val="0074027A"/>
    <w:rsid w:val="007408C9"/>
    <w:rsid w:val="007412A4"/>
    <w:rsid w:val="00742305"/>
    <w:rsid w:val="00742354"/>
    <w:rsid w:val="007425BD"/>
    <w:rsid w:val="00742932"/>
    <w:rsid w:val="007432AB"/>
    <w:rsid w:val="00743655"/>
    <w:rsid w:val="00743B2F"/>
    <w:rsid w:val="0074412F"/>
    <w:rsid w:val="00744603"/>
    <w:rsid w:val="00744C57"/>
    <w:rsid w:val="0074566D"/>
    <w:rsid w:val="007466EC"/>
    <w:rsid w:val="007466F2"/>
    <w:rsid w:val="00750160"/>
    <w:rsid w:val="00750E58"/>
    <w:rsid w:val="00751D91"/>
    <w:rsid w:val="00751D9D"/>
    <w:rsid w:val="00751F95"/>
    <w:rsid w:val="007535C8"/>
    <w:rsid w:val="00753817"/>
    <w:rsid w:val="00753945"/>
    <w:rsid w:val="00753AE7"/>
    <w:rsid w:val="007550FB"/>
    <w:rsid w:val="007556E3"/>
    <w:rsid w:val="00756B18"/>
    <w:rsid w:val="00756BC5"/>
    <w:rsid w:val="00757F76"/>
    <w:rsid w:val="007604FF"/>
    <w:rsid w:val="007606C3"/>
    <w:rsid w:val="00760A38"/>
    <w:rsid w:val="007612E7"/>
    <w:rsid w:val="00762C91"/>
    <w:rsid w:val="00763F67"/>
    <w:rsid w:val="00765D08"/>
    <w:rsid w:val="007665C1"/>
    <w:rsid w:val="00766F95"/>
    <w:rsid w:val="00767084"/>
    <w:rsid w:val="0076756D"/>
    <w:rsid w:val="00767733"/>
    <w:rsid w:val="007677F0"/>
    <w:rsid w:val="00767827"/>
    <w:rsid w:val="00767D8B"/>
    <w:rsid w:val="0077005A"/>
    <w:rsid w:val="007700D8"/>
    <w:rsid w:val="00770108"/>
    <w:rsid w:val="0077032A"/>
    <w:rsid w:val="00770508"/>
    <w:rsid w:val="00770A2F"/>
    <w:rsid w:val="007715AB"/>
    <w:rsid w:val="007717B0"/>
    <w:rsid w:val="00771C73"/>
    <w:rsid w:val="00771F83"/>
    <w:rsid w:val="00772047"/>
    <w:rsid w:val="00772B70"/>
    <w:rsid w:val="00772CF3"/>
    <w:rsid w:val="0077375B"/>
    <w:rsid w:val="007737AB"/>
    <w:rsid w:val="00773DBC"/>
    <w:rsid w:val="007748CF"/>
    <w:rsid w:val="00774D4D"/>
    <w:rsid w:val="00774E64"/>
    <w:rsid w:val="00775157"/>
    <w:rsid w:val="00775831"/>
    <w:rsid w:val="0077711D"/>
    <w:rsid w:val="00777511"/>
    <w:rsid w:val="007779C2"/>
    <w:rsid w:val="00780F48"/>
    <w:rsid w:val="007810B0"/>
    <w:rsid w:val="007810C4"/>
    <w:rsid w:val="007818B9"/>
    <w:rsid w:val="007818ED"/>
    <w:rsid w:val="007820EE"/>
    <w:rsid w:val="007822DE"/>
    <w:rsid w:val="00782683"/>
    <w:rsid w:val="00782699"/>
    <w:rsid w:val="00783513"/>
    <w:rsid w:val="0078355D"/>
    <w:rsid w:val="0078383C"/>
    <w:rsid w:val="00783B52"/>
    <w:rsid w:val="007859FC"/>
    <w:rsid w:val="00785BB9"/>
    <w:rsid w:val="00786877"/>
    <w:rsid w:val="007868CE"/>
    <w:rsid w:val="00786B46"/>
    <w:rsid w:val="00787E4D"/>
    <w:rsid w:val="00787F96"/>
    <w:rsid w:val="00790C7E"/>
    <w:rsid w:val="00791A18"/>
    <w:rsid w:val="007925C3"/>
    <w:rsid w:val="00792640"/>
    <w:rsid w:val="0079274B"/>
    <w:rsid w:val="00792C87"/>
    <w:rsid w:val="0079314A"/>
    <w:rsid w:val="00793342"/>
    <w:rsid w:val="00793C9D"/>
    <w:rsid w:val="00793DFA"/>
    <w:rsid w:val="00794071"/>
    <w:rsid w:val="007947DE"/>
    <w:rsid w:val="00795844"/>
    <w:rsid w:val="00795B83"/>
    <w:rsid w:val="00795C0B"/>
    <w:rsid w:val="007968B1"/>
    <w:rsid w:val="007971D8"/>
    <w:rsid w:val="007A09A9"/>
    <w:rsid w:val="007A1785"/>
    <w:rsid w:val="007A251B"/>
    <w:rsid w:val="007A2829"/>
    <w:rsid w:val="007A2CE9"/>
    <w:rsid w:val="007A2D29"/>
    <w:rsid w:val="007A3038"/>
    <w:rsid w:val="007A3642"/>
    <w:rsid w:val="007A39AE"/>
    <w:rsid w:val="007A3AA6"/>
    <w:rsid w:val="007A3E9D"/>
    <w:rsid w:val="007A4B0E"/>
    <w:rsid w:val="007A519A"/>
    <w:rsid w:val="007A5725"/>
    <w:rsid w:val="007A5C0B"/>
    <w:rsid w:val="007A5D9A"/>
    <w:rsid w:val="007A5E32"/>
    <w:rsid w:val="007A5EC2"/>
    <w:rsid w:val="007A628B"/>
    <w:rsid w:val="007A632F"/>
    <w:rsid w:val="007A675A"/>
    <w:rsid w:val="007B06C1"/>
    <w:rsid w:val="007B085F"/>
    <w:rsid w:val="007B113A"/>
    <w:rsid w:val="007B1926"/>
    <w:rsid w:val="007B1D0C"/>
    <w:rsid w:val="007B2A8F"/>
    <w:rsid w:val="007B3552"/>
    <w:rsid w:val="007B3C6E"/>
    <w:rsid w:val="007B3E7F"/>
    <w:rsid w:val="007B4150"/>
    <w:rsid w:val="007B54A5"/>
    <w:rsid w:val="007B7134"/>
    <w:rsid w:val="007B7A70"/>
    <w:rsid w:val="007C019B"/>
    <w:rsid w:val="007C0516"/>
    <w:rsid w:val="007C0551"/>
    <w:rsid w:val="007C0ADA"/>
    <w:rsid w:val="007C15A0"/>
    <w:rsid w:val="007C16B6"/>
    <w:rsid w:val="007C16C5"/>
    <w:rsid w:val="007C1CEE"/>
    <w:rsid w:val="007C23A7"/>
    <w:rsid w:val="007C27FE"/>
    <w:rsid w:val="007C2FE9"/>
    <w:rsid w:val="007C324B"/>
    <w:rsid w:val="007C32A4"/>
    <w:rsid w:val="007C33F3"/>
    <w:rsid w:val="007C34FC"/>
    <w:rsid w:val="007C371A"/>
    <w:rsid w:val="007C42DF"/>
    <w:rsid w:val="007C4A3B"/>
    <w:rsid w:val="007C4D27"/>
    <w:rsid w:val="007C4D76"/>
    <w:rsid w:val="007C4EFF"/>
    <w:rsid w:val="007C5700"/>
    <w:rsid w:val="007C5898"/>
    <w:rsid w:val="007C5CA5"/>
    <w:rsid w:val="007C5D1F"/>
    <w:rsid w:val="007C5D23"/>
    <w:rsid w:val="007C5D8A"/>
    <w:rsid w:val="007C70B0"/>
    <w:rsid w:val="007C739A"/>
    <w:rsid w:val="007C740B"/>
    <w:rsid w:val="007D141C"/>
    <w:rsid w:val="007D1566"/>
    <w:rsid w:val="007D1661"/>
    <w:rsid w:val="007D269F"/>
    <w:rsid w:val="007D38F1"/>
    <w:rsid w:val="007D4228"/>
    <w:rsid w:val="007D4D5D"/>
    <w:rsid w:val="007D5A93"/>
    <w:rsid w:val="007D5FAF"/>
    <w:rsid w:val="007D63FA"/>
    <w:rsid w:val="007D68A3"/>
    <w:rsid w:val="007D6CEB"/>
    <w:rsid w:val="007D6E75"/>
    <w:rsid w:val="007D730A"/>
    <w:rsid w:val="007E05D2"/>
    <w:rsid w:val="007E075D"/>
    <w:rsid w:val="007E10FC"/>
    <w:rsid w:val="007E148D"/>
    <w:rsid w:val="007E14D1"/>
    <w:rsid w:val="007E1C25"/>
    <w:rsid w:val="007E1F4A"/>
    <w:rsid w:val="007E2BEF"/>
    <w:rsid w:val="007E3AF5"/>
    <w:rsid w:val="007E3B49"/>
    <w:rsid w:val="007E4B62"/>
    <w:rsid w:val="007E4DEE"/>
    <w:rsid w:val="007E560D"/>
    <w:rsid w:val="007E7DC8"/>
    <w:rsid w:val="007F066E"/>
    <w:rsid w:val="007F0FED"/>
    <w:rsid w:val="007F176A"/>
    <w:rsid w:val="007F21E9"/>
    <w:rsid w:val="007F29AA"/>
    <w:rsid w:val="007F2EC2"/>
    <w:rsid w:val="007F33A6"/>
    <w:rsid w:val="007F35F0"/>
    <w:rsid w:val="007F404C"/>
    <w:rsid w:val="007F4BB4"/>
    <w:rsid w:val="007F50B4"/>
    <w:rsid w:val="007F55DA"/>
    <w:rsid w:val="007F5A05"/>
    <w:rsid w:val="007F646D"/>
    <w:rsid w:val="007F698A"/>
    <w:rsid w:val="007F6F4B"/>
    <w:rsid w:val="007F79B5"/>
    <w:rsid w:val="007F7F74"/>
    <w:rsid w:val="0080370A"/>
    <w:rsid w:val="008038B7"/>
    <w:rsid w:val="00803EC7"/>
    <w:rsid w:val="0080424E"/>
    <w:rsid w:val="008042A3"/>
    <w:rsid w:val="00804A4E"/>
    <w:rsid w:val="00805286"/>
    <w:rsid w:val="00805D87"/>
    <w:rsid w:val="00805F43"/>
    <w:rsid w:val="00806966"/>
    <w:rsid w:val="00806EE5"/>
    <w:rsid w:val="00807204"/>
    <w:rsid w:val="0080758D"/>
    <w:rsid w:val="00810955"/>
    <w:rsid w:val="00811537"/>
    <w:rsid w:val="00811A8F"/>
    <w:rsid w:val="00812257"/>
    <w:rsid w:val="00812539"/>
    <w:rsid w:val="00812C9F"/>
    <w:rsid w:val="00813440"/>
    <w:rsid w:val="0081414B"/>
    <w:rsid w:val="00814312"/>
    <w:rsid w:val="00814573"/>
    <w:rsid w:val="00815A96"/>
    <w:rsid w:val="00815BE9"/>
    <w:rsid w:val="00815C04"/>
    <w:rsid w:val="00816120"/>
    <w:rsid w:val="008164C9"/>
    <w:rsid w:val="0081685F"/>
    <w:rsid w:val="00820C77"/>
    <w:rsid w:val="00820E90"/>
    <w:rsid w:val="008213E7"/>
    <w:rsid w:val="008214A0"/>
    <w:rsid w:val="00823077"/>
    <w:rsid w:val="0082362C"/>
    <w:rsid w:val="00823C63"/>
    <w:rsid w:val="008241D7"/>
    <w:rsid w:val="0082587C"/>
    <w:rsid w:val="00826012"/>
    <w:rsid w:val="00826A44"/>
    <w:rsid w:val="00827044"/>
    <w:rsid w:val="008278BE"/>
    <w:rsid w:val="00827DD2"/>
    <w:rsid w:val="00831222"/>
    <w:rsid w:val="00831360"/>
    <w:rsid w:val="00831A38"/>
    <w:rsid w:val="00831FAD"/>
    <w:rsid w:val="00832957"/>
    <w:rsid w:val="00832C87"/>
    <w:rsid w:val="00832CF0"/>
    <w:rsid w:val="008337E9"/>
    <w:rsid w:val="00835560"/>
    <w:rsid w:val="008355E4"/>
    <w:rsid w:val="00835770"/>
    <w:rsid w:val="00835928"/>
    <w:rsid w:val="008362D9"/>
    <w:rsid w:val="008364E1"/>
    <w:rsid w:val="00837079"/>
    <w:rsid w:val="00840E0E"/>
    <w:rsid w:val="00842200"/>
    <w:rsid w:val="008426C1"/>
    <w:rsid w:val="0084289C"/>
    <w:rsid w:val="00842FFD"/>
    <w:rsid w:val="00844EFA"/>
    <w:rsid w:val="00845EF9"/>
    <w:rsid w:val="008471A7"/>
    <w:rsid w:val="00850243"/>
    <w:rsid w:val="008526AA"/>
    <w:rsid w:val="008527DE"/>
    <w:rsid w:val="008533CF"/>
    <w:rsid w:val="00854A3D"/>
    <w:rsid w:val="00854D08"/>
    <w:rsid w:val="008561AF"/>
    <w:rsid w:val="00856451"/>
    <w:rsid w:val="00856739"/>
    <w:rsid w:val="008567A7"/>
    <w:rsid w:val="00857850"/>
    <w:rsid w:val="00857967"/>
    <w:rsid w:val="00857E19"/>
    <w:rsid w:val="00860314"/>
    <w:rsid w:val="00860AE0"/>
    <w:rsid w:val="00860BB1"/>
    <w:rsid w:val="008616F5"/>
    <w:rsid w:val="0086276E"/>
    <w:rsid w:val="00862777"/>
    <w:rsid w:val="008628CE"/>
    <w:rsid w:val="00863823"/>
    <w:rsid w:val="00863B9F"/>
    <w:rsid w:val="00863F3E"/>
    <w:rsid w:val="0086440B"/>
    <w:rsid w:val="008649CB"/>
    <w:rsid w:val="00864CC3"/>
    <w:rsid w:val="00865354"/>
    <w:rsid w:val="008654DD"/>
    <w:rsid w:val="008658E0"/>
    <w:rsid w:val="00865952"/>
    <w:rsid w:val="00865C19"/>
    <w:rsid w:val="00865EEA"/>
    <w:rsid w:val="008665F6"/>
    <w:rsid w:val="0086669B"/>
    <w:rsid w:val="008667A6"/>
    <w:rsid w:val="00866B9E"/>
    <w:rsid w:val="008673BF"/>
    <w:rsid w:val="00867A15"/>
    <w:rsid w:val="00867B4D"/>
    <w:rsid w:val="0087142C"/>
    <w:rsid w:val="008715CA"/>
    <w:rsid w:val="008718BF"/>
    <w:rsid w:val="008719C5"/>
    <w:rsid w:val="00871CFF"/>
    <w:rsid w:val="00872C0E"/>
    <w:rsid w:val="008734EE"/>
    <w:rsid w:val="008735E8"/>
    <w:rsid w:val="00873F48"/>
    <w:rsid w:val="0087420E"/>
    <w:rsid w:val="00874323"/>
    <w:rsid w:val="008747AD"/>
    <w:rsid w:val="00874873"/>
    <w:rsid w:val="00875721"/>
    <w:rsid w:val="0087573C"/>
    <w:rsid w:val="00875827"/>
    <w:rsid w:val="00875D6B"/>
    <w:rsid w:val="0087610F"/>
    <w:rsid w:val="0087640E"/>
    <w:rsid w:val="00876717"/>
    <w:rsid w:val="0087743A"/>
    <w:rsid w:val="008775A5"/>
    <w:rsid w:val="00877C0E"/>
    <w:rsid w:val="00880107"/>
    <w:rsid w:val="0088121C"/>
    <w:rsid w:val="008816B6"/>
    <w:rsid w:val="00882544"/>
    <w:rsid w:val="008829BA"/>
    <w:rsid w:val="00884EB9"/>
    <w:rsid w:val="0088728D"/>
    <w:rsid w:val="00887A52"/>
    <w:rsid w:val="00887BB8"/>
    <w:rsid w:val="00890232"/>
    <w:rsid w:val="00890576"/>
    <w:rsid w:val="00890CDA"/>
    <w:rsid w:val="008910F0"/>
    <w:rsid w:val="00892B83"/>
    <w:rsid w:val="00893597"/>
    <w:rsid w:val="008938BD"/>
    <w:rsid w:val="00893DF2"/>
    <w:rsid w:val="00894AE9"/>
    <w:rsid w:val="00896598"/>
    <w:rsid w:val="00896919"/>
    <w:rsid w:val="00897021"/>
    <w:rsid w:val="008970CF"/>
    <w:rsid w:val="00897624"/>
    <w:rsid w:val="008A0AA4"/>
    <w:rsid w:val="008A0AC9"/>
    <w:rsid w:val="008A17C9"/>
    <w:rsid w:val="008A2019"/>
    <w:rsid w:val="008A2ACD"/>
    <w:rsid w:val="008A2FF0"/>
    <w:rsid w:val="008A4007"/>
    <w:rsid w:val="008A48BD"/>
    <w:rsid w:val="008A4C3C"/>
    <w:rsid w:val="008A7CD3"/>
    <w:rsid w:val="008B0133"/>
    <w:rsid w:val="008B109B"/>
    <w:rsid w:val="008B1456"/>
    <w:rsid w:val="008B1A72"/>
    <w:rsid w:val="008B223F"/>
    <w:rsid w:val="008B2697"/>
    <w:rsid w:val="008B27E1"/>
    <w:rsid w:val="008B289F"/>
    <w:rsid w:val="008B2A01"/>
    <w:rsid w:val="008B3AE3"/>
    <w:rsid w:val="008B40D7"/>
    <w:rsid w:val="008B4465"/>
    <w:rsid w:val="008B4A69"/>
    <w:rsid w:val="008B4E69"/>
    <w:rsid w:val="008B5FD3"/>
    <w:rsid w:val="008B6BE5"/>
    <w:rsid w:val="008B6E80"/>
    <w:rsid w:val="008B6ED6"/>
    <w:rsid w:val="008B7B0B"/>
    <w:rsid w:val="008B7BBC"/>
    <w:rsid w:val="008C0420"/>
    <w:rsid w:val="008C0C3C"/>
    <w:rsid w:val="008C133E"/>
    <w:rsid w:val="008C1F31"/>
    <w:rsid w:val="008C2186"/>
    <w:rsid w:val="008C2291"/>
    <w:rsid w:val="008C4205"/>
    <w:rsid w:val="008C42D0"/>
    <w:rsid w:val="008C45BA"/>
    <w:rsid w:val="008C50CA"/>
    <w:rsid w:val="008C5441"/>
    <w:rsid w:val="008C5584"/>
    <w:rsid w:val="008C6B89"/>
    <w:rsid w:val="008C6E01"/>
    <w:rsid w:val="008C6FC6"/>
    <w:rsid w:val="008C73C1"/>
    <w:rsid w:val="008C7AD9"/>
    <w:rsid w:val="008D1030"/>
    <w:rsid w:val="008D15EF"/>
    <w:rsid w:val="008D1985"/>
    <w:rsid w:val="008D2431"/>
    <w:rsid w:val="008D2451"/>
    <w:rsid w:val="008D2AFF"/>
    <w:rsid w:val="008D2E5B"/>
    <w:rsid w:val="008D367F"/>
    <w:rsid w:val="008D461C"/>
    <w:rsid w:val="008D4F58"/>
    <w:rsid w:val="008D50CE"/>
    <w:rsid w:val="008D5590"/>
    <w:rsid w:val="008D5E1B"/>
    <w:rsid w:val="008D5FDA"/>
    <w:rsid w:val="008D62AD"/>
    <w:rsid w:val="008D6A97"/>
    <w:rsid w:val="008D7C84"/>
    <w:rsid w:val="008D7F03"/>
    <w:rsid w:val="008E0196"/>
    <w:rsid w:val="008E16F8"/>
    <w:rsid w:val="008E1D93"/>
    <w:rsid w:val="008E2088"/>
    <w:rsid w:val="008E2491"/>
    <w:rsid w:val="008E24DE"/>
    <w:rsid w:val="008E2F5B"/>
    <w:rsid w:val="008E422A"/>
    <w:rsid w:val="008E4A04"/>
    <w:rsid w:val="008E52B6"/>
    <w:rsid w:val="008E5B32"/>
    <w:rsid w:val="008E5E9D"/>
    <w:rsid w:val="008E70C7"/>
    <w:rsid w:val="008E70F5"/>
    <w:rsid w:val="008E734F"/>
    <w:rsid w:val="008F02D3"/>
    <w:rsid w:val="008F070B"/>
    <w:rsid w:val="008F21D0"/>
    <w:rsid w:val="008F222C"/>
    <w:rsid w:val="008F2501"/>
    <w:rsid w:val="008F2C0E"/>
    <w:rsid w:val="008F2C45"/>
    <w:rsid w:val="008F59D5"/>
    <w:rsid w:val="008F611A"/>
    <w:rsid w:val="008F6990"/>
    <w:rsid w:val="0090009B"/>
    <w:rsid w:val="009002DE"/>
    <w:rsid w:val="0090093E"/>
    <w:rsid w:val="00900B6F"/>
    <w:rsid w:val="0090120D"/>
    <w:rsid w:val="0090172F"/>
    <w:rsid w:val="00901DF7"/>
    <w:rsid w:val="00902610"/>
    <w:rsid w:val="00902B87"/>
    <w:rsid w:val="00902F29"/>
    <w:rsid w:val="00903C7B"/>
    <w:rsid w:val="00903E6D"/>
    <w:rsid w:val="00906458"/>
    <w:rsid w:val="00906A52"/>
    <w:rsid w:val="0090705E"/>
    <w:rsid w:val="00910EA3"/>
    <w:rsid w:val="00912277"/>
    <w:rsid w:val="00912D0B"/>
    <w:rsid w:val="00912F88"/>
    <w:rsid w:val="00913397"/>
    <w:rsid w:val="00913679"/>
    <w:rsid w:val="00913BFD"/>
    <w:rsid w:val="009155D3"/>
    <w:rsid w:val="0091574A"/>
    <w:rsid w:val="009162A4"/>
    <w:rsid w:val="009163C1"/>
    <w:rsid w:val="00916C50"/>
    <w:rsid w:val="00916C8A"/>
    <w:rsid w:val="00917E3B"/>
    <w:rsid w:val="00917E79"/>
    <w:rsid w:val="00917E7F"/>
    <w:rsid w:val="0092001B"/>
    <w:rsid w:val="00920247"/>
    <w:rsid w:val="009207E0"/>
    <w:rsid w:val="00920F18"/>
    <w:rsid w:val="0092150D"/>
    <w:rsid w:val="00921C20"/>
    <w:rsid w:val="00921E9E"/>
    <w:rsid w:val="00922491"/>
    <w:rsid w:val="00922588"/>
    <w:rsid w:val="00923128"/>
    <w:rsid w:val="0092317E"/>
    <w:rsid w:val="0092345B"/>
    <w:rsid w:val="009235EE"/>
    <w:rsid w:val="009237C7"/>
    <w:rsid w:val="00923B55"/>
    <w:rsid w:val="00923D18"/>
    <w:rsid w:val="00925D5F"/>
    <w:rsid w:val="00925D68"/>
    <w:rsid w:val="00925D88"/>
    <w:rsid w:val="00926417"/>
    <w:rsid w:val="00926D0E"/>
    <w:rsid w:val="00927186"/>
    <w:rsid w:val="0093048C"/>
    <w:rsid w:val="00930E7B"/>
    <w:rsid w:val="009312B9"/>
    <w:rsid w:val="00931E75"/>
    <w:rsid w:val="00931FD9"/>
    <w:rsid w:val="00932199"/>
    <w:rsid w:val="00932258"/>
    <w:rsid w:val="00932637"/>
    <w:rsid w:val="00933093"/>
    <w:rsid w:val="0093327A"/>
    <w:rsid w:val="0093328C"/>
    <w:rsid w:val="00933C9F"/>
    <w:rsid w:val="00933CBD"/>
    <w:rsid w:val="00934237"/>
    <w:rsid w:val="00935C48"/>
    <w:rsid w:val="00935D9A"/>
    <w:rsid w:val="00936224"/>
    <w:rsid w:val="00936E3C"/>
    <w:rsid w:val="00937330"/>
    <w:rsid w:val="0094034B"/>
    <w:rsid w:val="00941828"/>
    <w:rsid w:val="00941974"/>
    <w:rsid w:val="0094256B"/>
    <w:rsid w:val="00942DB9"/>
    <w:rsid w:val="0094313D"/>
    <w:rsid w:val="0094340D"/>
    <w:rsid w:val="00943704"/>
    <w:rsid w:val="009438DC"/>
    <w:rsid w:val="00943D52"/>
    <w:rsid w:val="00944194"/>
    <w:rsid w:val="0094472A"/>
    <w:rsid w:val="0094521D"/>
    <w:rsid w:val="00946A8A"/>
    <w:rsid w:val="00947EEC"/>
    <w:rsid w:val="00950509"/>
    <w:rsid w:val="00950A4B"/>
    <w:rsid w:val="009514C2"/>
    <w:rsid w:val="00952E93"/>
    <w:rsid w:val="009542A8"/>
    <w:rsid w:val="00954723"/>
    <w:rsid w:val="00954C7C"/>
    <w:rsid w:val="00955025"/>
    <w:rsid w:val="00955B1C"/>
    <w:rsid w:val="009561C1"/>
    <w:rsid w:val="009565CB"/>
    <w:rsid w:val="00956777"/>
    <w:rsid w:val="00956E24"/>
    <w:rsid w:val="00956E76"/>
    <w:rsid w:val="009577E7"/>
    <w:rsid w:val="00960065"/>
    <w:rsid w:val="00960A9A"/>
    <w:rsid w:val="00960D94"/>
    <w:rsid w:val="00961E58"/>
    <w:rsid w:val="0096232F"/>
    <w:rsid w:val="009647AB"/>
    <w:rsid w:val="00964A4D"/>
    <w:rsid w:val="00964C16"/>
    <w:rsid w:val="00964C1F"/>
    <w:rsid w:val="0096560A"/>
    <w:rsid w:val="00965760"/>
    <w:rsid w:val="00966038"/>
    <w:rsid w:val="00966E28"/>
    <w:rsid w:val="00967516"/>
    <w:rsid w:val="009678B1"/>
    <w:rsid w:val="00967FC9"/>
    <w:rsid w:val="00971919"/>
    <w:rsid w:val="00971A51"/>
    <w:rsid w:val="00971D11"/>
    <w:rsid w:val="00972731"/>
    <w:rsid w:val="00972851"/>
    <w:rsid w:val="00972DE8"/>
    <w:rsid w:val="00973198"/>
    <w:rsid w:val="009733D6"/>
    <w:rsid w:val="00973854"/>
    <w:rsid w:val="00973B24"/>
    <w:rsid w:val="009749E2"/>
    <w:rsid w:val="00974EC2"/>
    <w:rsid w:val="00975411"/>
    <w:rsid w:val="00975532"/>
    <w:rsid w:val="00975800"/>
    <w:rsid w:val="00975861"/>
    <w:rsid w:val="00976956"/>
    <w:rsid w:val="00976A28"/>
    <w:rsid w:val="00976F49"/>
    <w:rsid w:val="009770B9"/>
    <w:rsid w:val="00977360"/>
    <w:rsid w:val="009775C7"/>
    <w:rsid w:val="00980000"/>
    <w:rsid w:val="00980041"/>
    <w:rsid w:val="009806D6"/>
    <w:rsid w:val="009817B2"/>
    <w:rsid w:val="00982729"/>
    <w:rsid w:val="00982817"/>
    <w:rsid w:val="0098316C"/>
    <w:rsid w:val="00983311"/>
    <w:rsid w:val="009837AA"/>
    <w:rsid w:val="009846F0"/>
    <w:rsid w:val="009848E4"/>
    <w:rsid w:val="009852BE"/>
    <w:rsid w:val="0098551D"/>
    <w:rsid w:val="00985AE8"/>
    <w:rsid w:val="0098631F"/>
    <w:rsid w:val="0098658B"/>
    <w:rsid w:val="009871BF"/>
    <w:rsid w:val="00987A2A"/>
    <w:rsid w:val="00987AF7"/>
    <w:rsid w:val="009900FC"/>
    <w:rsid w:val="00990448"/>
    <w:rsid w:val="009908A9"/>
    <w:rsid w:val="00990EC4"/>
    <w:rsid w:val="0099117B"/>
    <w:rsid w:val="009911B9"/>
    <w:rsid w:val="00991296"/>
    <w:rsid w:val="00991B4F"/>
    <w:rsid w:val="00992023"/>
    <w:rsid w:val="00992DDB"/>
    <w:rsid w:val="0099383F"/>
    <w:rsid w:val="0099444E"/>
    <w:rsid w:val="00994E6B"/>
    <w:rsid w:val="00994F81"/>
    <w:rsid w:val="00995CBE"/>
    <w:rsid w:val="00995D0B"/>
    <w:rsid w:val="00995F00"/>
    <w:rsid w:val="00997DCC"/>
    <w:rsid w:val="009A08AA"/>
    <w:rsid w:val="009A0AB9"/>
    <w:rsid w:val="009A0B58"/>
    <w:rsid w:val="009A0C88"/>
    <w:rsid w:val="009A1217"/>
    <w:rsid w:val="009A1B2F"/>
    <w:rsid w:val="009A20EA"/>
    <w:rsid w:val="009A276C"/>
    <w:rsid w:val="009A3708"/>
    <w:rsid w:val="009A39C3"/>
    <w:rsid w:val="009A3CA9"/>
    <w:rsid w:val="009A45E6"/>
    <w:rsid w:val="009A46E7"/>
    <w:rsid w:val="009A4EA7"/>
    <w:rsid w:val="009A5133"/>
    <w:rsid w:val="009A5A69"/>
    <w:rsid w:val="009A6993"/>
    <w:rsid w:val="009A7231"/>
    <w:rsid w:val="009A7A15"/>
    <w:rsid w:val="009B06E1"/>
    <w:rsid w:val="009B1EDB"/>
    <w:rsid w:val="009B21F6"/>
    <w:rsid w:val="009B2233"/>
    <w:rsid w:val="009B287B"/>
    <w:rsid w:val="009B2DB0"/>
    <w:rsid w:val="009B2E69"/>
    <w:rsid w:val="009B3362"/>
    <w:rsid w:val="009B40FA"/>
    <w:rsid w:val="009B46F5"/>
    <w:rsid w:val="009B478C"/>
    <w:rsid w:val="009B514A"/>
    <w:rsid w:val="009B5B41"/>
    <w:rsid w:val="009B758D"/>
    <w:rsid w:val="009B79C2"/>
    <w:rsid w:val="009C1F48"/>
    <w:rsid w:val="009C1FF0"/>
    <w:rsid w:val="009C3064"/>
    <w:rsid w:val="009C3BBF"/>
    <w:rsid w:val="009C45BA"/>
    <w:rsid w:val="009C54CC"/>
    <w:rsid w:val="009C5D66"/>
    <w:rsid w:val="009C6911"/>
    <w:rsid w:val="009D016D"/>
    <w:rsid w:val="009D0849"/>
    <w:rsid w:val="009D0D1B"/>
    <w:rsid w:val="009D12BF"/>
    <w:rsid w:val="009D253B"/>
    <w:rsid w:val="009D3447"/>
    <w:rsid w:val="009D344B"/>
    <w:rsid w:val="009D3949"/>
    <w:rsid w:val="009D4AFD"/>
    <w:rsid w:val="009D5AD5"/>
    <w:rsid w:val="009D5C2D"/>
    <w:rsid w:val="009D5C99"/>
    <w:rsid w:val="009D69AC"/>
    <w:rsid w:val="009D7307"/>
    <w:rsid w:val="009D79E1"/>
    <w:rsid w:val="009D7DBA"/>
    <w:rsid w:val="009E0BC7"/>
    <w:rsid w:val="009E0C6C"/>
    <w:rsid w:val="009E0D23"/>
    <w:rsid w:val="009E106F"/>
    <w:rsid w:val="009E1697"/>
    <w:rsid w:val="009E1D6A"/>
    <w:rsid w:val="009E1E91"/>
    <w:rsid w:val="009E21E3"/>
    <w:rsid w:val="009E27D6"/>
    <w:rsid w:val="009E2B5F"/>
    <w:rsid w:val="009E3086"/>
    <w:rsid w:val="009E311C"/>
    <w:rsid w:val="009E420B"/>
    <w:rsid w:val="009E43C2"/>
    <w:rsid w:val="009E441A"/>
    <w:rsid w:val="009E5445"/>
    <w:rsid w:val="009E5E76"/>
    <w:rsid w:val="009E6395"/>
    <w:rsid w:val="009E6B0F"/>
    <w:rsid w:val="009E79C2"/>
    <w:rsid w:val="009E7FA0"/>
    <w:rsid w:val="009F0901"/>
    <w:rsid w:val="009F135C"/>
    <w:rsid w:val="009F1842"/>
    <w:rsid w:val="009F1DB3"/>
    <w:rsid w:val="009F29A8"/>
    <w:rsid w:val="009F2B3D"/>
    <w:rsid w:val="009F308D"/>
    <w:rsid w:val="009F3B1A"/>
    <w:rsid w:val="009F4343"/>
    <w:rsid w:val="009F54DC"/>
    <w:rsid w:val="009F67F7"/>
    <w:rsid w:val="00A017AA"/>
    <w:rsid w:val="00A019D8"/>
    <w:rsid w:val="00A01A9B"/>
    <w:rsid w:val="00A01AFC"/>
    <w:rsid w:val="00A0202C"/>
    <w:rsid w:val="00A042FC"/>
    <w:rsid w:val="00A04335"/>
    <w:rsid w:val="00A045C5"/>
    <w:rsid w:val="00A047CA"/>
    <w:rsid w:val="00A05178"/>
    <w:rsid w:val="00A0566E"/>
    <w:rsid w:val="00A0593F"/>
    <w:rsid w:val="00A05B23"/>
    <w:rsid w:val="00A05B5C"/>
    <w:rsid w:val="00A06EFD"/>
    <w:rsid w:val="00A06F3F"/>
    <w:rsid w:val="00A07E58"/>
    <w:rsid w:val="00A10329"/>
    <w:rsid w:val="00A10A68"/>
    <w:rsid w:val="00A10A90"/>
    <w:rsid w:val="00A10C31"/>
    <w:rsid w:val="00A10E94"/>
    <w:rsid w:val="00A11EB9"/>
    <w:rsid w:val="00A12168"/>
    <w:rsid w:val="00A1258D"/>
    <w:rsid w:val="00A129FE"/>
    <w:rsid w:val="00A14605"/>
    <w:rsid w:val="00A1522B"/>
    <w:rsid w:val="00A15595"/>
    <w:rsid w:val="00A162D8"/>
    <w:rsid w:val="00A17438"/>
    <w:rsid w:val="00A174B8"/>
    <w:rsid w:val="00A17A31"/>
    <w:rsid w:val="00A20340"/>
    <w:rsid w:val="00A20EEE"/>
    <w:rsid w:val="00A21716"/>
    <w:rsid w:val="00A217E5"/>
    <w:rsid w:val="00A22BEA"/>
    <w:rsid w:val="00A235C4"/>
    <w:rsid w:val="00A23A0E"/>
    <w:rsid w:val="00A23F6E"/>
    <w:rsid w:val="00A2441D"/>
    <w:rsid w:val="00A24FB9"/>
    <w:rsid w:val="00A25EA2"/>
    <w:rsid w:val="00A27699"/>
    <w:rsid w:val="00A30458"/>
    <w:rsid w:val="00A30878"/>
    <w:rsid w:val="00A31EBA"/>
    <w:rsid w:val="00A3232D"/>
    <w:rsid w:val="00A33737"/>
    <w:rsid w:val="00A34128"/>
    <w:rsid w:val="00A3425B"/>
    <w:rsid w:val="00A35891"/>
    <w:rsid w:val="00A35E53"/>
    <w:rsid w:val="00A35E82"/>
    <w:rsid w:val="00A3636D"/>
    <w:rsid w:val="00A378B7"/>
    <w:rsid w:val="00A40F83"/>
    <w:rsid w:val="00A41363"/>
    <w:rsid w:val="00A418B3"/>
    <w:rsid w:val="00A41A14"/>
    <w:rsid w:val="00A42444"/>
    <w:rsid w:val="00A42683"/>
    <w:rsid w:val="00A4345B"/>
    <w:rsid w:val="00A43662"/>
    <w:rsid w:val="00A43F00"/>
    <w:rsid w:val="00A456CA"/>
    <w:rsid w:val="00A4594E"/>
    <w:rsid w:val="00A45FD1"/>
    <w:rsid w:val="00A46DCF"/>
    <w:rsid w:val="00A47635"/>
    <w:rsid w:val="00A50708"/>
    <w:rsid w:val="00A5080E"/>
    <w:rsid w:val="00A51245"/>
    <w:rsid w:val="00A51BDF"/>
    <w:rsid w:val="00A51F37"/>
    <w:rsid w:val="00A52380"/>
    <w:rsid w:val="00A528C7"/>
    <w:rsid w:val="00A52EE4"/>
    <w:rsid w:val="00A53011"/>
    <w:rsid w:val="00A538F8"/>
    <w:rsid w:val="00A54189"/>
    <w:rsid w:val="00A5453A"/>
    <w:rsid w:val="00A5532A"/>
    <w:rsid w:val="00A55649"/>
    <w:rsid w:val="00A55DB4"/>
    <w:rsid w:val="00A5770E"/>
    <w:rsid w:val="00A57C0C"/>
    <w:rsid w:val="00A57C1B"/>
    <w:rsid w:val="00A57C36"/>
    <w:rsid w:val="00A57C88"/>
    <w:rsid w:val="00A57E76"/>
    <w:rsid w:val="00A60CC8"/>
    <w:rsid w:val="00A60D26"/>
    <w:rsid w:val="00A61D6E"/>
    <w:rsid w:val="00A620BD"/>
    <w:rsid w:val="00A6319B"/>
    <w:rsid w:val="00A63F28"/>
    <w:rsid w:val="00A6452E"/>
    <w:rsid w:val="00A64A58"/>
    <w:rsid w:val="00A64E34"/>
    <w:rsid w:val="00A64ED7"/>
    <w:rsid w:val="00A651C6"/>
    <w:rsid w:val="00A654B2"/>
    <w:rsid w:val="00A658C3"/>
    <w:rsid w:val="00A65FA8"/>
    <w:rsid w:val="00A66BFF"/>
    <w:rsid w:val="00A67988"/>
    <w:rsid w:val="00A7005B"/>
    <w:rsid w:val="00A7012A"/>
    <w:rsid w:val="00A708F7"/>
    <w:rsid w:val="00A718A9"/>
    <w:rsid w:val="00A718B4"/>
    <w:rsid w:val="00A71E50"/>
    <w:rsid w:val="00A7222E"/>
    <w:rsid w:val="00A72BFC"/>
    <w:rsid w:val="00A73099"/>
    <w:rsid w:val="00A741CB"/>
    <w:rsid w:val="00A741E4"/>
    <w:rsid w:val="00A75BCF"/>
    <w:rsid w:val="00A76E8B"/>
    <w:rsid w:val="00A77FF1"/>
    <w:rsid w:val="00A80022"/>
    <w:rsid w:val="00A80602"/>
    <w:rsid w:val="00A80742"/>
    <w:rsid w:val="00A80973"/>
    <w:rsid w:val="00A811FD"/>
    <w:rsid w:val="00A81467"/>
    <w:rsid w:val="00A828E7"/>
    <w:rsid w:val="00A82E2B"/>
    <w:rsid w:val="00A83120"/>
    <w:rsid w:val="00A8365B"/>
    <w:rsid w:val="00A839BF"/>
    <w:rsid w:val="00A83B1E"/>
    <w:rsid w:val="00A84568"/>
    <w:rsid w:val="00A84B34"/>
    <w:rsid w:val="00A85974"/>
    <w:rsid w:val="00A85DB6"/>
    <w:rsid w:val="00A8635D"/>
    <w:rsid w:val="00A8667A"/>
    <w:rsid w:val="00A8671D"/>
    <w:rsid w:val="00A86CA5"/>
    <w:rsid w:val="00A87783"/>
    <w:rsid w:val="00A90517"/>
    <w:rsid w:val="00A90987"/>
    <w:rsid w:val="00A90DFA"/>
    <w:rsid w:val="00A91DB0"/>
    <w:rsid w:val="00A92C3F"/>
    <w:rsid w:val="00A92CD2"/>
    <w:rsid w:val="00A93141"/>
    <w:rsid w:val="00A94549"/>
    <w:rsid w:val="00A94BF5"/>
    <w:rsid w:val="00A94EC3"/>
    <w:rsid w:val="00A9561F"/>
    <w:rsid w:val="00A95670"/>
    <w:rsid w:val="00A95913"/>
    <w:rsid w:val="00A95ED7"/>
    <w:rsid w:val="00A963EE"/>
    <w:rsid w:val="00A96AB6"/>
    <w:rsid w:val="00A96FEC"/>
    <w:rsid w:val="00A97BD8"/>
    <w:rsid w:val="00A97DE7"/>
    <w:rsid w:val="00AA066B"/>
    <w:rsid w:val="00AA1296"/>
    <w:rsid w:val="00AA1C35"/>
    <w:rsid w:val="00AA2BAA"/>
    <w:rsid w:val="00AA325C"/>
    <w:rsid w:val="00AA3C30"/>
    <w:rsid w:val="00AA436E"/>
    <w:rsid w:val="00AA44B7"/>
    <w:rsid w:val="00AA4C1A"/>
    <w:rsid w:val="00AA4F27"/>
    <w:rsid w:val="00AA52CA"/>
    <w:rsid w:val="00AA6720"/>
    <w:rsid w:val="00AA6E87"/>
    <w:rsid w:val="00AA7375"/>
    <w:rsid w:val="00AA764A"/>
    <w:rsid w:val="00AB0014"/>
    <w:rsid w:val="00AB092E"/>
    <w:rsid w:val="00AB0F00"/>
    <w:rsid w:val="00AB118E"/>
    <w:rsid w:val="00AB1C26"/>
    <w:rsid w:val="00AB1D5D"/>
    <w:rsid w:val="00AB1F77"/>
    <w:rsid w:val="00AB265E"/>
    <w:rsid w:val="00AB3596"/>
    <w:rsid w:val="00AB4098"/>
    <w:rsid w:val="00AB48E4"/>
    <w:rsid w:val="00AB4DE9"/>
    <w:rsid w:val="00AB4E13"/>
    <w:rsid w:val="00AB5655"/>
    <w:rsid w:val="00AB5F94"/>
    <w:rsid w:val="00AB5FFB"/>
    <w:rsid w:val="00AB65BC"/>
    <w:rsid w:val="00AB69C0"/>
    <w:rsid w:val="00AB6B42"/>
    <w:rsid w:val="00AB74DA"/>
    <w:rsid w:val="00AC065E"/>
    <w:rsid w:val="00AC0ABD"/>
    <w:rsid w:val="00AC0B99"/>
    <w:rsid w:val="00AC1415"/>
    <w:rsid w:val="00AC28DB"/>
    <w:rsid w:val="00AC327E"/>
    <w:rsid w:val="00AC33A6"/>
    <w:rsid w:val="00AC5013"/>
    <w:rsid w:val="00AC5225"/>
    <w:rsid w:val="00AC5673"/>
    <w:rsid w:val="00AC5C42"/>
    <w:rsid w:val="00AC690D"/>
    <w:rsid w:val="00AC6F55"/>
    <w:rsid w:val="00AC71D9"/>
    <w:rsid w:val="00AC7585"/>
    <w:rsid w:val="00AD0890"/>
    <w:rsid w:val="00AD094D"/>
    <w:rsid w:val="00AD15AB"/>
    <w:rsid w:val="00AD1E40"/>
    <w:rsid w:val="00AD22CE"/>
    <w:rsid w:val="00AD24ED"/>
    <w:rsid w:val="00AD2598"/>
    <w:rsid w:val="00AD2FDA"/>
    <w:rsid w:val="00AD3B73"/>
    <w:rsid w:val="00AD3F02"/>
    <w:rsid w:val="00AD44FD"/>
    <w:rsid w:val="00AD4547"/>
    <w:rsid w:val="00AD4869"/>
    <w:rsid w:val="00AD4CBF"/>
    <w:rsid w:val="00AD599C"/>
    <w:rsid w:val="00AD683D"/>
    <w:rsid w:val="00AD6AAC"/>
    <w:rsid w:val="00AD7487"/>
    <w:rsid w:val="00AD7542"/>
    <w:rsid w:val="00AE08AA"/>
    <w:rsid w:val="00AE0C9B"/>
    <w:rsid w:val="00AE1C99"/>
    <w:rsid w:val="00AE1E1F"/>
    <w:rsid w:val="00AE2AD1"/>
    <w:rsid w:val="00AE2BD0"/>
    <w:rsid w:val="00AE32F0"/>
    <w:rsid w:val="00AE33B6"/>
    <w:rsid w:val="00AE4D7D"/>
    <w:rsid w:val="00AE6651"/>
    <w:rsid w:val="00AE676B"/>
    <w:rsid w:val="00AE6B59"/>
    <w:rsid w:val="00AE6C60"/>
    <w:rsid w:val="00AE713A"/>
    <w:rsid w:val="00AE7ABF"/>
    <w:rsid w:val="00AE7B4D"/>
    <w:rsid w:val="00AF02F7"/>
    <w:rsid w:val="00AF0805"/>
    <w:rsid w:val="00AF0917"/>
    <w:rsid w:val="00AF143D"/>
    <w:rsid w:val="00AF1F8C"/>
    <w:rsid w:val="00AF2FB6"/>
    <w:rsid w:val="00AF3069"/>
    <w:rsid w:val="00AF3785"/>
    <w:rsid w:val="00AF43B5"/>
    <w:rsid w:val="00AF54E3"/>
    <w:rsid w:val="00AF69E5"/>
    <w:rsid w:val="00AF69EC"/>
    <w:rsid w:val="00AF7AFA"/>
    <w:rsid w:val="00B00145"/>
    <w:rsid w:val="00B00ACB"/>
    <w:rsid w:val="00B00B41"/>
    <w:rsid w:val="00B0105A"/>
    <w:rsid w:val="00B01243"/>
    <w:rsid w:val="00B0173C"/>
    <w:rsid w:val="00B02B9A"/>
    <w:rsid w:val="00B03184"/>
    <w:rsid w:val="00B03463"/>
    <w:rsid w:val="00B03B5E"/>
    <w:rsid w:val="00B0470D"/>
    <w:rsid w:val="00B0480D"/>
    <w:rsid w:val="00B04873"/>
    <w:rsid w:val="00B04DCE"/>
    <w:rsid w:val="00B05817"/>
    <w:rsid w:val="00B05ECF"/>
    <w:rsid w:val="00B066A6"/>
    <w:rsid w:val="00B070AA"/>
    <w:rsid w:val="00B0744C"/>
    <w:rsid w:val="00B077E3"/>
    <w:rsid w:val="00B07B1E"/>
    <w:rsid w:val="00B1037D"/>
    <w:rsid w:val="00B1093C"/>
    <w:rsid w:val="00B11013"/>
    <w:rsid w:val="00B1158B"/>
    <w:rsid w:val="00B116A1"/>
    <w:rsid w:val="00B120C7"/>
    <w:rsid w:val="00B126D8"/>
    <w:rsid w:val="00B135E2"/>
    <w:rsid w:val="00B1392B"/>
    <w:rsid w:val="00B142E5"/>
    <w:rsid w:val="00B145AE"/>
    <w:rsid w:val="00B15F41"/>
    <w:rsid w:val="00B15F78"/>
    <w:rsid w:val="00B1694A"/>
    <w:rsid w:val="00B16E8E"/>
    <w:rsid w:val="00B17553"/>
    <w:rsid w:val="00B17735"/>
    <w:rsid w:val="00B17821"/>
    <w:rsid w:val="00B1783D"/>
    <w:rsid w:val="00B22339"/>
    <w:rsid w:val="00B2368C"/>
    <w:rsid w:val="00B23EE3"/>
    <w:rsid w:val="00B245E1"/>
    <w:rsid w:val="00B24B1B"/>
    <w:rsid w:val="00B250BD"/>
    <w:rsid w:val="00B2513F"/>
    <w:rsid w:val="00B2540A"/>
    <w:rsid w:val="00B25AEC"/>
    <w:rsid w:val="00B2611E"/>
    <w:rsid w:val="00B26336"/>
    <w:rsid w:val="00B263E2"/>
    <w:rsid w:val="00B26790"/>
    <w:rsid w:val="00B26A59"/>
    <w:rsid w:val="00B26AC0"/>
    <w:rsid w:val="00B27036"/>
    <w:rsid w:val="00B27046"/>
    <w:rsid w:val="00B271D5"/>
    <w:rsid w:val="00B2760F"/>
    <w:rsid w:val="00B27B55"/>
    <w:rsid w:val="00B308D8"/>
    <w:rsid w:val="00B30CA0"/>
    <w:rsid w:val="00B3145D"/>
    <w:rsid w:val="00B326E0"/>
    <w:rsid w:val="00B329CB"/>
    <w:rsid w:val="00B32EEA"/>
    <w:rsid w:val="00B33199"/>
    <w:rsid w:val="00B33B70"/>
    <w:rsid w:val="00B33CDE"/>
    <w:rsid w:val="00B33E40"/>
    <w:rsid w:val="00B33FF8"/>
    <w:rsid w:val="00B34383"/>
    <w:rsid w:val="00B347D4"/>
    <w:rsid w:val="00B35858"/>
    <w:rsid w:val="00B35B30"/>
    <w:rsid w:val="00B35FEB"/>
    <w:rsid w:val="00B365D5"/>
    <w:rsid w:val="00B36853"/>
    <w:rsid w:val="00B378CA"/>
    <w:rsid w:val="00B37B66"/>
    <w:rsid w:val="00B37DF1"/>
    <w:rsid w:val="00B4055B"/>
    <w:rsid w:val="00B410F7"/>
    <w:rsid w:val="00B41598"/>
    <w:rsid w:val="00B41755"/>
    <w:rsid w:val="00B41E35"/>
    <w:rsid w:val="00B433A9"/>
    <w:rsid w:val="00B43ABF"/>
    <w:rsid w:val="00B4443B"/>
    <w:rsid w:val="00B44A1A"/>
    <w:rsid w:val="00B44D32"/>
    <w:rsid w:val="00B457D4"/>
    <w:rsid w:val="00B45CC7"/>
    <w:rsid w:val="00B464AB"/>
    <w:rsid w:val="00B4668F"/>
    <w:rsid w:val="00B46F68"/>
    <w:rsid w:val="00B47902"/>
    <w:rsid w:val="00B5023F"/>
    <w:rsid w:val="00B5028D"/>
    <w:rsid w:val="00B50529"/>
    <w:rsid w:val="00B5121A"/>
    <w:rsid w:val="00B52D72"/>
    <w:rsid w:val="00B52FEC"/>
    <w:rsid w:val="00B537F5"/>
    <w:rsid w:val="00B53C87"/>
    <w:rsid w:val="00B5541A"/>
    <w:rsid w:val="00B56254"/>
    <w:rsid w:val="00B56A80"/>
    <w:rsid w:val="00B5751D"/>
    <w:rsid w:val="00B60440"/>
    <w:rsid w:val="00B60904"/>
    <w:rsid w:val="00B6093D"/>
    <w:rsid w:val="00B609F3"/>
    <w:rsid w:val="00B6153C"/>
    <w:rsid w:val="00B61D09"/>
    <w:rsid w:val="00B624C0"/>
    <w:rsid w:val="00B62E3B"/>
    <w:rsid w:val="00B632B6"/>
    <w:rsid w:val="00B634F0"/>
    <w:rsid w:val="00B6375F"/>
    <w:rsid w:val="00B64D9E"/>
    <w:rsid w:val="00B653E8"/>
    <w:rsid w:val="00B65904"/>
    <w:rsid w:val="00B675D5"/>
    <w:rsid w:val="00B67884"/>
    <w:rsid w:val="00B67AA0"/>
    <w:rsid w:val="00B67DCC"/>
    <w:rsid w:val="00B70FCE"/>
    <w:rsid w:val="00B71172"/>
    <w:rsid w:val="00B715E0"/>
    <w:rsid w:val="00B71EA3"/>
    <w:rsid w:val="00B72301"/>
    <w:rsid w:val="00B72DDE"/>
    <w:rsid w:val="00B74276"/>
    <w:rsid w:val="00B74A13"/>
    <w:rsid w:val="00B74B41"/>
    <w:rsid w:val="00B74E10"/>
    <w:rsid w:val="00B7645A"/>
    <w:rsid w:val="00B77345"/>
    <w:rsid w:val="00B776AB"/>
    <w:rsid w:val="00B778C8"/>
    <w:rsid w:val="00B80B26"/>
    <w:rsid w:val="00B80DB5"/>
    <w:rsid w:val="00B80E42"/>
    <w:rsid w:val="00B81B65"/>
    <w:rsid w:val="00B81F8E"/>
    <w:rsid w:val="00B824DD"/>
    <w:rsid w:val="00B828B1"/>
    <w:rsid w:val="00B830E6"/>
    <w:rsid w:val="00B83AFC"/>
    <w:rsid w:val="00B84347"/>
    <w:rsid w:val="00B8640D"/>
    <w:rsid w:val="00B865BE"/>
    <w:rsid w:val="00B86BB8"/>
    <w:rsid w:val="00B87CBF"/>
    <w:rsid w:val="00B90318"/>
    <w:rsid w:val="00B90C84"/>
    <w:rsid w:val="00B90D80"/>
    <w:rsid w:val="00B91072"/>
    <w:rsid w:val="00B9164D"/>
    <w:rsid w:val="00B92A76"/>
    <w:rsid w:val="00B93046"/>
    <w:rsid w:val="00B95BD9"/>
    <w:rsid w:val="00B96181"/>
    <w:rsid w:val="00B9642B"/>
    <w:rsid w:val="00B96C65"/>
    <w:rsid w:val="00B96D40"/>
    <w:rsid w:val="00B96F4D"/>
    <w:rsid w:val="00B97806"/>
    <w:rsid w:val="00BA030C"/>
    <w:rsid w:val="00BA094E"/>
    <w:rsid w:val="00BA0EB0"/>
    <w:rsid w:val="00BA1999"/>
    <w:rsid w:val="00BA2DDE"/>
    <w:rsid w:val="00BA3006"/>
    <w:rsid w:val="00BA37D7"/>
    <w:rsid w:val="00BA440B"/>
    <w:rsid w:val="00BA5F1E"/>
    <w:rsid w:val="00BA63E4"/>
    <w:rsid w:val="00BA72D9"/>
    <w:rsid w:val="00BB05B4"/>
    <w:rsid w:val="00BB05B7"/>
    <w:rsid w:val="00BB0FAE"/>
    <w:rsid w:val="00BB14C2"/>
    <w:rsid w:val="00BB17DF"/>
    <w:rsid w:val="00BB1856"/>
    <w:rsid w:val="00BB3CD5"/>
    <w:rsid w:val="00BB3D18"/>
    <w:rsid w:val="00BB3D8D"/>
    <w:rsid w:val="00BB3F39"/>
    <w:rsid w:val="00BB4BD8"/>
    <w:rsid w:val="00BB561B"/>
    <w:rsid w:val="00BB5D95"/>
    <w:rsid w:val="00BB5F6E"/>
    <w:rsid w:val="00BB6A9A"/>
    <w:rsid w:val="00BB7143"/>
    <w:rsid w:val="00BB7C21"/>
    <w:rsid w:val="00BC067F"/>
    <w:rsid w:val="00BC159E"/>
    <w:rsid w:val="00BC1D5F"/>
    <w:rsid w:val="00BC2493"/>
    <w:rsid w:val="00BC2EE3"/>
    <w:rsid w:val="00BC31B1"/>
    <w:rsid w:val="00BC3544"/>
    <w:rsid w:val="00BC3B76"/>
    <w:rsid w:val="00BC3DF8"/>
    <w:rsid w:val="00BC5475"/>
    <w:rsid w:val="00BC5990"/>
    <w:rsid w:val="00BC5B82"/>
    <w:rsid w:val="00BC6304"/>
    <w:rsid w:val="00BC6921"/>
    <w:rsid w:val="00BC7658"/>
    <w:rsid w:val="00BC78A8"/>
    <w:rsid w:val="00BC7940"/>
    <w:rsid w:val="00BC7A7E"/>
    <w:rsid w:val="00BD0CED"/>
    <w:rsid w:val="00BD1488"/>
    <w:rsid w:val="00BD3590"/>
    <w:rsid w:val="00BD3660"/>
    <w:rsid w:val="00BD377B"/>
    <w:rsid w:val="00BD499F"/>
    <w:rsid w:val="00BD4B18"/>
    <w:rsid w:val="00BD4D03"/>
    <w:rsid w:val="00BD4EDA"/>
    <w:rsid w:val="00BD509F"/>
    <w:rsid w:val="00BD53D1"/>
    <w:rsid w:val="00BD58ED"/>
    <w:rsid w:val="00BD5B2B"/>
    <w:rsid w:val="00BD638C"/>
    <w:rsid w:val="00BD6D74"/>
    <w:rsid w:val="00BD6DB3"/>
    <w:rsid w:val="00BD7DFE"/>
    <w:rsid w:val="00BE0284"/>
    <w:rsid w:val="00BE0CA6"/>
    <w:rsid w:val="00BE101C"/>
    <w:rsid w:val="00BE12AE"/>
    <w:rsid w:val="00BE12EF"/>
    <w:rsid w:val="00BE13F2"/>
    <w:rsid w:val="00BE1B50"/>
    <w:rsid w:val="00BE25BF"/>
    <w:rsid w:val="00BE3ADB"/>
    <w:rsid w:val="00BE412F"/>
    <w:rsid w:val="00BE499F"/>
    <w:rsid w:val="00BE49C4"/>
    <w:rsid w:val="00BE4F5A"/>
    <w:rsid w:val="00BE567E"/>
    <w:rsid w:val="00BE5A2B"/>
    <w:rsid w:val="00BE5AB9"/>
    <w:rsid w:val="00BE5FD9"/>
    <w:rsid w:val="00BE656D"/>
    <w:rsid w:val="00BE6966"/>
    <w:rsid w:val="00BE6B06"/>
    <w:rsid w:val="00BE6F17"/>
    <w:rsid w:val="00BE7409"/>
    <w:rsid w:val="00BE7537"/>
    <w:rsid w:val="00BF0185"/>
    <w:rsid w:val="00BF033A"/>
    <w:rsid w:val="00BF08AE"/>
    <w:rsid w:val="00BF09A4"/>
    <w:rsid w:val="00BF1BEC"/>
    <w:rsid w:val="00BF26BC"/>
    <w:rsid w:val="00BF3038"/>
    <w:rsid w:val="00BF3699"/>
    <w:rsid w:val="00BF3707"/>
    <w:rsid w:val="00BF3793"/>
    <w:rsid w:val="00BF3BA4"/>
    <w:rsid w:val="00BF4814"/>
    <w:rsid w:val="00BF48FA"/>
    <w:rsid w:val="00BF5D5E"/>
    <w:rsid w:val="00BF6A1F"/>
    <w:rsid w:val="00BF6ABB"/>
    <w:rsid w:val="00BF70CF"/>
    <w:rsid w:val="00BF76B7"/>
    <w:rsid w:val="00BF7EE2"/>
    <w:rsid w:val="00C0058A"/>
    <w:rsid w:val="00C00661"/>
    <w:rsid w:val="00C00CBD"/>
    <w:rsid w:val="00C0118F"/>
    <w:rsid w:val="00C01337"/>
    <w:rsid w:val="00C01697"/>
    <w:rsid w:val="00C017F6"/>
    <w:rsid w:val="00C025BF"/>
    <w:rsid w:val="00C054ED"/>
    <w:rsid w:val="00C0753F"/>
    <w:rsid w:val="00C078F3"/>
    <w:rsid w:val="00C10297"/>
    <w:rsid w:val="00C11449"/>
    <w:rsid w:val="00C11C8F"/>
    <w:rsid w:val="00C12B37"/>
    <w:rsid w:val="00C13A29"/>
    <w:rsid w:val="00C13B88"/>
    <w:rsid w:val="00C1455D"/>
    <w:rsid w:val="00C146FF"/>
    <w:rsid w:val="00C14A68"/>
    <w:rsid w:val="00C14B52"/>
    <w:rsid w:val="00C1540D"/>
    <w:rsid w:val="00C15A13"/>
    <w:rsid w:val="00C15D8E"/>
    <w:rsid w:val="00C160C7"/>
    <w:rsid w:val="00C16668"/>
    <w:rsid w:val="00C1666F"/>
    <w:rsid w:val="00C16A6C"/>
    <w:rsid w:val="00C16ED0"/>
    <w:rsid w:val="00C1720A"/>
    <w:rsid w:val="00C177B6"/>
    <w:rsid w:val="00C177F2"/>
    <w:rsid w:val="00C17FBB"/>
    <w:rsid w:val="00C20386"/>
    <w:rsid w:val="00C20E8B"/>
    <w:rsid w:val="00C219BC"/>
    <w:rsid w:val="00C225E3"/>
    <w:rsid w:val="00C22E6F"/>
    <w:rsid w:val="00C236F3"/>
    <w:rsid w:val="00C23BC3"/>
    <w:rsid w:val="00C249D6"/>
    <w:rsid w:val="00C24FD9"/>
    <w:rsid w:val="00C255F0"/>
    <w:rsid w:val="00C264C0"/>
    <w:rsid w:val="00C266F2"/>
    <w:rsid w:val="00C2673B"/>
    <w:rsid w:val="00C26C4C"/>
    <w:rsid w:val="00C27E05"/>
    <w:rsid w:val="00C300C7"/>
    <w:rsid w:val="00C30EC7"/>
    <w:rsid w:val="00C31391"/>
    <w:rsid w:val="00C313AB"/>
    <w:rsid w:val="00C314C1"/>
    <w:rsid w:val="00C3184B"/>
    <w:rsid w:val="00C3216F"/>
    <w:rsid w:val="00C3219F"/>
    <w:rsid w:val="00C32281"/>
    <w:rsid w:val="00C3270B"/>
    <w:rsid w:val="00C32952"/>
    <w:rsid w:val="00C33024"/>
    <w:rsid w:val="00C3306E"/>
    <w:rsid w:val="00C33925"/>
    <w:rsid w:val="00C33BFB"/>
    <w:rsid w:val="00C33C44"/>
    <w:rsid w:val="00C343EA"/>
    <w:rsid w:val="00C349A9"/>
    <w:rsid w:val="00C359A7"/>
    <w:rsid w:val="00C36040"/>
    <w:rsid w:val="00C36075"/>
    <w:rsid w:val="00C364A4"/>
    <w:rsid w:val="00C37360"/>
    <w:rsid w:val="00C3750D"/>
    <w:rsid w:val="00C37642"/>
    <w:rsid w:val="00C379ED"/>
    <w:rsid w:val="00C408E2"/>
    <w:rsid w:val="00C40D16"/>
    <w:rsid w:val="00C410B8"/>
    <w:rsid w:val="00C4118F"/>
    <w:rsid w:val="00C427AB"/>
    <w:rsid w:val="00C42A3D"/>
    <w:rsid w:val="00C43502"/>
    <w:rsid w:val="00C436B4"/>
    <w:rsid w:val="00C43ABC"/>
    <w:rsid w:val="00C43C7A"/>
    <w:rsid w:val="00C43CB1"/>
    <w:rsid w:val="00C441D8"/>
    <w:rsid w:val="00C45D31"/>
    <w:rsid w:val="00C47BE9"/>
    <w:rsid w:val="00C5027E"/>
    <w:rsid w:val="00C5030A"/>
    <w:rsid w:val="00C503C5"/>
    <w:rsid w:val="00C51486"/>
    <w:rsid w:val="00C5184D"/>
    <w:rsid w:val="00C5201F"/>
    <w:rsid w:val="00C521B3"/>
    <w:rsid w:val="00C5230E"/>
    <w:rsid w:val="00C5254D"/>
    <w:rsid w:val="00C52720"/>
    <w:rsid w:val="00C52885"/>
    <w:rsid w:val="00C537F4"/>
    <w:rsid w:val="00C539DF"/>
    <w:rsid w:val="00C54141"/>
    <w:rsid w:val="00C548CA"/>
    <w:rsid w:val="00C54F44"/>
    <w:rsid w:val="00C55D40"/>
    <w:rsid w:val="00C565A8"/>
    <w:rsid w:val="00C57321"/>
    <w:rsid w:val="00C579B6"/>
    <w:rsid w:val="00C57B3E"/>
    <w:rsid w:val="00C57D03"/>
    <w:rsid w:val="00C57D5D"/>
    <w:rsid w:val="00C601FE"/>
    <w:rsid w:val="00C60218"/>
    <w:rsid w:val="00C60DD0"/>
    <w:rsid w:val="00C61002"/>
    <w:rsid w:val="00C62758"/>
    <w:rsid w:val="00C628A1"/>
    <w:rsid w:val="00C62DBA"/>
    <w:rsid w:val="00C62E9F"/>
    <w:rsid w:val="00C637F4"/>
    <w:rsid w:val="00C638D0"/>
    <w:rsid w:val="00C63A46"/>
    <w:rsid w:val="00C63C71"/>
    <w:rsid w:val="00C6452D"/>
    <w:rsid w:val="00C64539"/>
    <w:rsid w:val="00C6580C"/>
    <w:rsid w:val="00C66E54"/>
    <w:rsid w:val="00C7037A"/>
    <w:rsid w:val="00C70625"/>
    <w:rsid w:val="00C70D51"/>
    <w:rsid w:val="00C71206"/>
    <w:rsid w:val="00C72439"/>
    <w:rsid w:val="00C7243A"/>
    <w:rsid w:val="00C72952"/>
    <w:rsid w:val="00C73312"/>
    <w:rsid w:val="00C73819"/>
    <w:rsid w:val="00C738B0"/>
    <w:rsid w:val="00C74475"/>
    <w:rsid w:val="00C74504"/>
    <w:rsid w:val="00C7563B"/>
    <w:rsid w:val="00C75688"/>
    <w:rsid w:val="00C75840"/>
    <w:rsid w:val="00C75976"/>
    <w:rsid w:val="00C7756A"/>
    <w:rsid w:val="00C7775A"/>
    <w:rsid w:val="00C77CFF"/>
    <w:rsid w:val="00C80414"/>
    <w:rsid w:val="00C80D44"/>
    <w:rsid w:val="00C80F31"/>
    <w:rsid w:val="00C820A4"/>
    <w:rsid w:val="00C8222F"/>
    <w:rsid w:val="00C82A40"/>
    <w:rsid w:val="00C82E08"/>
    <w:rsid w:val="00C82E45"/>
    <w:rsid w:val="00C8303D"/>
    <w:rsid w:val="00C84566"/>
    <w:rsid w:val="00C84680"/>
    <w:rsid w:val="00C84DE3"/>
    <w:rsid w:val="00C84EFC"/>
    <w:rsid w:val="00C85A7D"/>
    <w:rsid w:val="00C85B55"/>
    <w:rsid w:val="00C85C58"/>
    <w:rsid w:val="00C860A1"/>
    <w:rsid w:val="00C8669F"/>
    <w:rsid w:val="00C8697A"/>
    <w:rsid w:val="00C87837"/>
    <w:rsid w:val="00C87B36"/>
    <w:rsid w:val="00C87E8F"/>
    <w:rsid w:val="00C90531"/>
    <w:rsid w:val="00C91C52"/>
    <w:rsid w:val="00C91E76"/>
    <w:rsid w:val="00C921A9"/>
    <w:rsid w:val="00C92B6B"/>
    <w:rsid w:val="00C93010"/>
    <w:rsid w:val="00C936C6"/>
    <w:rsid w:val="00C93B7F"/>
    <w:rsid w:val="00C93F9D"/>
    <w:rsid w:val="00C942D2"/>
    <w:rsid w:val="00C9437A"/>
    <w:rsid w:val="00C95DCF"/>
    <w:rsid w:val="00C975A8"/>
    <w:rsid w:val="00C976A2"/>
    <w:rsid w:val="00C979A0"/>
    <w:rsid w:val="00C97BAC"/>
    <w:rsid w:val="00CA0359"/>
    <w:rsid w:val="00CA2F31"/>
    <w:rsid w:val="00CA34D8"/>
    <w:rsid w:val="00CA37CC"/>
    <w:rsid w:val="00CA40F4"/>
    <w:rsid w:val="00CA5967"/>
    <w:rsid w:val="00CA6D66"/>
    <w:rsid w:val="00CA6F9D"/>
    <w:rsid w:val="00CA75BF"/>
    <w:rsid w:val="00CB0088"/>
    <w:rsid w:val="00CB0481"/>
    <w:rsid w:val="00CB06DD"/>
    <w:rsid w:val="00CB10EB"/>
    <w:rsid w:val="00CB13CF"/>
    <w:rsid w:val="00CB1550"/>
    <w:rsid w:val="00CB1D8B"/>
    <w:rsid w:val="00CB21F2"/>
    <w:rsid w:val="00CB25A1"/>
    <w:rsid w:val="00CB2DCD"/>
    <w:rsid w:val="00CB3016"/>
    <w:rsid w:val="00CB3384"/>
    <w:rsid w:val="00CB3816"/>
    <w:rsid w:val="00CB3993"/>
    <w:rsid w:val="00CB4820"/>
    <w:rsid w:val="00CB48FD"/>
    <w:rsid w:val="00CB4F7C"/>
    <w:rsid w:val="00CB58B7"/>
    <w:rsid w:val="00CB5CED"/>
    <w:rsid w:val="00CB610C"/>
    <w:rsid w:val="00CB62A5"/>
    <w:rsid w:val="00CB6360"/>
    <w:rsid w:val="00CB6544"/>
    <w:rsid w:val="00CB6FBA"/>
    <w:rsid w:val="00CB75E7"/>
    <w:rsid w:val="00CB7AE7"/>
    <w:rsid w:val="00CC01D7"/>
    <w:rsid w:val="00CC02EB"/>
    <w:rsid w:val="00CC0584"/>
    <w:rsid w:val="00CC0649"/>
    <w:rsid w:val="00CC0739"/>
    <w:rsid w:val="00CC0998"/>
    <w:rsid w:val="00CC0CC2"/>
    <w:rsid w:val="00CC0CE4"/>
    <w:rsid w:val="00CC155B"/>
    <w:rsid w:val="00CC1CD1"/>
    <w:rsid w:val="00CC333C"/>
    <w:rsid w:val="00CC4996"/>
    <w:rsid w:val="00CC65A5"/>
    <w:rsid w:val="00CC6A31"/>
    <w:rsid w:val="00CC73E1"/>
    <w:rsid w:val="00CC7DE3"/>
    <w:rsid w:val="00CD0565"/>
    <w:rsid w:val="00CD0BCC"/>
    <w:rsid w:val="00CD10B0"/>
    <w:rsid w:val="00CD179B"/>
    <w:rsid w:val="00CD1ECA"/>
    <w:rsid w:val="00CD28EF"/>
    <w:rsid w:val="00CD2CF7"/>
    <w:rsid w:val="00CD2E42"/>
    <w:rsid w:val="00CD3242"/>
    <w:rsid w:val="00CD3E3C"/>
    <w:rsid w:val="00CD41EC"/>
    <w:rsid w:val="00CD42DD"/>
    <w:rsid w:val="00CD54C3"/>
    <w:rsid w:val="00CD5E3F"/>
    <w:rsid w:val="00CD6F10"/>
    <w:rsid w:val="00CD7C97"/>
    <w:rsid w:val="00CE03AD"/>
    <w:rsid w:val="00CE05CA"/>
    <w:rsid w:val="00CE0800"/>
    <w:rsid w:val="00CE0B5E"/>
    <w:rsid w:val="00CE0D83"/>
    <w:rsid w:val="00CE1597"/>
    <w:rsid w:val="00CE24AB"/>
    <w:rsid w:val="00CE2573"/>
    <w:rsid w:val="00CE3423"/>
    <w:rsid w:val="00CE35EE"/>
    <w:rsid w:val="00CE3D57"/>
    <w:rsid w:val="00CE4704"/>
    <w:rsid w:val="00CE4860"/>
    <w:rsid w:val="00CE5A6B"/>
    <w:rsid w:val="00CE6145"/>
    <w:rsid w:val="00CE74BF"/>
    <w:rsid w:val="00CE76AB"/>
    <w:rsid w:val="00CF039A"/>
    <w:rsid w:val="00CF0E80"/>
    <w:rsid w:val="00CF1036"/>
    <w:rsid w:val="00CF1E5E"/>
    <w:rsid w:val="00CF35A2"/>
    <w:rsid w:val="00CF37D6"/>
    <w:rsid w:val="00CF5810"/>
    <w:rsid w:val="00CF5C89"/>
    <w:rsid w:val="00CF5EAA"/>
    <w:rsid w:val="00CF6299"/>
    <w:rsid w:val="00CF62BE"/>
    <w:rsid w:val="00CF744B"/>
    <w:rsid w:val="00CF7C77"/>
    <w:rsid w:val="00D00900"/>
    <w:rsid w:val="00D00F87"/>
    <w:rsid w:val="00D012D5"/>
    <w:rsid w:val="00D022D3"/>
    <w:rsid w:val="00D02986"/>
    <w:rsid w:val="00D02B00"/>
    <w:rsid w:val="00D03B50"/>
    <w:rsid w:val="00D03E3A"/>
    <w:rsid w:val="00D063A3"/>
    <w:rsid w:val="00D07015"/>
    <w:rsid w:val="00D07644"/>
    <w:rsid w:val="00D12114"/>
    <w:rsid w:val="00D12214"/>
    <w:rsid w:val="00D12954"/>
    <w:rsid w:val="00D12C46"/>
    <w:rsid w:val="00D1383A"/>
    <w:rsid w:val="00D13A4B"/>
    <w:rsid w:val="00D142CE"/>
    <w:rsid w:val="00D1489C"/>
    <w:rsid w:val="00D159BC"/>
    <w:rsid w:val="00D166AA"/>
    <w:rsid w:val="00D1693B"/>
    <w:rsid w:val="00D16A1E"/>
    <w:rsid w:val="00D16F23"/>
    <w:rsid w:val="00D170AC"/>
    <w:rsid w:val="00D17912"/>
    <w:rsid w:val="00D20CDC"/>
    <w:rsid w:val="00D21C82"/>
    <w:rsid w:val="00D22841"/>
    <w:rsid w:val="00D23495"/>
    <w:rsid w:val="00D239C7"/>
    <w:rsid w:val="00D247CB"/>
    <w:rsid w:val="00D24986"/>
    <w:rsid w:val="00D25117"/>
    <w:rsid w:val="00D25384"/>
    <w:rsid w:val="00D2603C"/>
    <w:rsid w:val="00D26100"/>
    <w:rsid w:val="00D26AFB"/>
    <w:rsid w:val="00D26CC8"/>
    <w:rsid w:val="00D26E40"/>
    <w:rsid w:val="00D27CE6"/>
    <w:rsid w:val="00D27E9E"/>
    <w:rsid w:val="00D30A9A"/>
    <w:rsid w:val="00D30B12"/>
    <w:rsid w:val="00D30B48"/>
    <w:rsid w:val="00D30BAF"/>
    <w:rsid w:val="00D3137B"/>
    <w:rsid w:val="00D31452"/>
    <w:rsid w:val="00D31C48"/>
    <w:rsid w:val="00D32027"/>
    <w:rsid w:val="00D32555"/>
    <w:rsid w:val="00D328E4"/>
    <w:rsid w:val="00D3311F"/>
    <w:rsid w:val="00D34B12"/>
    <w:rsid w:val="00D354B3"/>
    <w:rsid w:val="00D3552C"/>
    <w:rsid w:val="00D3617B"/>
    <w:rsid w:val="00D367B7"/>
    <w:rsid w:val="00D36825"/>
    <w:rsid w:val="00D369B9"/>
    <w:rsid w:val="00D37043"/>
    <w:rsid w:val="00D37197"/>
    <w:rsid w:val="00D37837"/>
    <w:rsid w:val="00D379D6"/>
    <w:rsid w:val="00D37CA7"/>
    <w:rsid w:val="00D40556"/>
    <w:rsid w:val="00D41507"/>
    <w:rsid w:val="00D41584"/>
    <w:rsid w:val="00D42016"/>
    <w:rsid w:val="00D42AC3"/>
    <w:rsid w:val="00D42C4E"/>
    <w:rsid w:val="00D42D4C"/>
    <w:rsid w:val="00D43295"/>
    <w:rsid w:val="00D444DF"/>
    <w:rsid w:val="00D44FA3"/>
    <w:rsid w:val="00D453F6"/>
    <w:rsid w:val="00D46259"/>
    <w:rsid w:val="00D4655C"/>
    <w:rsid w:val="00D4734A"/>
    <w:rsid w:val="00D51D6F"/>
    <w:rsid w:val="00D52DFA"/>
    <w:rsid w:val="00D5326B"/>
    <w:rsid w:val="00D539F8"/>
    <w:rsid w:val="00D54745"/>
    <w:rsid w:val="00D54941"/>
    <w:rsid w:val="00D54B2B"/>
    <w:rsid w:val="00D56C4A"/>
    <w:rsid w:val="00D56CB1"/>
    <w:rsid w:val="00D575EE"/>
    <w:rsid w:val="00D606EB"/>
    <w:rsid w:val="00D609F8"/>
    <w:rsid w:val="00D60C71"/>
    <w:rsid w:val="00D62AB6"/>
    <w:rsid w:val="00D6464D"/>
    <w:rsid w:val="00D647FF"/>
    <w:rsid w:val="00D648A9"/>
    <w:rsid w:val="00D64A5F"/>
    <w:rsid w:val="00D64D24"/>
    <w:rsid w:val="00D65455"/>
    <w:rsid w:val="00D65B66"/>
    <w:rsid w:val="00D661B4"/>
    <w:rsid w:val="00D67503"/>
    <w:rsid w:val="00D67792"/>
    <w:rsid w:val="00D67810"/>
    <w:rsid w:val="00D679C2"/>
    <w:rsid w:val="00D7037F"/>
    <w:rsid w:val="00D714BE"/>
    <w:rsid w:val="00D71BE3"/>
    <w:rsid w:val="00D720F0"/>
    <w:rsid w:val="00D7278F"/>
    <w:rsid w:val="00D72B6A"/>
    <w:rsid w:val="00D73033"/>
    <w:rsid w:val="00D73DB7"/>
    <w:rsid w:val="00D73FC3"/>
    <w:rsid w:val="00D74A01"/>
    <w:rsid w:val="00D74B11"/>
    <w:rsid w:val="00D759B6"/>
    <w:rsid w:val="00D75C1D"/>
    <w:rsid w:val="00D75CA0"/>
    <w:rsid w:val="00D760F8"/>
    <w:rsid w:val="00D7654E"/>
    <w:rsid w:val="00D76643"/>
    <w:rsid w:val="00D7665A"/>
    <w:rsid w:val="00D76E2C"/>
    <w:rsid w:val="00D77143"/>
    <w:rsid w:val="00D77CAF"/>
    <w:rsid w:val="00D80A1F"/>
    <w:rsid w:val="00D8148E"/>
    <w:rsid w:val="00D818A5"/>
    <w:rsid w:val="00D8325A"/>
    <w:rsid w:val="00D8355F"/>
    <w:rsid w:val="00D83F61"/>
    <w:rsid w:val="00D84279"/>
    <w:rsid w:val="00D843EA"/>
    <w:rsid w:val="00D84535"/>
    <w:rsid w:val="00D845E1"/>
    <w:rsid w:val="00D853D6"/>
    <w:rsid w:val="00D8604C"/>
    <w:rsid w:val="00D86354"/>
    <w:rsid w:val="00D863A5"/>
    <w:rsid w:val="00D86BC0"/>
    <w:rsid w:val="00D87098"/>
    <w:rsid w:val="00D87CF6"/>
    <w:rsid w:val="00D90D93"/>
    <w:rsid w:val="00D91308"/>
    <w:rsid w:val="00D91373"/>
    <w:rsid w:val="00D92087"/>
    <w:rsid w:val="00D93DAE"/>
    <w:rsid w:val="00D93E7D"/>
    <w:rsid w:val="00D94622"/>
    <w:rsid w:val="00D94742"/>
    <w:rsid w:val="00D95993"/>
    <w:rsid w:val="00D95AC8"/>
    <w:rsid w:val="00D95C00"/>
    <w:rsid w:val="00D95C6D"/>
    <w:rsid w:val="00D964FC"/>
    <w:rsid w:val="00D97A0A"/>
    <w:rsid w:val="00D97D10"/>
    <w:rsid w:val="00DA1452"/>
    <w:rsid w:val="00DA1B92"/>
    <w:rsid w:val="00DA2663"/>
    <w:rsid w:val="00DA2B67"/>
    <w:rsid w:val="00DA2FFC"/>
    <w:rsid w:val="00DA30EC"/>
    <w:rsid w:val="00DA37DF"/>
    <w:rsid w:val="00DA387F"/>
    <w:rsid w:val="00DA47DF"/>
    <w:rsid w:val="00DA5228"/>
    <w:rsid w:val="00DA57B6"/>
    <w:rsid w:val="00DA5C79"/>
    <w:rsid w:val="00DA6631"/>
    <w:rsid w:val="00DA6743"/>
    <w:rsid w:val="00DA7B80"/>
    <w:rsid w:val="00DB087C"/>
    <w:rsid w:val="00DB0938"/>
    <w:rsid w:val="00DB0D2F"/>
    <w:rsid w:val="00DB0E78"/>
    <w:rsid w:val="00DB12FA"/>
    <w:rsid w:val="00DB1F2B"/>
    <w:rsid w:val="00DB2B31"/>
    <w:rsid w:val="00DB3824"/>
    <w:rsid w:val="00DB38AC"/>
    <w:rsid w:val="00DB405A"/>
    <w:rsid w:val="00DB52A3"/>
    <w:rsid w:val="00DB55F7"/>
    <w:rsid w:val="00DB5890"/>
    <w:rsid w:val="00DB6604"/>
    <w:rsid w:val="00DB67DB"/>
    <w:rsid w:val="00DB6C0A"/>
    <w:rsid w:val="00DB6C70"/>
    <w:rsid w:val="00DB6EB2"/>
    <w:rsid w:val="00DB6F38"/>
    <w:rsid w:val="00DC026A"/>
    <w:rsid w:val="00DC03B5"/>
    <w:rsid w:val="00DC13A4"/>
    <w:rsid w:val="00DC13DF"/>
    <w:rsid w:val="00DC18B3"/>
    <w:rsid w:val="00DC2CBA"/>
    <w:rsid w:val="00DC2D93"/>
    <w:rsid w:val="00DC2E2B"/>
    <w:rsid w:val="00DC3ADE"/>
    <w:rsid w:val="00DC40D4"/>
    <w:rsid w:val="00DC413B"/>
    <w:rsid w:val="00DC4E9E"/>
    <w:rsid w:val="00DC5AD1"/>
    <w:rsid w:val="00DC5B5B"/>
    <w:rsid w:val="00DC6322"/>
    <w:rsid w:val="00DC667E"/>
    <w:rsid w:val="00DC690A"/>
    <w:rsid w:val="00DC7604"/>
    <w:rsid w:val="00DC769B"/>
    <w:rsid w:val="00DD05E8"/>
    <w:rsid w:val="00DD0C9D"/>
    <w:rsid w:val="00DD10E9"/>
    <w:rsid w:val="00DD22F2"/>
    <w:rsid w:val="00DD2501"/>
    <w:rsid w:val="00DD2B41"/>
    <w:rsid w:val="00DD34E5"/>
    <w:rsid w:val="00DD35B5"/>
    <w:rsid w:val="00DD4015"/>
    <w:rsid w:val="00DD40A8"/>
    <w:rsid w:val="00DD4DC0"/>
    <w:rsid w:val="00DD51B6"/>
    <w:rsid w:val="00DD5385"/>
    <w:rsid w:val="00DD654E"/>
    <w:rsid w:val="00DD66E7"/>
    <w:rsid w:val="00DD67A7"/>
    <w:rsid w:val="00DD76EF"/>
    <w:rsid w:val="00DD774D"/>
    <w:rsid w:val="00DD7BF4"/>
    <w:rsid w:val="00DE0D17"/>
    <w:rsid w:val="00DE1617"/>
    <w:rsid w:val="00DE1CC6"/>
    <w:rsid w:val="00DE1DEA"/>
    <w:rsid w:val="00DE2D27"/>
    <w:rsid w:val="00DE34E7"/>
    <w:rsid w:val="00DE38C6"/>
    <w:rsid w:val="00DE3932"/>
    <w:rsid w:val="00DE3A6D"/>
    <w:rsid w:val="00DE48A7"/>
    <w:rsid w:val="00DE4E58"/>
    <w:rsid w:val="00DE545C"/>
    <w:rsid w:val="00DE60A1"/>
    <w:rsid w:val="00DE717A"/>
    <w:rsid w:val="00DE7CDA"/>
    <w:rsid w:val="00DF0426"/>
    <w:rsid w:val="00DF1217"/>
    <w:rsid w:val="00DF28C8"/>
    <w:rsid w:val="00DF3109"/>
    <w:rsid w:val="00DF383D"/>
    <w:rsid w:val="00DF3D22"/>
    <w:rsid w:val="00DF414B"/>
    <w:rsid w:val="00DF45E8"/>
    <w:rsid w:val="00DF4C3F"/>
    <w:rsid w:val="00DF5057"/>
    <w:rsid w:val="00DF52FA"/>
    <w:rsid w:val="00DF5379"/>
    <w:rsid w:val="00DF58AB"/>
    <w:rsid w:val="00DF5EC4"/>
    <w:rsid w:val="00DF6E6D"/>
    <w:rsid w:val="00DF765E"/>
    <w:rsid w:val="00E0000E"/>
    <w:rsid w:val="00E001C9"/>
    <w:rsid w:val="00E004DA"/>
    <w:rsid w:val="00E00A2B"/>
    <w:rsid w:val="00E017B4"/>
    <w:rsid w:val="00E01B68"/>
    <w:rsid w:val="00E02113"/>
    <w:rsid w:val="00E03EDC"/>
    <w:rsid w:val="00E041DB"/>
    <w:rsid w:val="00E0439B"/>
    <w:rsid w:val="00E058DC"/>
    <w:rsid w:val="00E0601D"/>
    <w:rsid w:val="00E062E6"/>
    <w:rsid w:val="00E06ACE"/>
    <w:rsid w:val="00E07BCC"/>
    <w:rsid w:val="00E07F64"/>
    <w:rsid w:val="00E108E1"/>
    <w:rsid w:val="00E12172"/>
    <w:rsid w:val="00E123C4"/>
    <w:rsid w:val="00E12885"/>
    <w:rsid w:val="00E13512"/>
    <w:rsid w:val="00E13D80"/>
    <w:rsid w:val="00E13F0C"/>
    <w:rsid w:val="00E14097"/>
    <w:rsid w:val="00E14DEC"/>
    <w:rsid w:val="00E1537A"/>
    <w:rsid w:val="00E15A85"/>
    <w:rsid w:val="00E15C6A"/>
    <w:rsid w:val="00E16191"/>
    <w:rsid w:val="00E16827"/>
    <w:rsid w:val="00E16F5E"/>
    <w:rsid w:val="00E17B06"/>
    <w:rsid w:val="00E2019D"/>
    <w:rsid w:val="00E204B2"/>
    <w:rsid w:val="00E2054F"/>
    <w:rsid w:val="00E22416"/>
    <w:rsid w:val="00E2298E"/>
    <w:rsid w:val="00E22C04"/>
    <w:rsid w:val="00E23723"/>
    <w:rsid w:val="00E23E65"/>
    <w:rsid w:val="00E24817"/>
    <w:rsid w:val="00E25868"/>
    <w:rsid w:val="00E259E2"/>
    <w:rsid w:val="00E262C3"/>
    <w:rsid w:val="00E26B53"/>
    <w:rsid w:val="00E26BD9"/>
    <w:rsid w:val="00E2740C"/>
    <w:rsid w:val="00E27891"/>
    <w:rsid w:val="00E27929"/>
    <w:rsid w:val="00E27ADC"/>
    <w:rsid w:val="00E27FD2"/>
    <w:rsid w:val="00E30232"/>
    <w:rsid w:val="00E3036B"/>
    <w:rsid w:val="00E30892"/>
    <w:rsid w:val="00E31E0F"/>
    <w:rsid w:val="00E322D5"/>
    <w:rsid w:val="00E329C7"/>
    <w:rsid w:val="00E32B45"/>
    <w:rsid w:val="00E34564"/>
    <w:rsid w:val="00E346DD"/>
    <w:rsid w:val="00E348D3"/>
    <w:rsid w:val="00E34ED9"/>
    <w:rsid w:val="00E357DB"/>
    <w:rsid w:val="00E35ED0"/>
    <w:rsid w:val="00E364FD"/>
    <w:rsid w:val="00E36A12"/>
    <w:rsid w:val="00E372C9"/>
    <w:rsid w:val="00E37B4B"/>
    <w:rsid w:val="00E411D6"/>
    <w:rsid w:val="00E41870"/>
    <w:rsid w:val="00E4214F"/>
    <w:rsid w:val="00E4297C"/>
    <w:rsid w:val="00E42E36"/>
    <w:rsid w:val="00E42F8E"/>
    <w:rsid w:val="00E43740"/>
    <w:rsid w:val="00E4384D"/>
    <w:rsid w:val="00E44405"/>
    <w:rsid w:val="00E46723"/>
    <w:rsid w:val="00E46916"/>
    <w:rsid w:val="00E46B4D"/>
    <w:rsid w:val="00E46DBF"/>
    <w:rsid w:val="00E471D1"/>
    <w:rsid w:val="00E474C4"/>
    <w:rsid w:val="00E5061B"/>
    <w:rsid w:val="00E50C4A"/>
    <w:rsid w:val="00E50F55"/>
    <w:rsid w:val="00E5219D"/>
    <w:rsid w:val="00E5291A"/>
    <w:rsid w:val="00E5368F"/>
    <w:rsid w:val="00E54858"/>
    <w:rsid w:val="00E55942"/>
    <w:rsid w:val="00E55C61"/>
    <w:rsid w:val="00E56CE1"/>
    <w:rsid w:val="00E5710A"/>
    <w:rsid w:val="00E578B8"/>
    <w:rsid w:val="00E60135"/>
    <w:rsid w:val="00E603D2"/>
    <w:rsid w:val="00E607C8"/>
    <w:rsid w:val="00E61009"/>
    <w:rsid w:val="00E610A7"/>
    <w:rsid w:val="00E617FD"/>
    <w:rsid w:val="00E634E8"/>
    <w:rsid w:val="00E636FD"/>
    <w:rsid w:val="00E645CA"/>
    <w:rsid w:val="00E65DB3"/>
    <w:rsid w:val="00E665E3"/>
    <w:rsid w:val="00E67424"/>
    <w:rsid w:val="00E67E52"/>
    <w:rsid w:val="00E7072D"/>
    <w:rsid w:val="00E70D39"/>
    <w:rsid w:val="00E71A42"/>
    <w:rsid w:val="00E71A63"/>
    <w:rsid w:val="00E7290C"/>
    <w:rsid w:val="00E72A42"/>
    <w:rsid w:val="00E7394D"/>
    <w:rsid w:val="00E73AC2"/>
    <w:rsid w:val="00E7405A"/>
    <w:rsid w:val="00E743DA"/>
    <w:rsid w:val="00E75350"/>
    <w:rsid w:val="00E77549"/>
    <w:rsid w:val="00E775EF"/>
    <w:rsid w:val="00E77C8E"/>
    <w:rsid w:val="00E80434"/>
    <w:rsid w:val="00E806BA"/>
    <w:rsid w:val="00E8088A"/>
    <w:rsid w:val="00E809D7"/>
    <w:rsid w:val="00E80A03"/>
    <w:rsid w:val="00E82038"/>
    <w:rsid w:val="00E82152"/>
    <w:rsid w:val="00E8238C"/>
    <w:rsid w:val="00E827F0"/>
    <w:rsid w:val="00E82BC9"/>
    <w:rsid w:val="00E82D4E"/>
    <w:rsid w:val="00E84037"/>
    <w:rsid w:val="00E84123"/>
    <w:rsid w:val="00E841F7"/>
    <w:rsid w:val="00E84866"/>
    <w:rsid w:val="00E84A92"/>
    <w:rsid w:val="00E85B8D"/>
    <w:rsid w:val="00E879FE"/>
    <w:rsid w:val="00E87C67"/>
    <w:rsid w:val="00E9023C"/>
    <w:rsid w:val="00E904E5"/>
    <w:rsid w:val="00E9086E"/>
    <w:rsid w:val="00E91B27"/>
    <w:rsid w:val="00E91B77"/>
    <w:rsid w:val="00E92223"/>
    <w:rsid w:val="00E92520"/>
    <w:rsid w:val="00E9324D"/>
    <w:rsid w:val="00E93A36"/>
    <w:rsid w:val="00E93A4E"/>
    <w:rsid w:val="00E93CBB"/>
    <w:rsid w:val="00E93E14"/>
    <w:rsid w:val="00E93E78"/>
    <w:rsid w:val="00E946A5"/>
    <w:rsid w:val="00E948FA"/>
    <w:rsid w:val="00E9717E"/>
    <w:rsid w:val="00E9760C"/>
    <w:rsid w:val="00E97C92"/>
    <w:rsid w:val="00EA0852"/>
    <w:rsid w:val="00EA178B"/>
    <w:rsid w:val="00EA237D"/>
    <w:rsid w:val="00EA2446"/>
    <w:rsid w:val="00EA2F2A"/>
    <w:rsid w:val="00EA3554"/>
    <w:rsid w:val="00EA3B92"/>
    <w:rsid w:val="00EA3D77"/>
    <w:rsid w:val="00EA3D93"/>
    <w:rsid w:val="00EA5B4E"/>
    <w:rsid w:val="00EA6ACE"/>
    <w:rsid w:val="00EA6CF2"/>
    <w:rsid w:val="00EA73F4"/>
    <w:rsid w:val="00EA7A6A"/>
    <w:rsid w:val="00EA7AC2"/>
    <w:rsid w:val="00EB0B39"/>
    <w:rsid w:val="00EB1212"/>
    <w:rsid w:val="00EB1588"/>
    <w:rsid w:val="00EB1626"/>
    <w:rsid w:val="00EB16E8"/>
    <w:rsid w:val="00EB19D5"/>
    <w:rsid w:val="00EB3FC8"/>
    <w:rsid w:val="00EB4726"/>
    <w:rsid w:val="00EB5BEC"/>
    <w:rsid w:val="00EB5CDE"/>
    <w:rsid w:val="00EB6B5C"/>
    <w:rsid w:val="00EB7260"/>
    <w:rsid w:val="00EB72E9"/>
    <w:rsid w:val="00EB74BF"/>
    <w:rsid w:val="00EC09D3"/>
    <w:rsid w:val="00EC0A8B"/>
    <w:rsid w:val="00EC0D32"/>
    <w:rsid w:val="00EC12AE"/>
    <w:rsid w:val="00EC1742"/>
    <w:rsid w:val="00EC19A4"/>
    <w:rsid w:val="00EC1CAA"/>
    <w:rsid w:val="00EC1D4B"/>
    <w:rsid w:val="00EC2738"/>
    <w:rsid w:val="00EC2965"/>
    <w:rsid w:val="00EC5663"/>
    <w:rsid w:val="00EC58DD"/>
    <w:rsid w:val="00EC625E"/>
    <w:rsid w:val="00EC6814"/>
    <w:rsid w:val="00ED011B"/>
    <w:rsid w:val="00ED099A"/>
    <w:rsid w:val="00ED1219"/>
    <w:rsid w:val="00ED15F8"/>
    <w:rsid w:val="00ED189E"/>
    <w:rsid w:val="00ED1AD1"/>
    <w:rsid w:val="00ED1B58"/>
    <w:rsid w:val="00ED1D2D"/>
    <w:rsid w:val="00ED2EC8"/>
    <w:rsid w:val="00ED520B"/>
    <w:rsid w:val="00ED53C9"/>
    <w:rsid w:val="00ED6164"/>
    <w:rsid w:val="00ED61FB"/>
    <w:rsid w:val="00ED65C6"/>
    <w:rsid w:val="00ED6DA7"/>
    <w:rsid w:val="00ED7C3E"/>
    <w:rsid w:val="00EE029A"/>
    <w:rsid w:val="00EE06E3"/>
    <w:rsid w:val="00EE0EB7"/>
    <w:rsid w:val="00EE1B8B"/>
    <w:rsid w:val="00EE1C69"/>
    <w:rsid w:val="00EE412B"/>
    <w:rsid w:val="00EE4212"/>
    <w:rsid w:val="00EE5293"/>
    <w:rsid w:val="00EE65B9"/>
    <w:rsid w:val="00EE6DBD"/>
    <w:rsid w:val="00EE7807"/>
    <w:rsid w:val="00EE7CAA"/>
    <w:rsid w:val="00EF00CD"/>
    <w:rsid w:val="00EF0411"/>
    <w:rsid w:val="00EF0DF2"/>
    <w:rsid w:val="00EF1303"/>
    <w:rsid w:val="00EF1829"/>
    <w:rsid w:val="00EF1B7A"/>
    <w:rsid w:val="00EF2328"/>
    <w:rsid w:val="00EF3CF2"/>
    <w:rsid w:val="00EF4884"/>
    <w:rsid w:val="00EF5923"/>
    <w:rsid w:val="00EF5B9E"/>
    <w:rsid w:val="00EF6B8F"/>
    <w:rsid w:val="00EF7179"/>
    <w:rsid w:val="00EF7A96"/>
    <w:rsid w:val="00F00467"/>
    <w:rsid w:val="00F00695"/>
    <w:rsid w:val="00F02713"/>
    <w:rsid w:val="00F02D86"/>
    <w:rsid w:val="00F031D9"/>
    <w:rsid w:val="00F031F6"/>
    <w:rsid w:val="00F0338C"/>
    <w:rsid w:val="00F03BBE"/>
    <w:rsid w:val="00F04045"/>
    <w:rsid w:val="00F04106"/>
    <w:rsid w:val="00F04FD6"/>
    <w:rsid w:val="00F059B8"/>
    <w:rsid w:val="00F06494"/>
    <w:rsid w:val="00F065FD"/>
    <w:rsid w:val="00F06A0C"/>
    <w:rsid w:val="00F07573"/>
    <w:rsid w:val="00F1008B"/>
    <w:rsid w:val="00F103D1"/>
    <w:rsid w:val="00F10B49"/>
    <w:rsid w:val="00F10D7D"/>
    <w:rsid w:val="00F115C5"/>
    <w:rsid w:val="00F117BE"/>
    <w:rsid w:val="00F126B9"/>
    <w:rsid w:val="00F12D85"/>
    <w:rsid w:val="00F13251"/>
    <w:rsid w:val="00F133A1"/>
    <w:rsid w:val="00F1345C"/>
    <w:rsid w:val="00F136C7"/>
    <w:rsid w:val="00F14293"/>
    <w:rsid w:val="00F14F35"/>
    <w:rsid w:val="00F14FE8"/>
    <w:rsid w:val="00F1645D"/>
    <w:rsid w:val="00F16E22"/>
    <w:rsid w:val="00F16EBD"/>
    <w:rsid w:val="00F1774B"/>
    <w:rsid w:val="00F20623"/>
    <w:rsid w:val="00F20968"/>
    <w:rsid w:val="00F21826"/>
    <w:rsid w:val="00F21C53"/>
    <w:rsid w:val="00F24A2C"/>
    <w:rsid w:val="00F2502B"/>
    <w:rsid w:val="00F25289"/>
    <w:rsid w:val="00F259AC"/>
    <w:rsid w:val="00F26D17"/>
    <w:rsid w:val="00F27409"/>
    <w:rsid w:val="00F27630"/>
    <w:rsid w:val="00F30727"/>
    <w:rsid w:val="00F3087B"/>
    <w:rsid w:val="00F31A89"/>
    <w:rsid w:val="00F31BC4"/>
    <w:rsid w:val="00F32854"/>
    <w:rsid w:val="00F32B27"/>
    <w:rsid w:val="00F33381"/>
    <w:rsid w:val="00F3393E"/>
    <w:rsid w:val="00F33A3C"/>
    <w:rsid w:val="00F34A79"/>
    <w:rsid w:val="00F34A9D"/>
    <w:rsid w:val="00F34FA9"/>
    <w:rsid w:val="00F35035"/>
    <w:rsid w:val="00F3544A"/>
    <w:rsid w:val="00F3561A"/>
    <w:rsid w:val="00F3709D"/>
    <w:rsid w:val="00F37297"/>
    <w:rsid w:val="00F3748A"/>
    <w:rsid w:val="00F37EB0"/>
    <w:rsid w:val="00F40371"/>
    <w:rsid w:val="00F40756"/>
    <w:rsid w:val="00F40EC6"/>
    <w:rsid w:val="00F40F64"/>
    <w:rsid w:val="00F418F1"/>
    <w:rsid w:val="00F4248B"/>
    <w:rsid w:val="00F42CA6"/>
    <w:rsid w:val="00F4436A"/>
    <w:rsid w:val="00F44AA7"/>
    <w:rsid w:val="00F44B75"/>
    <w:rsid w:val="00F45452"/>
    <w:rsid w:val="00F45614"/>
    <w:rsid w:val="00F45D1A"/>
    <w:rsid w:val="00F46D4B"/>
    <w:rsid w:val="00F47302"/>
    <w:rsid w:val="00F506E8"/>
    <w:rsid w:val="00F50DD7"/>
    <w:rsid w:val="00F51949"/>
    <w:rsid w:val="00F520F7"/>
    <w:rsid w:val="00F52C2A"/>
    <w:rsid w:val="00F53EA2"/>
    <w:rsid w:val="00F541AC"/>
    <w:rsid w:val="00F552CD"/>
    <w:rsid w:val="00F55637"/>
    <w:rsid w:val="00F556A7"/>
    <w:rsid w:val="00F558CE"/>
    <w:rsid w:val="00F558FE"/>
    <w:rsid w:val="00F55B56"/>
    <w:rsid w:val="00F56510"/>
    <w:rsid w:val="00F565DA"/>
    <w:rsid w:val="00F56B1B"/>
    <w:rsid w:val="00F56D85"/>
    <w:rsid w:val="00F578F8"/>
    <w:rsid w:val="00F57D3C"/>
    <w:rsid w:val="00F57F0C"/>
    <w:rsid w:val="00F603DA"/>
    <w:rsid w:val="00F60FCC"/>
    <w:rsid w:val="00F61572"/>
    <w:rsid w:val="00F618A6"/>
    <w:rsid w:val="00F626E3"/>
    <w:rsid w:val="00F62EAB"/>
    <w:rsid w:val="00F6300F"/>
    <w:rsid w:val="00F63E60"/>
    <w:rsid w:val="00F64D56"/>
    <w:rsid w:val="00F657B8"/>
    <w:rsid w:val="00F65AF5"/>
    <w:rsid w:val="00F65C99"/>
    <w:rsid w:val="00F6672C"/>
    <w:rsid w:val="00F67633"/>
    <w:rsid w:val="00F67708"/>
    <w:rsid w:val="00F67C1E"/>
    <w:rsid w:val="00F7111D"/>
    <w:rsid w:val="00F711ED"/>
    <w:rsid w:val="00F717C1"/>
    <w:rsid w:val="00F71817"/>
    <w:rsid w:val="00F71FD4"/>
    <w:rsid w:val="00F72550"/>
    <w:rsid w:val="00F72927"/>
    <w:rsid w:val="00F72C63"/>
    <w:rsid w:val="00F72D4D"/>
    <w:rsid w:val="00F73183"/>
    <w:rsid w:val="00F733D1"/>
    <w:rsid w:val="00F7372F"/>
    <w:rsid w:val="00F73A62"/>
    <w:rsid w:val="00F73B06"/>
    <w:rsid w:val="00F73D89"/>
    <w:rsid w:val="00F755F7"/>
    <w:rsid w:val="00F76511"/>
    <w:rsid w:val="00F77797"/>
    <w:rsid w:val="00F80320"/>
    <w:rsid w:val="00F80B8E"/>
    <w:rsid w:val="00F80DBD"/>
    <w:rsid w:val="00F80F19"/>
    <w:rsid w:val="00F8159C"/>
    <w:rsid w:val="00F81C00"/>
    <w:rsid w:val="00F81F72"/>
    <w:rsid w:val="00F8211B"/>
    <w:rsid w:val="00F822F4"/>
    <w:rsid w:val="00F82452"/>
    <w:rsid w:val="00F8374F"/>
    <w:rsid w:val="00F83F42"/>
    <w:rsid w:val="00F848C6"/>
    <w:rsid w:val="00F84C5F"/>
    <w:rsid w:val="00F85EB4"/>
    <w:rsid w:val="00F870DC"/>
    <w:rsid w:val="00F8733B"/>
    <w:rsid w:val="00F873E4"/>
    <w:rsid w:val="00F876B4"/>
    <w:rsid w:val="00F87AE3"/>
    <w:rsid w:val="00F909C4"/>
    <w:rsid w:val="00F91412"/>
    <w:rsid w:val="00F9161A"/>
    <w:rsid w:val="00F9186A"/>
    <w:rsid w:val="00F92972"/>
    <w:rsid w:val="00F93846"/>
    <w:rsid w:val="00F944B0"/>
    <w:rsid w:val="00F94830"/>
    <w:rsid w:val="00F94A7C"/>
    <w:rsid w:val="00F94D1B"/>
    <w:rsid w:val="00F94F88"/>
    <w:rsid w:val="00F953F4"/>
    <w:rsid w:val="00F95417"/>
    <w:rsid w:val="00F95E2E"/>
    <w:rsid w:val="00F96899"/>
    <w:rsid w:val="00F96CFB"/>
    <w:rsid w:val="00F96E69"/>
    <w:rsid w:val="00F97308"/>
    <w:rsid w:val="00F977EC"/>
    <w:rsid w:val="00F97805"/>
    <w:rsid w:val="00F97C95"/>
    <w:rsid w:val="00FA018A"/>
    <w:rsid w:val="00FA031A"/>
    <w:rsid w:val="00FA04E5"/>
    <w:rsid w:val="00FA05D9"/>
    <w:rsid w:val="00FA0A23"/>
    <w:rsid w:val="00FA0E25"/>
    <w:rsid w:val="00FA12BF"/>
    <w:rsid w:val="00FA134F"/>
    <w:rsid w:val="00FA2147"/>
    <w:rsid w:val="00FA35C8"/>
    <w:rsid w:val="00FA3E95"/>
    <w:rsid w:val="00FA3FD3"/>
    <w:rsid w:val="00FA419B"/>
    <w:rsid w:val="00FA4D00"/>
    <w:rsid w:val="00FA512E"/>
    <w:rsid w:val="00FA68EF"/>
    <w:rsid w:val="00FA78B1"/>
    <w:rsid w:val="00FA7D5D"/>
    <w:rsid w:val="00FB09C8"/>
    <w:rsid w:val="00FB1064"/>
    <w:rsid w:val="00FB1646"/>
    <w:rsid w:val="00FB1A59"/>
    <w:rsid w:val="00FB1B7F"/>
    <w:rsid w:val="00FB1FAA"/>
    <w:rsid w:val="00FB21FE"/>
    <w:rsid w:val="00FB2C83"/>
    <w:rsid w:val="00FB2CE5"/>
    <w:rsid w:val="00FB34C9"/>
    <w:rsid w:val="00FB3756"/>
    <w:rsid w:val="00FB3AF7"/>
    <w:rsid w:val="00FB3FCC"/>
    <w:rsid w:val="00FB477D"/>
    <w:rsid w:val="00FB50B7"/>
    <w:rsid w:val="00FB559B"/>
    <w:rsid w:val="00FB63F2"/>
    <w:rsid w:val="00FB692E"/>
    <w:rsid w:val="00FB6ADB"/>
    <w:rsid w:val="00FB7329"/>
    <w:rsid w:val="00FB7366"/>
    <w:rsid w:val="00FB7CB2"/>
    <w:rsid w:val="00FB7DF1"/>
    <w:rsid w:val="00FC127F"/>
    <w:rsid w:val="00FC132A"/>
    <w:rsid w:val="00FC1923"/>
    <w:rsid w:val="00FC1E4E"/>
    <w:rsid w:val="00FC24B6"/>
    <w:rsid w:val="00FC4C78"/>
    <w:rsid w:val="00FC53F7"/>
    <w:rsid w:val="00FC5514"/>
    <w:rsid w:val="00FC55F9"/>
    <w:rsid w:val="00FC6A7F"/>
    <w:rsid w:val="00FC6B0A"/>
    <w:rsid w:val="00FC6B75"/>
    <w:rsid w:val="00FC722E"/>
    <w:rsid w:val="00FC7670"/>
    <w:rsid w:val="00FC783B"/>
    <w:rsid w:val="00FC7EE8"/>
    <w:rsid w:val="00FD05ED"/>
    <w:rsid w:val="00FD0656"/>
    <w:rsid w:val="00FD0BE0"/>
    <w:rsid w:val="00FD0CE0"/>
    <w:rsid w:val="00FD149C"/>
    <w:rsid w:val="00FD1D59"/>
    <w:rsid w:val="00FD216A"/>
    <w:rsid w:val="00FD2490"/>
    <w:rsid w:val="00FD25F3"/>
    <w:rsid w:val="00FD266E"/>
    <w:rsid w:val="00FD287C"/>
    <w:rsid w:val="00FD289E"/>
    <w:rsid w:val="00FD2EE8"/>
    <w:rsid w:val="00FD3CDE"/>
    <w:rsid w:val="00FD45B5"/>
    <w:rsid w:val="00FD46E8"/>
    <w:rsid w:val="00FD5EB1"/>
    <w:rsid w:val="00FD5F89"/>
    <w:rsid w:val="00FD664A"/>
    <w:rsid w:val="00FD79D3"/>
    <w:rsid w:val="00FD7E1C"/>
    <w:rsid w:val="00FE0EFC"/>
    <w:rsid w:val="00FE2E5D"/>
    <w:rsid w:val="00FE33B0"/>
    <w:rsid w:val="00FE43EE"/>
    <w:rsid w:val="00FE4527"/>
    <w:rsid w:val="00FE5271"/>
    <w:rsid w:val="00FE61FD"/>
    <w:rsid w:val="00FE62F2"/>
    <w:rsid w:val="00FE6978"/>
    <w:rsid w:val="00FE6C1E"/>
    <w:rsid w:val="00FE7754"/>
    <w:rsid w:val="00FE789F"/>
    <w:rsid w:val="00FE7C30"/>
    <w:rsid w:val="00FE7C54"/>
    <w:rsid w:val="00FF0F53"/>
    <w:rsid w:val="00FF1A4C"/>
    <w:rsid w:val="00FF2A48"/>
    <w:rsid w:val="00FF2CA1"/>
    <w:rsid w:val="00FF3C9B"/>
    <w:rsid w:val="00FF4913"/>
    <w:rsid w:val="00FF4C72"/>
    <w:rsid w:val="00FF4C73"/>
    <w:rsid w:val="00FF5515"/>
    <w:rsid w:val="00FF5A88"/>
    <w:rsid w:val="00FF6CAE"/>
    <w:rsid w:val="00FF722C"/>
    <w:rsid w:val="00FF7605"/>
    <w:rsid w:val="00FF7F82"/>
    <w:rsid w:val="00FF7F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15EF5"/>
  <w15:docId w15:val="{BF119B74-2559-4C18-85AB-5D9932362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FC6"/>
    <w:pPr>
      <w:spacing w:after="120" w:line="264" w:lineRule="auto"/>
    </w:pPr>
    <w:rPr>
      <w:lang w:eastAsia="en-US"/>
    </w:rPr>
  </w:style>
  <w:style w:type="paragraph" w:styleId="Heading1">
    <w:name w:val="heading 1"/>
    <w:basedOn w:val="Normal"/>
    <w:next w:val="Normal"/>
    <w:link w:val="Heading1Char"/>
    <w:uiPriority w:val="9"/>
    <w:qFormat/>
    <w:rsid w:val="008C6FC6"/>
    <w:pPr>
      <w:keepNext/>
      <w:keepLines/>
      <w:spacing w:before="320" w:after="0" w:line="240" w:lineRule="auto"/>
      <w:outlineLvl w:val="0"/>
    </w:pPr>
    <w:rPr>
      <w:rFonts w:ascii="Calibri Light" w:hAnsi="Calibri Light"/>
      <w:color w:val="2F5496"/>
      <w:sz w:val="32"/>
      <w:szCs w:val="32"/>
    </w:rPr>
  </w:style>
  <w:style w:type="paragraph" w:styleId="Heading2">
    <w:name w:val="heading 2"/>
    <w:basedOn w:val="Normal"/>
    <w:next w:val="Normal"/>
    <w:link w:val="Heading2Char"/>
    <w:uiPriority w:val="9"/>
    <w:semiHidden/>
    <w:unhideWhenUsed/>
    <w:qFormat/>
    <w:rsid w:val="008C6FC6"/>
    <w:pPr>
      <w:keepNext/>
      <w:keepLines/>
      <w:spacing w:before="80" w:after="0" w:line="240" w:lineRule="auto"/>
      <w:outlineLvl w:val="1"/>
    </w:pPr>
    <w:rPr>
      <w:rFonts w:ascii="Calibri Light" w:hAnsi="Calibri Light"/>
      <w:color w:val="404040"/>
      <w:sz w:val="28"/>
      <w:szCs w:val="28"/>
    </w:rPr>
  </w:style>
  <w:style w:type="paragraph" w:styleId="Heading3">
    <w:name w:val="heading 3"/>
    <w:basedOn w:val="Normal"/>
    <w:next w:val="Normal"/>
    <w:link w:val="Heading3Char"/>
    <w:uiPriority w:val="9"/>
    <w:semiHidden/>
    <w:unhideWhenUsed/>
    <w:qFormat/>
    <w:rsid w:val="008C6FC6"/>
    <w:pPr>
      <w:keepNext/>
      <w:keepLines/>
      <w:spacing w:before="40" w:after="0" w:line="240" w:lineRule="auto"/>
      <w:outlineLvl w:val="2"/>
    </w:pPr>
    <w:rPr>
      <w:rFonts w:ascii="Calibri Light" w:hAnsi="Calibri Light"/>
      <w:color w:val="44546A"/>
      <w:sz w:val="24"/>
      <w:szCs w:val="24"/>
    </w:rPr>
  </w:style>
  <w:style w:type="paragraph" w:styleId="Heading4">
    <w:name w:val="heading 4"/>
    <w:basedOn w:val="Normal"/>
    <w:next w:val="Normal"/>
    <w:link w:val="Heading4Char"/>
    <w:uiPriority w:val="9"/>
    <w:semiHidden/>
    <w:unhideWhenUsed/>
    <w:qFormat/>
    <w:rsid w:val="008C6FC6"/>
    <w:pPr>
      <w:keepNext/>
      <w:keepLines/>
      <w:spacing w:before="40" w:after="0"/>
      <w:outlineLvl w:val="3"/>
    </w:pPr>
    <w:rPr>
      <w:rFonts w:ascii="Calibri Light" w:hAnsi="Calibri Light"/>
      <w:sz w:val="22"/>
      <w:szCs w:val="22"/>
    </w:rPr>
  </w:style>
  <w:style w:type="paragraph" w:styleId="Heading5">
    <w:name w:val="heading 5"/>
    <w:basedOn w:val="Normal"/>
    <w:next w:val="Normal"/>
    <w:link w:val="Heading5Char"/>
    <w:uiPriority w:val="9"/>
    <w:semiHidden/>
    <w:unhideWhenUsed/>
    <w:qFormat/>
    <w:rsid w:val="008C6FC6"/>
    <w:pPr>
      <w:keepNext/>
      <w:keepLines/>
      <w:spacing w:before="40" w:after="0"/>
      <w:outlineLvl w:val="4"/>
    </w:pPr>
    <w:rPr>
      <w:rFonts w:ascii="Calibri Light" w:hAnsi="Calibri Light"/>
      <w:color w:val="44546A"/>
      <w:sz w:val="22"/>
      <w:szCs w:val="22"/>
    </w:rPr>
  </w:style>
  <w:style w:type="paragraph" w:styleId="Heading6">
    <w:name w:val="heading 6"/>
    <w:basedOn w:val="Normal"/>
    <w:next w:val="Normal"/>
    <w:link w:val="Heading6Char"/>
    <w:uiPriority w:val="9"/>
    <w:semiHidden/>
    <w:unhideWhenUsed/>
    <w:qFormat/>
    <w:rsid w:val="008C6FC6"/>
    <w:pPr>
      <w:keepNext/>
      <w:keepLines/>
      <w:spacing w:before="40" w:after="0"/>
      <w:outlineLvl w:val="5"/>
    </w:pPr>
    <w:rPr>
      <w:rFonts w:ascii="Calibri Light" w:hAnsi="Calibri Light"/>
      <w:i/>
      <w:iCs/>
      <w:color w:val="44546A"/>
      <w:sz w:val="21"/>
      <w:szCs w:val="21"/>
    </w:rPr>
  </w:style>
  <w:style w:type="paragraph" w:styleId="Heading7">
    <w:name w:val="heading 7"/>
    <w:basedOn w:val="Normal"/>
    <w:next w:val="Normal"/>
    <w:link w:val="Heading7Char"/>
    <w:uiPriority w:val="9"/>
    <w:semiHidden/>
    <w:unhideWhenUsed/>
    <w:qFormat/>
    <w:rsid w:val="008C6FC6"/>
    <w:pPr>
      <w:keepNext/>
      <w:keepLines/>
      <w:spacing w:before="40" w:after="0"/>
      <w:outlineLvl w:val="6"/>
    </w:pPr>
    <w:rPr>
      <w:rFonts w:ascii="Calibri Light" w:hAnsi="Calibri Light"/>
      <w:i/>
      <w:iCs/>
      <w:color w:val="1F3864"/>
      <w:sz w:val="21"/>
      <w:szCs w:val="21"/>
    </w:rPr>
  </w:style>
  <w:style w:type="paragraph" w:styleId="Heading8">
    <w:name w:val="heading 8"/>
    <w:basedOn w:val="Normal"/>
    <w:next w:val="Normal"/>
    <w:link w:val="Heading8Char"/>
    <w:uiPriority w:val="9"/>
    <w:semiHidden/>
    <w:unhideWhenUsed/>
    <w:qFormat/>
    <w:rsid w:val="008C6FC6"/>
    <w:pPr>
      <w:keepNext/>
      <w:keepLines/>
      <w:spacing w:before="40" w:after="0"/>
      <w:outlineLvl w:val="7"/>
    </w:pPr>
    <w:rPr>
      <w:rFonts w:ascii="Calibri Light" w:hAnsi="Calibri Light"/>
      <w:b/>
      <w:bCs/>
      <w:color w:val="44546A"/>
    </w:rPr>
  </w:style>
  <w:style w:type="paragraph" w:styleId="Heading9">
    <w:name w:val="heading 9"/>
    <w:basedOn w:val="Normal"/>
    <w:next w:val="Normal"/>
    <w:link w:val="Heading9Char"/>
    <w:uiPriority w:val="9"/>
    <w:semiHidden/>
    <w:unhideWhenUsed/>
    <w:qFormat/>
    <w:rsid w:val="008C6FC6"/>
    <w:pPr>
      <w:keepNext/>
      <w:keepLines/>
      <w:spacing w:before="40" w:after="0"/>
      <w:outlineLvl w:val="8"/>
    </w:pPr>
    <w:rPr>
      <w:rFonts w:ascii="Calibri Light" w:hAnsi="Calibri Light"/>
      <w:b/>
      <w:bCs/>
      <w:i/>
      <w:iCs/>
      <w:color w:val="44546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C6FC6"/>
    <w:rPr>
      <w:lang w:eastAsia="en-US"/>
    </w:rPr>
  </w:style>
  <w:style w:type="paragraph" w:styleId="NormalWeb">
    <w:name w:val="Normal (Web)"/>
    <w:basedOn w:val="Normal"/>
    <w:uiPriority w:val="99"/>
    <w:unhideWhenUsed/>
    <w:rsid w:val="00DB6604"/>
    <w:pPr>
      <w:spacing w:before="100" w:beforeAutospacing="1" w:after="100" w:afterAutospacing="1"/>
    </w:pPr>
  </w:style>
  <w:style w:type="paragraph" w:styleId="ListParagraph">
    <w:name w:val="List Paragraph"/>
    <w:basedOn w:val="Normal"/>
    <w:uiPriority w:val="34"/>
    <w:qFormat/>
    <w:rsid w:val="009F0901"/>
    <w:pPr>
      <w:ind w:left="720"/>
      <w:contextualSpacing/>
    </w:pPr>
  </w:style>
  <w:style w:type="character" w:styleId="Hyperlink">
    <w:name w:val="Hyperlink"/>
    <w:uiPriority w:val="99"/>
    <w:unhideWhenUsed/>
    <w:rsid w:val="00CF35A2"/>
    <w:rPr>
      <w:color w:val="0000FF"/>
      <w:u w:val="single"/>
    </w:rPr>
  </w:style>
  <w:style w:type="character" w:customStyle="1" w:styleId="wtphone">
    <w:name w:val="wt_phone"/>
    <w:basedOn w:val="DefaultParagraphFont"/>
    <w:rsid w:val="00CF35A2"/>
  </w:style>
  <w:style w:type="character" w:customStyle="1" w:styleId="UnresolvedMention1">
    <w:name w:val="Unresolved Mention1"/>
    <w:uiPriority w:val="99"/>
    <w:semiHidden/>
    <w:unhideWhenUsed/>
    <w:rsid w:val="0077032A"/>
    <w:rPr>
      <w:color w:val="605E5C"/>
      <w:shd w:val="clear" w:color="auto" w:fill="E1DFDD"/>
    </w:rPr>
  </w:style>
  <w:style w:type="character" w:styleId="FollowedHyperlink">
    <w:name w:val="FollowedHyperlink"/>
    <w:uiPriority w:val="99"/>
    <w:semiHidden/>
    <w:unhideWhenUsed/>
    <w:rsid w:val="00AB3596"/>
    <w:rPr>
      <w:color w:val="954F72"/>
      <w:u w:val="single"/>
    </w:rPr>
  </w:style>
  <w:style w:type="paragraph" w:customStyle="1" w:styleId="gmail-msolistparagraph">
    <w:name w:val="gmail-msolistparagraph"/>
    <w:basedOn w:val="Normal"/>
    <w:rsid w:val="00937330"/>
    <w:pPr>
      <w:spacing w:before="100" w:beforeAutospacing="1" w:after="100" w:afterAutospacing="1" w:line="240" w:lineRule="auto"/>
    </w:pPr>
    <w:rPr>
      <w:rFonts w:ascii="Times New Roman" w:hAnsi="Times New Roman"/>
      <w:sz w:val="24"/>
      <w:szCs w:val="24"/>
      <w:lang w:eastAsia="en-GB"/>
    </w:rPr>
  </w:style>
  <w:style w:type="table" w:styleId="TableGrid">
    <w:name w:val="Table Grid"/>
    <w:basedOn w:val="TableNormal"/>
    <w:uiPriority w:val="39"/>
    <w:rsid w:val="001419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uiPriority w:val="99"/>
    <w:semiHidden/>
    <w:unhideWhenUsed/>
    <w:rsid w:val="00AC690D"/>
    <w:rPr>
      <w:color w:val="605E5C"/>
      <w:shd w:val="clear" w:color="auto" w:fill="E1DFDD"/>
    </w:rPr>
  </w:style>
  <w:style w:type="character" w:styleId="Strong">
    <w:name w:val="Strong"/>
    <w:uiPriority w:val="22"/>
    <w:qFormat/>
    <w:rsid w:val="008C6FC6"/>
    <w:rPr>
      <w:b/>
      <w:bCs/>
    </w:rPr>
  </w:style>
  <w:style w:type="character" w:customStyle="1" w:styleId="Heading1Char">
    <w:name w:val="Heading 1 Char"/>
    <w:link w:val="Heading1"/>
    <w:uiPriority w:val="9"/>
    <w:rsid w:val="008C6FC6"/>
    <w:rPr>
      <w:rFonts w:ascii="Calibri Light" w:eastAsia="Times New Roman" w:hAnsi="Calibri Light" w:cs="Times New Roman"/>
      <w:color w:val="2F5496"/>
      <w:sz w:val="32"/>
      <w:szCs w:val="32"/>
    </w:rPr>
  </w:style>
  <w:style w:type="character" w:customStyle="1" w:styleId="Heading2Char">
    <w:name w:val="Heading 2 Char"/>
    <w:link w:val="Heading2"/>
    <w:uiPriority w:val="9"/>
    <w:semiHidden/>
    <w:rsid w:val="008C6FC6"/>
    <w:rPr>
      <w:rFonts w:ascii="Calibri Light" w:eastAsia="Times New Roman" w:hAnsi="Calibri Light" w:cs="Times New Roman"/>
      <w:color w:val="404040"/>
      <w:sz w:val="28"/>
      <w:szCs w:val="28"/>
    </w:rPr>
  </w:style>
  <w:style w:type="paragraph" w:customStyle="1" w:styleId="last-child">
    <w:name w:val="last-child"/>
    <w:basedOn w:val="Normal"/>
    <w:rsid w:val="00715A62"/>
    <w:pPr>
      <w:spacing w:before="100" w:beforeAutospacing="1" w:after="100" w:afterAutospacing="1" w:line="240" w:lineRule="auto"/>
    </w:pPr>
    <w:rPr>
      <w:rFonts w:ascii="Times New Roman" w:hAnsi="Times New Roman"/>
      <w:sz w:val="24"/>
      <w:szCs w:val="24"/>
      <w:lang w:eastAsia="en-GB"/>
    </w:rPr>
  </w:style>
  <w:style w:type="paragraph" w:customStyle="1" w:styleId="body">
    <w:name w:val="body"/>
    <w:basedOn w:val="Normal"/>
    <w:rsid w:val="00D07644"/>
    <w:pPr>
      <w:spacing w:before="100" w:beforeAutospacing="1" w:after="100" w:afterAutospacing="1" w:line="240" w:lineRule="auto"/>
    </w:pPr>
    <w:rPr>
      <w:rFonts w:ascii="Times New Roman" w:hAnsi="Times New Roman"/>
      <w:sz w:val="24"/>
      <w:szCs w:val="24"/>
      <w:lang w:eastAsia="en-GB"/>
    </w:rPr>
  </w:style>
  <w:style w:type="character" w:customStyle="1" w:styleId="c-3">
    <w:name w:val="c-3"/>
    <w:basedOn w:val="DefaultParagraphFont"/>
    <w:rsid w:val="00D07644"/>
  </w:style>
  <w:style w:type="character" w:customStyle="1" w:styleId="c-5">
    <w:name w:val="c-5"/>
    <w:basedOn w:val="DefaultParagraphFont"/>
    <w:rsid w:val="00D07644"/>
  </w:style>
  <w:style w:type="character" w:customStyle="1" w:styleId="c-6">
    <w:name w:val="c-6"/>
    <w:basedOn w:val="DefaultParagraphFont"/>
    <w:rsid w:val="00D07644"/>
  </w:style>
  <w:style w:type="paragraph" w:customStyle="1" w:styleId="defaultparagraph">
    <w:name w:val="defaultparagraph"/>
    <w:basedOn w:val="Normal"/>
    <w:rsid w:val="00D07644"/>
    <w:pPr>
      <w:spacing w:before="100" w:beforeAutospacing="1" w:after="100" w:afterAutospacing="1" w:line="240" w:lineRule="auto"/>
    </w:pPr>
    <w:rPr>
      <w:rFonts w:ascii="Times New Roman" w:hAnsi="Times New Roman"/>
      <w:sz w:val="24"/>
      <w:szCs w:val="24"/>
      <w:lang w:eastAsia="en-GB"/>
    </w:rPr>
  </w:style>
  <w:style w:type="paragraph" w:customStyle="1" w:styleId="Normal1">
    <w:name w:val="Normal1"/>
    <w:basedOn w:val="Normal"/>
    <w:rsid w:val="00D07644"/>
    <w:pPr>
      <w:spacing w:before="100" w:beforeAutospacing="1" w:after="100" w:afterAutospacing="1" w:line="240" w:lineRule="auto"/>
    </w:pPr>
    <w:rPr>
      <w:rFonts w:ascii="Times New Roman" w:hAnsi="Times New Roman"/>
      <w:sz w:val="24"/>
      <w:szCs w:val="24"/>
      <w:lang w:eastAsia="en-GB"/>
    </w:rPr>
  </w:style>
  <w:style w:type="character" w:customStyle="1" w:styleId="c-7">
    <w:name w:val="c-7"/>
    <w:basedOn w:val="DefaultParagraphFont"/>
    <w:rsid w:val="00D07644"/>
  </w:style>
  <w:style w:type="character" w:customStyle="1" w:styleId="c-8">
    <w:name w:val="c-8"/>
    <w:basedOn w:val="DefaultParagraphFont"/>
    <w:rsid w:val="00D07644"/>
  </w:style>
  <w:style w:type="character" w:customStyle="1" w:styleId="x-container">
    <w:name w:val="x-container"/>
    <w:basedOn w:val="DefaultParagraphFont"/>
    <w:rsid w:val="00C60DD0"/>
  </w:style>
  <w:style w:type="character" w:customStyle="1" w:styleId="x-btn-inner">
    <w:name w:val="x-btn-inner"/>
    <w:basedOn w:val="DefaultParagraphFont"/>
    <w:rsid w:val="00C60DD0"/>
  </w:style>
  <w:style w:type="paragraph" w:customStyle="1" w:styleId="blue-link">
    <w:name w:val="blue-link"/>
    <w:basedOn w:val="Normal"/>
    <w:rsid w:val="00C60DD0"/>
    <w:pPr>
      <w:spacing w:before="100" w:beforeAutospacing="1" w:after="100" w:afterAutospacing="1" w:line="240" w:lineRule="auto"/>
    </w:pPr>
    <w:rPr>
      <w:rFonts w:ascii="Times New Roman" w:hAnsi="Times New Roman"/>
      <w:sz w:val="24"/>
      <w:szCs w:val="24"/>
      <w:lang w:eastAsia="en-GB"/>
    </w:rPr>
  </w:style>
  <w:style w:type="character" w:customStyle="1" w:styleId="blue-link1">
    <w:name w:val="blue-link1"/>
    <w:basedOn w:val="DefaultParagraphFont"/>
    <w:rsid w:val="00C60DD0"/>
  </w:style>
  <w:style w:type="character" w:customStyle="1" w:styleId="wtemail">
    <w:name w:val="wt_email"/>
    <w:basedOn w:val="DefaultParagraphFont"/>
    <w:rsid w:val="00C60DD0"/>
  </w:style>
  <w:style w:type="paragraph" w:customStyle="1" w:styleId="Standard">
    <w:name w:val="Standard"/>
    <w:rsid w:val="003D465A"/>
    <w:pPr>
      <w:widowControl w:val="0"/>
      <w:suppressAutoHyphens/>
      <w:autoSpaceDN w:val="0"/>
      <w:textAlignment w:val="baseline"/>
    </w:pPr>
    <w:rPr>
      <w:rFonts w:ascii="Times New Roman" w:eastAsia="SimSun" w:hAnsi="Times New Roman" w:cs="Arial"/>
      <w:kern w:val="3"/>
      <w:sz w:val="24"/>
      <w:szCs w:val="24"/>
      <w:lang w:eastAsia="en-US"/>
    </w:rPr>
  </w:style>
  <w:style w:type="paragraph" w:customStyle="1" w:styleId="Body0">
    <w:name w:val="Body"/>
    <w:rsid w:val="0062166D"/>
    <w:pPr>
      <w:pBdr>
        <w:top w:val="nil"/>
        <w:left w:val="nil"/>
        <w:bottom w:val="nil"/>
        <w:right w:val="nil"/>
        <w:between w:val="nil"/>
        <w:bar w:val="nil"/>
      </w:pBdr>
    </w:pPr>
    <w:rPr>
      <w:rFonts w:ascii="Helvetica Neue" w:eastAsia="Arial Unicode MS" w:hAnsi="Helvetica Neue" w:cs="Arial Unicode MS"/>
      <w:color w:val="000000"/>
      <w:bdr w:val="nil"/>
    </w:rPr>
  </w:style>
  <w:style w:type="table" w:customStyle="1" w:styleId="TableGrid0">
    <w:name w:val="TableGrid"/>
    <w:rsid w:val="00A40F83"/>
    <w:rPr>
      <w:kern w:val="2"/>
      <w:sz w:val="24"/>
      <w:szCs w:val="24"/>
    </w:rPr>
    <w:tblPr>
      <w:tblCellMar>
        <w:top w:w="0" w:type="dxa"/>
        <w:left w:w="0" w:type="dxa"/>
        <w:bottom w:w="0" w:type="dxa"/>
        <w:right w:w="0" w:type="dxa"/>
      </w:tblCellMar>
    </w:tblPr>
  </w:style>
  <w:style w:type="paragraph" w:customStyle="1" w:styleId="ydp1a4c287eframe-contents-western">
    <w:name w:val="ydp1a4c287eframe-contents-western"/>
    <w:basedOn w:val="Normal"/>
    <w:rsid w:val="00CE76AB"/>
    <w:pPr>
      <w:spacing w:before="100" w:beforeAutospacing="1" w:after="100" w:afterAutospacing="1" w:line="240" w:lineRule="auto"/>
    </w:pPr>
    <w:rPr>
      <w:rFonts w:ascii="Times New Roman" w:hAnsi="Times New Roman"/>
      <w:sz w:val="24"/>
      <w:szCs w:val="24"/>
      <w:lang w:eastAsia="en-GB"/>
    </w:rPr>
  </w:style>
  <w:style w:type="character" w:styleId="UnresolvedMention">
    <w:name w:val="Unresolved Mention"/>
    <w:uiPriority w:val="99"/>
    <w:semiHidden/>
    <w:unhideWhenUsed/>
    <w:rsid w:val="00327C46"/>
    <w:rPr>
      <w:color w:val="605E5C"/>
      <w:shd w:val="clear" w:color="auto" w:fill="E1DFDD"/>
    </w:rPr>
  </w:style>
  <w:style w:type="character" w:customStyle="1" w:styleId="Heading3Char">
    <w:name w:val="Heading 3 Char"/>
    <w:link w:val="Heading3"/>
    <w:uiPriority w:val="9"/>
    <w:semiHidden/>
    <w:rsid w:val="008C6FC6"/>
    <w:rPr>
      <w:rFonts w:ascii="Calibri Light" w:eastAsia="Times New Roman" w:hAnsi="Calibri Light" w:cs="Times New Roman"/>
      <w:color w:val="44546A"/>
      <w:sz w:val="24"/>
      <w:szCs w:val="24"/>
    </w:rPr>
  </w:style>
  <w:style w:type="character" w:customStyle="1" w:styleId="Heading4Char">
    <w:name w:val="Heading 4 Char"/>
    <w:link w:val="Heading4"/>
    <w:uiPriority w:val="9"/>
    <w:semiHidden/>
    <w:rsid w:val="008C6FC6"/>
    <w:rPr>
      <w:rFonts w:ascii="Calibri Light" w:eastAsia="Times New Roman" w:hAnsi="Calibri Light" w:cs="Times New Roman"/>
      <w:sz w:val="22"/>
      <w:szCs w:val="22"/>
    </w:rPr>
  </w:style>
  <w:style w:type="paragraph" w:styleId="Header">
    <w:name w:val="header"/>
    <w:basedOn w:val="Normal"/>
    <w:link w:val="HeaderChar"/>
    <w:uiPriority w:val="99"/>
    <w:unhideWhenUsed/>
    <w:rsid w:val="00E13D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3D80"/>
  </w:style>
  <w:style w:type="paragraph" w:styleId="Footer">
    <w:name w:val="footer"/>
    <w:basedOn w:val="Normal"/>
    <w:link w:val="FooterChar"/>
    <w:uiPriority w:val="99"/>
    <w:unhideWhenUsed/>
    <w:rsid w:val="00E13D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3D80"/>
  </w:style>
  <w:style w:type="character" w:customStyle="1" w:styleId="Heading5Char">
    <w:name w:val="Heading 5 Char"/>
    <w:link w:val="Heading5"/>
    <w:uiPriority w:val="9"/>
    <w:semiHidden/>
    <w:rsid w:val="008C6FC6"/>
    <w:rPr>
      <w:rFonts w:ascii="Calibri Light" w:eastAsia="Times New Roman" w:hAnsi="Calibri Light" w:cs="Times New Roman"/>
      <w:color w:val="44546A"/>
      <w:sz w:val="22"/>
      <w:szCs w:val="22"/>
    </w:rPr>
  </w:style>
  <w:style w:type="character" w:customStyle="1" w:styleId="Heading6Char">
    <w:name w:val="Heading 6 Char"/>
    <w:link w:val="Heading6"/>
    <w:uiPriority w:val="9"/>
    <w:semiHidden/>
    <w:rsid w:val="008C6FC6"/>
    <w:rPr>
      <w:rFonts w:ascii="Calibri Light" w:eastAsia="Times New Roman" w:hAnsi="Calibri Light" w:cs="Times New Roman"/>
      <w:i/>
      <w:iCs/>
      <w:color w:val="44546A"/>
      <w:sz w:val="21"/>
      <w:szCs w:val="21"/>
    </w:rPr>
  </w:style>
  <w:style w:type="character" w:customStyle="1" w:styleId="Heading7Char">
    <w:name w:val="Heading 7 Char"/>
    <w:link w:val="Heading7"/>
    <w:uiPriority w:val="9"/>
    <w:semiHidden/>
    <w:rsid w:val="008C6FC6"/>
    <w:rPr>
      <w:rFonts w:ascii="Calibri Light" w:eastAsia="Times New Roman" w:hAnsi="Calibri Light" w:cs="Times New Roman"/>
      <w:i/>
      <w:iCs/>
      <w:color w:val="1F3864"/>
      <w:sz w:val="21"/>
      <w:szCs w:val="21"/>
    </w:rPr>
  </w:style>
  <w:style w:type="character" w:customStyle="1" w:styleId="Heading8Char">
    <w:name w:val="Heading 8 Char"/>
    <w:link w:val="Heading8"/>
    <w:uiPriority w:val="9"/>
    <w:semiHidden/>
    <w:rsid w:val="008C6FC6"/>
    <w:rPr>
      <w:rFonts w:ascii="Calibri Light" w:eastAsia="Times New Roman" w:hAnsi="Calibri Light" w:cs="Times New Roman"/>
      <w:b/>
      <w:bCs/>
      <w:color w:val="44546A"/>
    </w:rPr>
  </w:style>
  <w:style w:type="character" w:customStyle="1" w:styleId="Heading9Char">
    <w:name w:val="Heading 9 Char"/>
    <w:link w:val="Heading9"/>
    <w:uiPriority w:val="9"/>
    <w:semiHidden/>
    <w:rsid w:val="008C6FC6"/>
    <w:rPr>
      <w:rFonts w:ascii="Calibri Light" w:eastAsia="Times New Roman" w:hAnsi="Calibri Light" w:cs="Times New Roman"/>
      <w:b/>
      <w:bCs/>
      <w:i/>
      <w:iCs/>
      <w:color w:val="44546A"/>
    </w:rPr>
  </w:style>
  <w:style w:type="paragraph" w:styleId="Caption">
    <w:name w:val="caption"/>
    <w:basedOn w:val="Normal"/>
    <w:next w:val="Normal"/>
    <w:uiPriority w:val="35"/>
    <w:semiHidden/>
    <w:unhideWhenUsed/>
    <w:qFormat/>
    <w:rsid w:val="008C6FC6"/>
    <w:pPr>
      <w:spacing w:line="240" w:lineRule="auto"/>
    </w:pPr>
    <w:rPr>
      <w:b/>
      <w:bCs/>
      <w:smallCaps/>
      <w:color w:val="595959"/>
      <w:spacing w:val="6"/>
    </w:rPr>
  </w:style>
  <w:style w:type="paragraph" w:styleId="Title">
    <w:name w:val="Title"/>
    <w:basedOn w:val="Normal"/>
    <w:next w:val="Normal"/>
    <w:link w:val="TitleChar"/>
    <w:uiPriority w:val="10"/>
    <w:qFormat/>
    <w:rsid w:val="008C6FC6"/>
    <w:pPr>
      <w:spacing w:after="0" w:line="240" w:lineRule="auto"/>
      <w:contextualSpacing/>
    </w:pPr>
    <w:rPr>
      <w:rFonts w:ascii="Calibri Light" w:hAnsi="Calibri Light"/>
      <w:color w:val="4472C4"/>
      <w:spacing w:val="-10"/>
      <w:sz w:val="56"/>
      <w:szCs w:val="56"/>
    </w:rPr>
  </w:style>
  <w:style w:type="character" w:customStyle="1" w:styleId="TitleChar">
    <w:name w:val="Title Char"/>
    <w:link w:val="Title"/>
    <w:uiPriority w:val="10"/>
    <w:rsid w:val="008C6FC6"/>
    <w:rPr>
      <w:rFonts w:ascii="Calibri Light" w:eastAsia="Times New Roman" w:hAnsi="Calibri Light" w:cs="Times New Roman"/>
      <w:color w:val="4472C4"/>
      <w:spacing w:val="-10"/>
      <w:sz w:val="56"/>
      <w:szCs w:val="56"/>
    </w:rPr>
  </w:style>
  <w:style w:type="paragraph" w:styleId="Subtitle">
    <w:name w:val="Subtitle"/>
    <w:basedOn w:val="Normal"/>
    <w:next w:val="Normal"/>
    <w:link w:val="SubtitleChar"/>
    <w:uiPriority w:val="11"/>
    <w:qFormat/>
    <w:rsid w:val="008C6FC6"/>
    <w:pPr>
      <w:numPr>
        <w:ilvl w:val="1"/>
      </w:numPr>
      <w:spacing w:line="240" w:lineRule="auto"/>
    </w:pPr>
    <w:rPr>
      <w:rFonts w:ascii="Calibri Light" w:hAnsi="Calibri Light"/>
      <w:sz w:val="24"/>
      <w:szCs w:val="24"/>
    </w:rPr>
  </w:style>
  <w:style w:type="character" w:customStyle="1" w:styleId="SubtitleChar">
    <w:name w:val="Subtitle Char"/>
    <w:link w:val="Subtitle"/>
    <w:uiPriority w:val="11"/>
    <w:rsid w:val="008C6FC6"/>
    <w:rPr>
      <w:rFonts w:ascii="Calibri Light" w:eastAsia="Times New Roman" w:hAnsi="Calibri Light" w:cs="Times New Roman"/>
      <w:sz w:val="24"/>
      <w:szCs w:val="24"/>
    </w:rPr>
  </w:style>
  <w:style w:type="character" w:styleId="Emphasis">
    <w:name w:val="Emphasis"/>
    <w:uiPriority w:val="20"/>
    <w:qFormat/>
    <w:rsid w:val="008C6FC6"/>
    <w:rPr>
      <w:i/>
      <w:iCs/>
    </w:rPr>
  </w:style>
  <w:style w:type="paragraph" w:styleId="Quote">
    <w:name w:val="Quote"/>
    <w:basedOn w:val="Normal"/>
    <w:next w:val="Normal"/>
    <w:link w:val="QuoteChar"/>
    <w:uiPriority w:val="29"/>
    <w:qFormat/>
    <w:rsid w:val="008C6FC6"/>
    <w:pPr>
      <w:spacing w:before="160"/>
      <w:ind w:left="720" w:right="720"/>
    </w:pPr>
    <w:rPr>
      <w:i/>
      <w:iCs/>
      <w:color w:val="404040"/>
    </w:rPr>
  </w:style>
  <w:style w:type="character" w:customStyle="1" w:styleId="QuoteChar">
    <w:name w:val="Quote Char"/>
    <w:link w:val="Quote"/>
    <w:uiPriority w:val="29"/>
    <w:rsid w:val="008C6FC6"/>
    <w:rPr>
      <w:i/>
      <w:iCs/>
      <w:color w:val="404040"/>
    </w:rPr>
  </w:style>
  <w:style w:type="paragraph" w:styleId="IntenseQuote">
    <w:name w:val="Intense Quote"/>
    <w:basedOn w:val="Normal"/>
    <w:next w:val="Normal"/>
    <w:link w:val="IntenseQuoteChar"/>
    <w:uiPriority w:val="30"/>
    <w:qFormat/>
    <w:rsid w:val="008C6FC6"/>
    <w:pPr>
      <w:pBdr>
        <w:left w:val="single" w:sz="18" w:space="12" w:color="4472C4"/>
      </w:pBdr>
      <w:spacing w:before="100" w:beforeAutospacing="1" w:line="300" w:lineRule="auto"/>
      <w:ind w:left="1224" w:right="1224"/>
    </w:pPr>
    <w:rPr>
      <w:rFonts w:ascii="Calibri Light" w:hAnsi="Calibri Light"/>
      <w:color w:val="4472C4"/>
      <w:sz w:val="28"/>
      <w:szCs w:val="28"/>
    </w:rPr>
  </w:style>
  <w:style w:type="character" w:customStyle="1" w:styleId="IntenseQuoteChar">
    <w:name w:val="Intense Quote Char"/>
    <w:link w:val="IntenseQuote"/>
    <w:uiPriority w:val="30"/>
    <w:rsid w:val="008C6FC6"/>
    <w:rPr>
      <w:rFonts w:ascii="Calibri Light" w:eastAsia="Times New Roman" w:hAnsi="Calibri Light" w:cs="Times New Roman"/>
      <w:color w:val="4472C4"/>
      <w:sz w:val="28"/>
      <w:szCs w:val="28"/>
    </w:rPr>
  </w:style>
  <w:style w:type="character" w:styleId="SubtleEmphasis">
    <w:name w:val="Subtle Emphasis"/>
    <w:uiPriority w:val="19"/>
    <w:qFormat/>
    <w:rsid w:val="008C6FC6"/>
    <w:rPr>
      <w:i/>
      <w:iCs/>
      <w:color w:val="404040"/>
    </w:rPr>
  </w:style>
  <w:style w:type="character" w:styleId="IntenseEmphasis">
    <w:name w:val="Intense Emphasis"/>
    <w:uiPriority w:val="21"/>
    <w:qFormat/>
    <w:rsid w:val="008C6FC6"/>
    <w:rPr>
      <w:b/>
      <w:bCs/>
      <w:i/>
      <w:iCs/>
    </w:rPr>
  </w:style>
  <w:style w:type="character" w:styleId="SubtleReference">
    <w:name w:val="Subtle Reference"/>
    <w:uiPriority w:val="31"/>
    <w:qFormat/>
    <w:rsid w:val="008C6FC6"/>
    <w:rPr>
      <w:smallCaps/>
      <w:color w:val="404040"/>
      <w:u w:val="single" w:color="7F7F7F"/>
    </w:rPr>
  </w:style>
  <w:style w:type="character" w:styleId="IntenseReference">
    <w:name w:val="Intense Reference"/>
    <w:uiPriority w:val="32"/>
    <w:qFormat/>
    <w:rsid w:val="008C6FC6"/>
    <w:rPr>
      <w:b/>
      <w:bCs/>
      <w:smallCaps/>
      <w:spacing w:val="5"/>
      <w:u w:val="single"/>
    </w:rPr>
  </w:style>
  <w:style w:type="character" w:styleId="BookTitle">
    <w:name w:val="Book Title"/>
    <w:uiPriority w:val="33"/>
    <w:qFormat/>
    <w:rsid w:val="008C6FC6"/>
    <w:rPr>
      <w:b/>
      <w:bCs/>
      <w:smallCaps/>
    </w:rPr>
  </w:style>
  <w:style w:type="paragraph" w:styleId="TOCHeading">
    <w:name w:val="TOC Heading"/>
    <w:basedOn w:val="Heading1"/>
    <w:next w:val="Normal"/>
    <w:uiPriority w:val="39"/>
    <w:semiHidden/>
    <w:unhideWhenUsed/>
    <w:qFormat/>
    <w:rsid w:val="008C6FC6"/>
    <w:pPr>
      <w:outlineLvl w:val="9"/>
    </w:pPr>
  </w:style>
  <w:style w:type="paragraph" w:customStyle="1" w:styleId="Default">
    <w:name w:val="Default"/>
    <w:rsid w:val="00C601FE"/>
    <w:pPr>
      <w:autoSpaceDE w:val="0"/>
      <w:autoSpaceDN w:val="0"/>
      <w:adjustRightInd w:val="0"/>
    </w:pPr>
    <w:rPr>
      <w:rFonts w:ascii="Arial" w:eastAsia="Calibr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9236">
      <w:bodyDiv w:val="1"/>
      <w:marLeft w:val="0"/>
      <w:marRight w:val="0"/>
      <w:marTop w:val="0"/>
      <w:marBottom w:val="0"/>
      <w:divBdr>
        <w:top w:val="none" w:sz="0" w:space="0" w:color="auto"/>
        <w:left w:val="none" w:sz="0" w:space="0" w:color="auto"/>
        <w:bottom w:val="none" w:sz="0" w:space="0" w:color="auto"/>
        <w:right w:val="none" w:sz="0" w:space="0" w:color="auto"/>
      </w:divBdr>
    </w:div>
    <w:div w:id="9575761">
      <w:bodyDiv w:val="1"/>
      <w:marLeft w:val="0"/>
      <w:marRight w:val="0"/>
      <w:marTop w:val="0"/>
      <w:marBottom w:val="0"/>
      <w:divBdr>
        <w:top w:val="none" w:sz="0" w:space="0" w:color="auto"/>
        <w:left w:val="none" w:sz="0" w:space="0" w:color="auto"/>
        <w:bottom w:val="none" w:sz="0" w:space="0" w:color="auto"/>
        <w:right w:val="none" w:sz="0" w:space="0" w:color="auto"/>
      </w:divBdr>
    </w:div>
    <w:div w:id="16809661">
      <w:bodyDiv w:val="1"/>
      <w:marLeft w:val="0"/>
      <w:marRight w:val="0"/>
      <w:marTop w:val="0"/>
      <w:marBottom w:val="0"/>
      <w:divBdr>
        <w:top w:val="none" w:sz="0" w:space="0" w:color="auto"/>
        <w:left w:val="none" w:sz="0" w:space="0" w:color="auto"/>
        <w:bottom w:val="none" w:sz="0" w:space="0" w:color="auto"/>
        <w:right w:val="none" w:sz="0" w:space="0" w:color="auto"/>
      </w:divBdr>
      <w:divsChild>
        <w:div w:id="658270068">
          <w:marLeft w:val="0"/>
          <w:marRight w:val="0"/>
          <w:marTop w:val="0"/>
          <w:marBottom w:val="0"/>
          <w:divBdr>
            <w:top w:val="none" w:sz="0" w:space="0" w:color="auto"/>
            <w:left w:val="none" w:sz="0" w:space="0" w:color="auto"/>
            <w:bottom w:val="none" w:sz="0" w:space="0" w:color="auto"/>
            <w:right w:val="none" w:sz="0" w:space="0" w:color="auto"/>
          </w:divBdr>
        </w:div>
        <w:div w:id="959727621">
          <w:marLeft w:val="0"/>
          <w:marRight w:val="0"/>
          <w:marTop w:val="0"/>
          <w:marBottom w:val="0"/>
          <w:divBdr>
            <w:top w:val="none" w:sz="0" w:space="0" w:color="auto"/>
            <w:left w:val="none" w:sz="0" w:space="0" w:color="auto"/>
            <w:bottom w:val="none" w:sz="0" w:space="0" w:color="auto"/>
            <w:right w:val="none" w:sz="0" w:space="0" w:color="auto"/>
          </w:divBdr>
        </w:div>
        <w:div w:id="1231116532">
          <w:marLeft w:val="0"/>
          <w:marRight w:val="0"/>
          <w:marTop w:val="0"/>
          <w:marBottom w:val="0"/>
          <w:divBdr>
            <w:top w:val="none" w:sz="0" w:space="0" w:color="auto"/>
            <w:left w:val="none" w:sz="0" w:space="0" w:color="auto"/>
            <w:bottom w:val="none" w:sz="0" w:space="0" w:color="auto"/>
            <w:right w:val="none" w:sz="0" w:space="0" w:color="auto"/>
          </w:divBdr>
        </w:div>
        <w:div w:id="2053000058">
          <w:marLeft w:val="0"/>
          <w:marRight w:val="0"/>
          <w:marTop w:val="0"/>
          <w:marBottom w:val="0"/>
          <w:divBdr>
            <w:top w:val="none" w:sz="0" w:space="0" w:color="auto"/>
            <w:left w:val="none" w:sz="0" w:space="0" w:color="auto"/>
            <w:bottom w:val="none" w:sz="0" w:space="0" w:color="auto"/>
            <w:right w:val="none" w:sz="0" w:space="0" w:color="auto"/>
          </w:divBdr>
        </w:div>
      </w:divsChild>
    </w:div>
    <w:div w:id="29113403">
      <w:bodyDiv w:val="1"/>
      <w:marLeft w:val="0"/>
      <w:marRight w:val="0"/>
      <w:marTop w:val="0"/>
      <w:marBottom w:val="0"/>
      <w:divBdr>
        <w:top w:val="none" w:sz="0" w:space="0" w:color="auto"/>
        <w:left w:val="none" w:sz="0" w:space="0" w:color="auto"/>
        <w:bottom w:val="none" w:sz="0" w:space="0" w:color="auto"/>
        <w:right w:val="none" w:sz="0" w:space="0" w:color="auto"/>
      </w:divBdr>
    </w:div>
    <w:div w:id="40523122">
      <w:bodyDiv w:val="1"/>
      <w:marLeft w:val="0"/>
      <w:marRight w:val="0"/>
      <w:marTop w:val="0"/>
      <w:marBottom w:val="0"/>
      <w:divBdr>
        <w:top w:val="none" w:sz="0" w:space="0" w:color="auto"/>
        <w:left w:val="none" w:sz="0" w:space="0" w:color="auto"/>
        <w:bottom w:val="none" w:sz="0" w:space="0" w:color="auto"/>
        <w:right w:val="none" w:sz="0" w:space="0" w:color="auto"/>
      </w:divBdr>
    </w:div>
    <w:div w:id="60056061">
      <w:bodyDiv w:val="1"/>
      <w:marLeft w:val="0"/>
      <w:marRight w:val="0"/>
      <w:marTop w:val="0"/>
      <w:marBottom w:val="0"/>
      <w:divBdr>
        <w:top w:val="none" w:sz="0" w:space="0" w:color="auto"/>
        <w:left w:val="none" w:sz="0" w:space="0" w:color="auto"/>
        <w:bottom w:val="none" w:sz="0" w:space="0" w:color="auto"/>
        <w:right w:val="none" w:sz="0" w:space="0" w:color="auto"/>
      </w:divBdr>
      <w:divsChild>
        <w:div w:id="697700990">
          <w:marLeft w:val="0"/>
          <w:marRight w:val="0"/>
          <w:marTop w:val="0"/>
          <w:marBottom w:val="0"/>
          <w:divBdr>
            <w:top w:val="none" w:sz="0" w:space="0" w:color="auto"/>
            <w:left w:val="none" w:sz="0" w:space="0" w:color="auto"/>
            <w:bottom w:val="none" w:sz="0" w:space="0" w:color="auto"/>
            <w:right w:val="none" w:sz="0" w:space="0" w:color="auto"/>
          </w:divBdr>
        </w:div>
      </w:divsChild>
    </w:div>
    <w:div w:id="70125740">
      <w:bodyDiv w:val="1"/>
      <w:marLeft w:val="0"/>
      <w:marRight w:val="0"/>
      <w:marTop w:val="0"/>
      <w:marBottom w:val="0"/>
      <w:divBdr>
        <w:top w:val="none" w:sz="0" w:space="0" w:color="auto"/>
        <w:left w:val="none" w:sz="0" w:space="0" w:color="auto"/>
        <w:bottom w:val="none" w:sz="0" w:space="0" w:color="auto"/>
        <w:right w:val="none" w:sz="0" w:space="0" w:color="auto"/>
      </w:divBdr>
    </w:div>
    <w:div w:id="72286537">
      <w:bodyDiv w:val="1"/>
      <w:marLeft w:val="0"/>
      <w:marRight w:val="0"/>
      <w:marTop w:val="0"/>
      <w:marBottom w:val="0"/>
      <w:divBdr>
        <w:top w:val="none" w:sz="0" w:space="0" w:color="auto"/>
        <w:left w:val="none" w:sz="0" w:space="0" w:color="auto"/>
        <w:bottom w:val="none" w:sz="0" w:space="0" w:color="auto"/>
        <w:right w:val="none" w:sz="0" w:space="0" w:color="auto"/>
      </w:divBdr>
    </w:div>
    <w:div w:id="92017381">
      <w:bodyDiv w:val="1"/>
      <w:marLeft w:val="0"/>
      <w:marRight w:val="0"/>
      <w:marTop w:val="0"/>
      <w:marBottom w:val="0"/>
      <w:divBdr>
        <w:top w:val="none" w:sz="0" w:space="0" w:color="auto"/>
        <w:left w:val="none" w:sz="0" w:space="0" w:color="auto"/>
        <w:bottom w:val="none" w:sz="0" w:space="0" w:color="auto"/>
        <w:right w:val="none" w:sz="0" w:space="0" w:color="auto"/>
      </w:divBdr>
      <w:divsChild>
        <w:div w:id="53286592">
          <w:marLeft w:val="0"/>
          <w:marRight w:val="0"/>
          <w:marTop w:val="0"/>
          <w:marBottom w:val="0"/>
          <w:divBdr>
            <w:top w:val="none" w:sz="0" w:space="0" w:color="auto"/>
            <w:left w:val="none" w:sz="0" w:space="0" w:color="auto"/>
            <w:bottom w:val="none" w:sz="0" w:space="0" w:color="auto"/>
            <w:right w:val="none" w:sz="0" w:space="0" w:color="auto"/>
          </w:divBdr>
        </w:div>
        <w:div w:id="1427574558">
          <w:marLeft w:val="0"/>
          <w:marRight w:val="0"/>
          <w:marTop w:val="0"/>
          <w:marBottom w:val="0"/>
          <w:divBdr>
            <w:top w:val="none" w:sz="0" w:space="0" w:color="auto"/>
            <w:left w:val="none" w:sz="0" w:space="0" w:color="auto"/>
            <w:bottom w:val="none" w:sz="0" w:space="0" w:color="auto"/>
            <w:right w:val="none" w:sz="0" w:space="0" w:color="auto"/>
          </w:divBdr>
        </w:div>
        <w:div w:id="1726178077">
          <w:marLeft w:val="0"/>
          <w:marRight w:val="0"/>
          <w:marTop w:val="0"/>
          <w:marBottom w:val="0"/>
          <w:divBdr>
            <w:top w:val="none" w:sz="0" w:space="0" w:color="auto"/>
            <w:left w:val="none" w:sz="0" w:space="0" w:color="auto"/>
            <w:bottom w:val="none" w:sz="0" w:space="0" w:color="auto"/>
            <w:right w:val="none" w:sz="0" w:space="0" w:color="auto"/>
          </w:divBdr>
        </w:div>
      </w:divsChild>
    </w:div>
    <w:div w:id="100348013">
      <w:bodyDiv w:val="1"/>
      <w:marLeft w:val="0"/>
      <w:marRight w:val="0"/>
      <w:marTop w:val="0"/>
      <w:marBottom w:val="0"/>
      <w:divBdr>
        <w:top w:val="none" w:sz="0" w:space="0" w:color="auto"/>
        <w:left w:val="none" w:sz="0" w:space="0" w:color="auto"/>
        <w:bottom w:val="none" w:sz="0" w:space="0" w:color="auto"/>
        <w:right w:val="none" w:sz="0" w:space="0" w:color="auto"/>
      </w:divBdr>
    </w:div>
    <w:div w:id="110707897">
      <w:bodyDiv w:val="1"/>
      <w:marLeft w:val="0"/>
      <w:marRight w:val="0"/>
      <w:marTop w:val="0"/>
      <w:marBottom w:val="0"/>
      <w:divBdr>
        <w:top w:val="none" w:sz="0" w:space="0" w:color="auto"/>
        <w:left w:val="none" w:sz="0" w:space="0" w:color="auto"/>
        <w:bottom w:val="none" w:sz="0" w:space="0" w:color="auto"/>
        <w:right w:val="none" w:sz="0" w:space="0" w:color="auto"/>
      </w:divBdr>
    </w:div>
    <w:div w:id="120878775">
      <w:bodyDiv w:val="1"/>
      <w:marLeft w:val="0"/>
      <w:marRight w:val="0"/>
      <w:marTop w:val="0"/>
      <w:marBottom w:val="0"/>
      <w:divBdr>
        <w:top w:val="none" w:sz="0" w:space="0" w:color="auto"/>
        <w:left w:val="none" w:sz="0" w:space="0" w:color="auto"/>
        <w:bottom w:val="none" w:sz="0" w:space="0" w:color="auto"/>
        <w:right w:val="none" w:sz="0" w:space="0" w:color="auto"/>
      </w:divBdr>
      <w:divsChild>
        <w:div w:id="190723241">
          <w:marLeft w:val="0"/>
          <w:marRight w:val="0"/>
          <w:marTop w:val="0"/>
          <w:marBottom w:val="0"/>
          <w:divBdr>
            <w:top w:val="none" w:sz="0" w:space="0" w:color="auto"/>
            <w:left w:val="none" w:sz="0" w:space="0" w:color="auto"/>
            <w:bottom w:val="none" w:sz="0" w:space="0" w:color="auto"/>
            <w:right w:val="none" w:sz="0" w:space="0" w:color="auto"/>
          </w:divBdr>
        </w:div>
        <w:div w:id="1071931873">
          <w:marLeft w:val="0"/>
          <w:marRight w:val="0"/>
          <w:marTop w:val="0"/>
          <w:marBottom w:val="0"/>
          <w:divBdr>
            <w:top w:val="none" w:sz="0" w:space="0" w:color="auto"/>
            <w:left w:val="none" w:sz="0" w:space="0" w:color="auto"/>
            <w:bottom w:val="none" w:sz="0" w:space="0" w:color="auto"/>
            <w:right w:val="none" w:sz="0" w:space="0" w:color="auto"/>
          </w:divBdr>
        </w:div>
      </w:divsChild>
    </w:div>
    <w:div w:id="127477374">
      <w:bodyDiv w:val="1"/>
      <w:marLeft w:val="0"/>
      <w:marRight w:val="0"/>
      <w:marTop w:val="0"/>
      <w:marBottom w:val="0"/>
      <w:divBdr>
        <w:top w:val="none" w:sz="0" w:space="0" w:color="auto"/>
        <w:left w:val="none" w:sz="0" w:space="0" w:color="auto"/>
        <w:bottom w:val="none" w:sz="0" w:space="0" w:color="auto"/>
        <w:right w:val="none" w:sz="0" w:space="0" w:color="auto"/>
      </w:divBdr>
    </w:div>
    <w:div w:id="132796126">
      <w:bodyDiv w:val="1"/>
      <w:marLeft w:val="0"/>
      <w:marRight w:val="0"/>
      <w:marTop w:val="0"/>
      <w:marBottom w:val="0"/>
      <w:divBdr>
        <w:top w:val="none" w:sz="0" w:space="0" w:color="auto"/>
        <w:left w:val="none" w:sz="0" w:space="0" w:color="auto"/>
        <w:bottom w:val="none" w:sz="0" w:space="0" w:color="auto"/>
        <w:right w:val="none" w:sz="0" w:space="0" w:color="auto"/>
      </w:divBdr>
      <w:divsChild>
        <w:div w:id="149030180">
          <w:marLeft w:val="0"/>
          <w:marRight w:val="0"/>
          <w:marTop w:val="0"/>
          <w:marBottom w:val="0"/>
          <w:divBdr>
            <w:top w:val="none" w:sz="0" w:space="0" w:color="auto"/>
            <w:left w:val="none" w:sz="0" w:space="0" w:color="auto"/>
            <w:bottom w:val="none" w:sz="0" w:space="0" w:color="auto"/>
            <w:right w:val="none" w:sz="0" w:space="0" w:color="auto"/>
          </w:divBdr>
        </w:div>
        <w:div w:id="816799329">
          <w:marLeft w:val="0"/>
          <w:marRight w:val="0"/>
          <w:marTop w:val="0"/>
          <w:marBottom w:val="0"/>
          <w:divBdr>
            <w:top w:val="none" w:sz="0" w:space="0" w:color="auto"/>
            <w:left w:val="none" w:sz="0" w:space="0" w:color="auto"/>
            <w:bottom w:val="none" w:sz="0" w:space="0" w:color="auto"/>
            <w:right w:val="none" w:sz="0" w:space="0" w:color="auto"/>
          </w:divBdr>
        </w:div>
        <w:div w:id="1157768767">
          <w:marLeft w:val="0"/>
          <w:marRight w:val="0"/>
          <w:marTop w:val="0"/>
          <w:marBottom w:val="0"/>
          <w:divBdr>
            <w:top w:val="none" w:sz="0" w:space="0" w:color="auto"/>
            <w:left w:val="none" w:sz="0" w:space="0" w:color="auto"/>
            <w:bottom w:val="none" w:sz="0" w:space="0" w:color="auto"/>
            <w:right w:val="none" w:sz="0" w:space="0" w:color="auto"/>
          </w:divBdr>
        </w:div>
        <w:div w:id="1246841265">
          <w:marLeft w:val="0"/>
          <w:marRight w:val="0"/>
          <w:marTop w:val="0"/>
          <w:marBottom w:val="0"/>
          <w:divBdr>
            <w:top w:val="none" w:sz="0" w:space="0" w:color="auto"/>
            <w:left w:val="none" w:sz="0" w:space="0" w:color="auto"/>
            <w:bottom w:val="none" w:sz="0" w:space="0" w:color="auto"/>
            <w:right w:val="none" w:sz="0" w:space="0" w:color="auto"/>
          </w:divBdr>
        </w:div>
        <w:div w:id="1300962242">
          <w:marLeft w:val="0"/>
          <w:marRight w:val="0"/>
          <w:marTop w:val="0"/>
          <w:marBottom w:val="0"/>
          <w:divBdr>
            <w:top w:val="none" w:sz="0" w:space="0" w:color="auto"/>
            <w:left w:val="none" w:sz="0" w:space="0" w:color="auto"/>
            <w:bottom w:val="none" w:sz="0" w:space="0" w:color="auto"/>
            <w:right w:val="none" w:sz="0" w:space="0" w:color="auto"/>
          </w:divBdr>
        </w:div>
        <w:div w:id="1453280333">
          <w:marLeft w:val="0"/>
          <w:marRight w:val="0"/>
          <w:marTop w:val="0"/>
          <w:marBottom w:val="0"/>
          <w:divBdr>
            <w:top w:val="none" w:sz="0" w:space="0" w:color="auto"/>
            <w:left w:val="none" w:sz="0" w:space="0" w:color="auto"/>
            <w:bottom w:val="none" w:sz="0" w:space="0" w:color="auto"/>
            <w:right w:val="none" w:sz="0" w:space="0" w:color="auto"/>
          </w:divBdr>
        </w:div>
        <w:div w:id="1617448298">
          <w:marLeft w:val="0"/>
          <w:marRight w:val="0"/>
          <w:marTop w:val="0"/>
          <w:marBottom w:val="0"/>
          <w:divBdr>
            <w:top w:val="none" w:sz="0" w:space="0" w:color="auto"/>
            <w:left w:val="none" w:sz="0" w:space="0" w:color="auto"/>
            <w:bottom w:val="none" w:sz="0" w:space="0" w:color="auto"/>
            <w:right w:val="none" w:sz="0" w:space="0" w:color="auto"/>
          </w:divBdr>
        </w:div>
      </w:divsChild>
    </w:div>
    <w:div w:id="147791765">
      <w:bodyDiv w:val="1"/>
      <w:marLeft w:val="0"/>
      <w:marRight w:val="0"/>
      <w:marTop w:val="0"/>
      <w:marBottom w:val="0"/>
      <w:divBdr>
        <w:top w:val="none" w:sz="0" w:space="0" w:color="auto"/>
        <w:left w:val="none" w:sz="0" w:space="0" w:color="auto"/>
        <w:bottom w:val="none" w:sz="0" w:space="0" w:color="auto"/>
        <w:right w:val="none" w:sz="0" w:space="0" w:color="auto"/>
      </w:divBdr>
    </w:div>
    <w:div w:id="160003530">
      <w:bodyDiv w:val="1"/>
      <w:marLeft w:val="0"/>
      <w:marRight w:val="0"/>
      <w:marTop w:val="0"/>
      <w:marBottom w:val="0"/>
      <w:divBdr>
        <w:top w:val="none" w:sz="0" w:space="0" w:color="auto"/>
        <w:left w:val="none" w:sz="0" w:space="0" w:color="auto"/>
        <w:bottom w:val="none" w:sz="0" w:space="0" w:color="auto"/>
        <w:right w:val="none" w:sz="0" w:space="0" w:color="auto"/>
      </w:divBdr>
    </w:div>
    <w:div w:id="162863164">
      <w:bodyDiv w:val="1"/>
      <w:marLeft w:val="0"/>
      <w:marRight w:val="0"/>
      <w:marTop w:val="0"/>
      <w:marBottom w:val="0"/>
      <w:divBdr>
        <w:top w:val="none" w:sz="0" w:space="0" w:color="auto"/>
        <w:left w:val="none" w:sz="0" w:space="0" w:color="auto"/>
        <w:bottom w:val="none" w:sz="0" w:space="0" w:color="auto"/>
        <w:right w:val="none" w:sz="0" w:space="0" w:color="auto"/>
      </w:divBdr>
      <w:divsChild>
        <w:div w:id="2070566478">
          <w:marLeft w:val="0"/>
          <w:marRight w:val="0"/>
          <w:marTop w:val="0"/>
          <w:marBottom w:val="0"/>
          <w:divBdr>
            <w:top w:val="none" w:sz="0" w:space="0" w:color="auto"/>
            <w:left w:val="none" w:sz="0" w:space="0" w:color="auto"/>
            <w:bottom w:val="none" w:sz="0" w:space="0" w:color="auto"/>
            <w:right w:val="none" w:sz="0" w:space="0" w:color="auto"/>
          </w:divBdr>
        </w:div>
      </w:divsChild>
    </w:div>
    <w:div w:id="164169282">
      <w:bodyDiv w:val="1"/>
      <w:marLeft w:val="0"/>
      <w:marRight w:val="0"/>
      <w:marTop w:val="0"/>
      <w:marBottom w:val="0"/>
      <w:divBdr>
        <w:top w:val="none" w:sz="0" w:space="0" w:color="auto"/>
        <w:left w:val="none" w:sz="0" w:space="0" w:color="auto"/>
        <w:bottom w:val="none" w:sz="0" w:space="0" w:color="auto"/>
        <w:right w:val="none" w:sz="0" w:space="0" w:color="auto"/>
      </w:divBdr>
    </w:div>
    <w:div w:id="165635396">
      <w:bodyDiv w:val="1"/>
      <w:marLeft w:val="0"/>
      <w:marRight w:val="0"/>
      <w:marTop w:val="0"/>
      <w:marBottom w:val="0"/>
      <w:divBdr>
        <w:top w:val="none" w:sz="0" w:space="0" w:color="auto"/>
        <w:left w:val="none" w:sz="0" w:space="0" w:color="auto"/>
        <w:bottom w:val="none" w:sz="0" w:space="0" w:color="auto"/>
        <w:right w:val="none" w:sz="0" w:space="0" w:color="auto"/>
      </w:divBdr>
    </w:div>
    <w:div w:id="193926690">
      <w:bodyDiv w:val="1"/>
      <w:marLeft w:val="0"/>
      <w:marRight w:val="0"/>
      <w:marTop w:val="0"/>
      <w:marBottom w:val="0"/>
      <w:divBdr>
        <w:top w:val="none" w:sz="0" w:space="0" w:color="auto"/>
        <w:left w:val="none" w:sz="0" w:space="0" w:color="auto"/>
        <w:bottom w:val="none" w:sz="0" w:space="0" w:color="auto"/>
        <w:right w:val="none" w:sz="0" w:space="0" w:color="auto"/>
      </w:divBdr>
    </w:div>
    <w:div w:id="200870287">
      <w:bodyDiv w:val="1"/>
      <w:marLeft w:val="0"/>
      <w:marRight w:val="0"/>
      <w:marTop w:val="0"/>
      <w:marBottom w:val="0"/>
      <w:divBdr>
        <w:top w:val="none" w:sz="0" w:space="0" w:color="auto"/>
        <w:left w:val="none" w:sz="0" w:space="0" w:color="auto"/>
        <w:bottom w:val="none" w:sz="0" w:space="0" w:color="auto"/>
        <w:right w:val="none" w:sz="0" w:space="0" w:color="auto"/>
      </w:divBdr>
      <w:divsChild>
        <w:div w:id="465006780">
          <w:marLeft w:val="0"/>
          <w:marRight w:val="0"/>
          <w:marTop w:val="0"/>
          <w:marBottom w:val="900"/>
          <w:divBdr>
            <w:top w:val="none" w:sz="0" w:space="0" w:color="auto"/>
            <w:left w:val="none" w:sz="0" w:space="0" w:color="auto"/>
            <w:bottom w:val="none" w:sz="0" w:space="0" w:color="auto"/>
            <w:right w:val="none" w:sz="0" w:space="0" w:color="auto"/>
          </w:divBdr>
          <w:divsChild>
            <w:div w:id="1323046594">
              <w:marLeft w:val="0"/>
              <w:marRight w:val="0"/>
              <w:marTop w:val="0"/>
              <w:marBottom w:val="0"/>
              <w:divBdr>
                <w:top w:val="none" w:sz="0" w:space="0" w:color="auto"/>
                <w:left w:val="none" w:sz="0" w:space="0" w:color="auto"/>
                <w:bottom w:val="none" w:sz="0" w:space="0" w:color="auto"/>
                <w:right w:val="none" w:sz="0" w:space="0" w:color="auto"/>
              </w:divBdr>
              <w:divsChild>
                <w:div w:id="215969206">
                  <w:marLeft w:val="0"/>
                  <w:marRight w:val="0"/>
                  <w:marTop w:val="0"/>
                  <w:marBottom w:val="150"/>
                  <w:divBdr>
                    <w:top w:val="none" w:sz="0" w:space="0" w:color="auto"/>
                    <w:left w:val="none" w:sz="0" w:space="0" w:color="auto"/>
                    <w:bottom w:val="none" w:sz="0" w:space="0" w:color="auto"/>
                    <w:right w:val="none" w:sz="0" w:space="0" w:color="auto"/>
                  </w:divBdr>
                  <w:divsChild>
                    <w:div w:id="797651765">
                      <w:marLeft w:val="0"/>
                      <w:marRight w:val="0"/>
                      <w:marTop w:val="0"/>
                      <w:marBottom w:val="0"/>
                      <w:divBdr>
                        <w:top w:val="none" w:sz="0" w:space="0" w:color="auto"/>
                        <w:left w:val="none" w:sz="0" w:space="0" w:color="auto"/>
                        <w:bottom w:val="none" w:sz="0" w:space="0" w:color="auto"/>
                        <w:right w:val="none" w:sz="0" w:space="0" w:color="auto"/>
                      </w:divBdr>
                    </w:div>
                    <w:div w:id="2099667075">
                      <w:marLeft w:val="0"/>
                      <w:marRight w:val="0"/>
                      <w:marTop w:val="0"/>
                      <w:marBottom w:val="0"/>
                      <w:divBdr>
                        <w:top w:val="none" w:sz="0" w:space="0" w:color="auto"/>
                        <w:left w:val="none" w:sz="0" w:space="0" w:color="auto"/>
                        <w:bottom w:val="none" w:sz="0" w:space="0" w:color="auto"/>
                        <w:right w:val="none" w:sz="0" w:space="0" w:color="auto"/>
                      </w:divBdr>
                      <w:divsChild>
                        <w:div w:id="120757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184949">
                  <w:marLeft w:val="0"/>
                  <w:marRight w:val="150"/>
                  <w:marTop w:val="0"/>
                  <w:marBottom w:val="150"/>
                  <w:divBdr>
                    <w:top w:val="none" w:sz="0" w:space="0" w:color="auto"/>
                    <w:left w:val="none" w:sz="0" w:space="0" w:color="auto"/>
                    <w:bottom w:val="none" w:sz="0" w:space="0" w:color="auto"/>
                    <w:right w:val="none" w:sz="0" w:space="0" w:color="auto"/>
                  </w:divBdr>
                  <w:divsChild>
                    <w:div w:id="343021309">
                      <w:marLeft w:val="0"/>
                      <w:marRight w:val="0"/>
                      <w:marTop w:val="0"/>
                      <w:marBottom w:val="0"/>
                      <w:divBdr>
                        <w:top w:val="none" w:sz="0" w:space="0" w:color="auto"/>
                        <w:left w:val="none" w:sz="0" w:space="0" w:color="auto"/>
                        <w:bottom w:val="none" w:sz="0" w:space="0" w:color="auto"/>
                        <w:right w:val="none" w:sz="0" w:space="0" w:color="auto"/>
                      </w:divBdr>
                      <w:divsChild>
                        <w:div w:id="2083718218">
                          <w:marLeft w:val="0"/>
                          <w:marRight w:val="0"/>
                          <w:marTop w:val="0"/>
                          <w:marBottom w:val="0"/>
                          <w:divBdr>
                            <w:top w:val="none" w:sz="0" w:space="0" w:color="auto"/>
                            <w:left w:val="none" w:sz="0" w:space="0" w:color="auto"/>
                            <w:bottom w:val="none" w:sz="0" w:space="0" w:color="auto"/>
                            <w:right w:val="none" w:sz="0" w:space="0" w:color="auto"/>
                          </w:divBdr>
                        </w:div>
                      </w:divsChild>
                    </w:div>
                    <w:div w:id="1772816295">
                      <w:marLeft w:val="0"/>
                      <w:marRight w:val="0"/>
                      <w:marTop w:val="0"/>
                      <w:marBottom w:val="0"/>
                      <w:divBdr>
                        <w:top w:val="none" w:sz="0" w:space="0" w:color="auto"/>
                        <w:left w:val="none" w:sz="0" w:space="0" w:color="auto"/>
                        <w:bottom w:val="none" w:sz="0" w:space="0" w:color="auto"/>
                        <w:right w:val="none" w:sz="0" w:space="0" w:color="auto"/>
                      </w:divBdr>
                    </w:div>
                  </w:divsChild>
                </w:div>
                <w:div w:id="602299857">
                  <w:marLeft w:val="0"/>
                  <w:marRight w:val="0"/>
                  <w:marTop w:val="0"/>
                  <w:marBottom w:val="150"/>
                  <w:divBdr>
                    <w:top w:val="none" w:sz="0" w:space="0" w:color="auto"/>
                    <w:left w:val="none" w:sz="0" w:space="0" w:color="auto"/>
                    <w:bottom w:val="none" w:sz="0" w:space="0" w:color="auto"/>
                    <w:right w:val="none" w:sz="0" w:space="0" w:color="auto"/>
                  </w:divBdr>
                  <w:divsChild>
                    <w:div w:id="341780861">
                      <w:marLeft w:val="0"/>
                      <w:marRight w:val="0"/>
                      <w:marTop w:val="0"/>
                      <w:marBottom w:val="0"/>
                      <w:divBdr>
                        <w:top w:val="none" w:sz="0" w:space="0" w:color="auto"/>
                        <w:left w:val="none" w:sz="0" w:space="0" w:color="auto"/>
                        <w:bottom w:val="none" w:sz="0" w:space="0" w:color="auto"/>
                        <w:right w:val="none" w:sz="0" w:space="0" w:color="auto"/>
                      </w:divBdr>
                      <w:divsChild>
                        <w:div w:id="974262370">
                          <w:marLeft w:val="0"/>
                          <w:marRight w:val="0"/>
                          <w:marTop w:val="0"/>
                          <w:marBottom w:val="0"/>
                          <w:divBdr>
                            <w:top w:val="none" w:sz="0" w:space="0" w:color="auto"/>
                            <w:left w:val="none" w:sz="0" w:space="0" w:color="auto"/>
                            <w:bottom w:val="none" w:sz="0" w:space="0" w:color="auto"/>
                            <w:right w:val="none" w:sz="0" w:space="0" w:color="auto"/>
                          </w:divBdr>
                        </w:div>
                      </w:divsChild>
                    </w:div>
                    <w:div w:id="602960975">
                      <w:marLeft w:val="0"/>
                      <w:marRight w:val="0"/>
                      <w:marTop w:val="0"/>
                      <w:marBottom w:val="0"/>
                      <w:divBdr>
                        <w:top w:val="none" w:sz="0" w:space="0" w:color="auto"/>
                        <w:left w:val="none" w:sz="0" w:space="0" w:color="auto"/>
                        <w:bottom w:val="none" w:sz="0" w:space="0" w:color="auto"/>
                        <w:right w:val="none" w:sz="0" w:space="0" w:color="auto"/>
                      </w:divBdr>
                    </w:div>
                  </w:divsChild>
                </w:div>
                <w:div w:id="1835535790">
                  <w:marLeft w:val="0"/>
                  <w:marRight w:val="150"/>
                  <w:marTop w:val="0"/>
                  <w:marBottom w:val="150"/>
                  <w:divBdr>
                    <w:top w:val="none" w:sz="0" w:space="0" w:color="auto"/>
                    <w:left w:val="none" w:sz="0" w:space="0" w:color="auto"/>
                    <w:bottom w:val="none" w:sz="0" w:space="0" w:color="auto"/>
                    <w:right w:val="none" w:sz="0" w:space="0" w:color="auto"/>
                  </w:divBdr>
                  <w:divsChild>
                    <w:div w:id="1497451028">
                      <w:marLeft w:val="0"/>
                      <w:marRight w:val="0"/>
                      <w:marTop w:val="0"/>
                      <w:marBottom w:val="0"/>
                      <w:divBdr>
                        <w:top w:val="none" w:sz="0" w:space="0" w:color="auto"/>
                        <w:left w:val="none" w:sz="0" w:space="0" w:color="auto"/>
                        <w:bottom w:val="none" w:sz="0" w:space="0" w:color="auto"/>
                        <w:right w:val="none" w:sz="0" w:space="0" w:color="auto"/>
                      </w:divBdr>
                    </w:div>
                    <w:div w:id="1789011226">
                      <w:marLeft w:val="0"/>
                      <w:marRight w:val="0"/>
                      <w:marTop w:val="0"/>
                      <w:marBottom w:val="0"/>
                      <w:divBdr>
                        <w:top w:val="none" w:sz="0" w:space="0" w:color="auto"/>
                        <w:left w:val="none" w:sz="0" w:space="0" w:color="auto"/>
                        <w:bottom w:val="none" w:sz="0" w:space="0" w:color="auto"/>
                        <w:right w:val="none" w:sz="0" w:space="0" w:color="auto"/>
                      </w:divBdr>
                      <w:divsChild>
                        <w:div w:id="42716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659215">
          <w:marLeft w:val="0"/>
          <w:marRight w:val="0"/>
          <w:marTop w:val="0"/>
          <w:marBottom w:val="0"/>
          <w:divBdr>
            <w:top w:val="none" w:sz="0" w:space="0" w:color="auto"/>
            <w:left w:val="none" w:sz="0" w:space="0" w:color="auto"/>
            <w:bottom w:val="none" w:sz="0" w:space="0" w:color="auto"/>
            <w:right w:val="none" w:sz="0" w:space="0" w:color="auto"/>
          </w:divBdr>
          <w:divsChild>
            <w:div w:id="1962566290">
              <w:marLeft w:val="0"/>
              <w:marRight w:val="0"/>
              <w:marTop w:val="0"/>
              <w:marBottom w:val="0"/>
              <w:divBdr>
                <w:top w:val="none" w:sz="0" w:space="0" w:color="auto"/>
                <w:left w:val="none" w:sz="0" w:space="0" w:color="auto"/>
                <w:bottom w:val="none" w:sz="0" w:space="0" w:color="auto"/>
                <w:right w:val="none" w:sz="0" w:space="0" w:color="auto"/>
              </w:divBdr>
              <w:divsChild>
                <w:div w:id="1370958600">
                  <w:marLeft w:val="0"/>
                  <w:marRight w:val="0"/>
                  <w:marTop w:val="0"/>
                  <w:marBottom w:val="0"/>
                  <w:divBdr>
                    <w:top w:val="none" w:sz="0" w:space="0" w:color="auto"/>
                    <w:left w:val="none" w:sz="0" w:space="0" w:color="auto"/>
                    <w:bottom w:val="none" w:sz="0" w:space="0" w:color="auto"/>
                    <w:right w:val="none" w:sz="0" w:space="0" w:color="auto"/>
                  </w:divBdr>
                  <w:divsChild>
                    <w:div w:id="2904612">
                      <w:marLeft w:val="0"/>
                      <w:marRight w:val="0"/>
                      <w:marTop w:val="450"/>
                      <w:marBottom w:val="0"/>
                      <w:divBdr>
                        <w:top w:val="none" w:sz="0" w:space="0" w:color="auto"/>
                        <w:left w:val="none" w:sz="0" w:space="0" w:color="auto"/>
                        <w:bottom w:val="none" w:sz="0" w:space="0" w:color="auto"/>
                        <w:right w:val="none" w:sz="0" w:space="0" w:color="auto"/>
                      </w:divBdr>
                      <w:divsChild>
                        <w:div w:id="1049299542">
                          <w:marLeft w:val="0"/>
                          <w:marRight w:val="0"/>
                          <w:marTop w:val="0"/>
                          <w:marBottom w:val="0"/>
                          <w:divBdr>
                            <w:top w:val="none" w:sz="0" w:space="0" w:color="auto"/>
                            <w:left w:val="none" w:sz="0" w:space="0" w:color="auto"/>
                            <w:bottom w:val="none" w:sz="0" w:space="0" w:color="auto"/>
                            <w:right w:val="none" w:sz="0" w:space="0" w:color="auto"/>
                          </w:divBdr>
                        </w:div>
                      </w:divsChild>
                    </w:div>
                    <w:div w:id="2653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11894">
      <w:bodyDiv w:val="1"/>
      <w:marLeft w:val="0"/>
      <w:marRight w:val="0"/>
      <w:marTop w:val="0"/>
      <w:marBottom w:val="0"/>
      <w:divBdr>
        <w:top w:val="none" w:sz="0" w:space="0" w:color="auto"/>
        <w:left w:val="none" w:sz="0" w:space="0" w:color="auto"/>
        <w:bottom w:val="none" w:sz="0" w:space="0" w:color="auto"/>
        <w:right w:val="none" w:sz="0" w:space="0" w:color="auto"/>
      </w:divBdr>
    </w:div>
    <w:div w:id="211038017">
      <w:bodyDiv w:val="1"/>
      <w:marLeft w:val="0"/>
      <w:marRight w:val="0"/>
      <w:marTop w:val="0"/>
      <w:marBottom w:val="0"/>
      <w:divBdr>
        <w:top w:val="none" w:sz="0" w:space="0" w:color="auto"/>
        <w:left w:val="none" w:sz="0" w:space="0" w:color="auto"/>
        <w:bottom w:val="none" w:sz="0" w:space="0" w:color="auto"/>
        <w:right w:val="none" w:sz="0" w:space="0" w:color="auto"/>
      </w:divBdr>
      <w:divsChild>
        <w:div w:id="753161983">
          <w:marLeft w:val="0"/>
          <w:marRight w:val="0"/>
          <w:marTop w:val="0"/>
          <w:marBottom w:val="0"/>
          <w:divBdr>
            <w:top w:val="none" w:sz="0" w:space="0" w:color="auto"/>
            <w:left w:val="none" w:sz="0" w:space="0" w:color="auto"/>
            <w:bottom w:val="none" w:sz="0" w:space="0" w:color="auto"/>
            <w:right w:val="none" w:sz="0" w:space="0" w:color="auto"/>
          </w:divBdr>
          <w:divsChild>
            <w:div w:id="1054937140">
              <w:marLeft w:val="0"/>
              <w:marRight w:val="0"/>
              <w:marTop w:val="0"/>
              <w:marBottom w:val="0"/>
              <w:divBdr>
                <w:top w:val="none" w:sz="0" w:space="0" w:color="auto"/>
                <w:left w:val="none" w:sz="0" w:space="0" w:color="auto"/>
                <w:bottom w:val="none" w:sz="0" w:space="0" w:color="auto"/>
                <w:right w:val="none" w:sz="0" w:space="0" w:color="auto"/>
              </w:divBdr>
            </w:div>
          </w:divsChild>
        </w:div>
        <w:div w:id="821851900">
          <w:marLeft w:val="0"/>
          <w:marRight w:val="0"/>
          <w:marTop w:val="0"/>
          <w:marBottom w:val="0"/>
          <w:divBdr>
            <w:top w:val="none" w:sz="0" w:space="0" w:color="auto"/>
            <w:left w:val="none" w:sz="0" w:space="0" w:color="auto"/>
            <w:bottom w:val="none" w:sz="0" w:space="0" w:color="auto"/>
            <w:right w:val="none" w:sz="0" w:space="0" w:color="auto"/>
          </w:divBdr>
        </w:div>
      </w:divsChild>
    </w:div>
    <w:div w:id="237908691">
      <w:bodyDiv w:val="1"/>
      <w:marLeft w:val="0"/>
      <w:marRight w:val="0"/>
      <w:marTop w:val="0"/>
      <w:marBottom w:val="0"/>
      <w:divBdr>
        <w:top w:val="none" w:sz="0" w:space="0" w:color="auto"/>
        <w:left w:val="none" w:sz="0" w:space="0" w:color="auto"/>
        <w:bottom w:val="none" w:sz="0" w:space="0" w:color="auto"/>
        <w:right w:val="none" w:sz="0" w:space="0" w:color="auto"/>
      </w:divBdr>
    </w:div>
    <w:div w:id="238054059">
      <w:bodyDiv w:val="1"/>
      <w:marLeft w:val="0"/>
      <w:marRight w:val="0"/>
      <w:marTop w:val="0"/>
      <w:marBottom w:val="0"/>
      <w:divBdr>
        <w:top w:val="none" w:sz="0" w:space="0" w:color="auto"/>
        <w:left w:val="none" w:sz="0" w:space="0" w:color="auto"/>
        <w:bottom w:val="none" w:sz="0" w:space="0" w:color="auto"/>
        <w:right w:val="none" w:sz="0" w:space="0" w:color="auto"/>
      </w:divBdr>
    </w:div>
    <w:div w:id="249824037">
      <w:bodyDiv w:val="1"/>
      <w:marLeft w:val="0"/>
      <w:marRight w:val="0"/>
      <w:marTop w:val="0"/>
      <w:marBottom w:val="0"/>
      <w:divBdr>
        <w:top w:val="none" w:sz="0" w:space="0" w:color="auto"/>
        <w:left w:val="none" w:sz="0" w:space="0" w:color="auto"/>
        <w:bottom w:val="none" w:sz="0" w:space="0" w:color="auto"/>
        <w:right w:val="none" w:sz="0" w:space="0" w:color="auto"/>
      </w:divBdr>
      <w:divsChild>
        <w:div w:id="586379235">
          <w:marLeft w:val="0"/>
          <w:marRight w:val="0"/>
          <w:marTop w:val="0"/>
          <w:marBottom w:val="0"/>
          <w:divBdr>
            <w:top w:val="none" w:sz="0" w:space="0" w:color="auto"/>
            <w:left w:val="none" w:sz="0" w:space="0" w:color="auto"/>
            <w:bottom w:val="none" w:sz="0" w:space="0" w:color="auto"/>
            <w:right w:val="none" w:sz="0" w:space="0" w:color="auto"/>
          </w:divBdr>
        </w:div>
        <w:div w:id="1155295222">
          <w:marLeft w:val="0"/>
          <w:marRight w:val="0"/>
          <w:marTop w:val="0"/>
          <w:marBottom w:val="0"/>
          <w:divBdr>
            <w:top w:val="none" w:sz="0" w:space="0" w:color="auto"/>
            <w:left w:val="none" w:sz="0" w:space="0" w:color="auto"/>
            <w:bottom w:val="none" w:sz="0" w:space="0" w:color="auto"/>
            <w:right w:val="none" w:sz="0" w:space="0" w:color="auto"/>
          </w:divBdr>
        </w:div>
        <w:div w:id="1994869252">
          <w:marLeft w:val="0"/>
          <w:marRight w:val="0"/>
          <w:marTop w:val="0"/>
          <w:marBottom w:val="0"/>
          <w:divBdr>
            <w:top w:val="none" w:sz="0" w:space="0" w:color="auto"/>
            <w:left w:val="none" w:sz="0" w:space="0" w:color="auto"/>
            <w:bottom w:val="none" w:sz="0" w:space="0" w:color="auto"/>
            <w:right w:val="none" w:sz="0" w:space="0" w:color="auto"/>
          </w:divBdr>
        </w:div>
        <w:div w:id="2051492641">
          <w:marLeft w:val="0"/>
          <w:marRight w:val="0"/>
          <w:marTop w:val="0"/>
          <w:marBottom w:val="0"/>
          <w:divBdr>
            <w:top w:val="none" w:sz="0" w:space="0" w:color="auto"/>
            <w:left w:val="none" w:sz="0" w:space="0" w:color="auto"/>
            <w:bottom w:val="none" w:sz="0" w:space="0" w:color="auto"/>
            <w:right w:val="none" w:sz="0" w:space="0" w:color="auto"/>
          </w:divBdr>
        </w:div>
      </w:divsChild>
    </w:div>
    <w:div w:id="255091708">
      <w:bodyDiv w:val="1"/>
      <w:marLeft w:val="0"/>
      <w:marRight w:val="0"/>
      <w:marTop w:val="0"/>
      <w:marBottom w:val="0"/>
      <w:divBdr>
        <w:top w:val="none" w:sz="0" w:space="0" w:color="auto"/>
        <w:left w:val="none" w:sz="0" w:space="0" w:color="auto"/>
        <w:bottom w:val="none" w:sz="0" w:space="0" w:color="auto"/>
        <w:right w:val="none" w:sz="0" w:space="0" w:color="auto"/>
      </w:divBdr>
    </w:div>
    <w:div w:id="314727943">
      <w:bodyDiv w:val="1"/>
      <w:marLeft w:val="0"/>
      <w:marRight w:val="0"/>
      <w:marTop w:val="0"/>
      <w:marBottom w:val="0"/>
      <w:divBdr>
        <w:top w:val="none" w:sz="0" w:space="0" w:color="auto"/>
        <w:left w:val="none" w:sz="0" w:space="0" w:color="auto"/>
        <w:bottom w:val="none" w:sz="0" w:space="0" w:color="auto"/>
        <w:right w:val="none" w:sz="0" w:space="0" w:color="auto"/>
      </w:divBdr>
    </w:div>
    <w:div w:id="321668186">
      <w:bodyDiv w:val="1"/>
      <w:marLeft w:val="0"/>
      <w:marRight w:val="0"/>
      <w:marTop w:val="0"/>
      <w:marBottom w:val="0"/>
      <w:divBdr>
        <w:top w:val="none" w:sz="0" w:space="0" w:color="auto"/>
        <w:left w:val="none" w:sz="0" w:space="0" w:color="auto"/>
        <w:bottom w:val="none" w:sz="0" w:space="0" w:color="auto"/>
        <w:right w:val="none" w:sz="0" w:space="0" w:color="auto"/>
      </w:divBdr>
    </w:div>
    <w:div w:id="322970648">
      <w:bodyDiv w:val="1"/>
      <w:marLeft w:val="0"/>
      <w:marRight w:val="0"/>
      <w:marTop w:val="0"/>
      <w:marBottom w:val="0"/>
      <w:divBdr>
        <w:top w:val="none" w:sz="0" w:space="0" w:color="auto"/>
        <w:left w:val="none" w:sz="0" w:space="0" w:color="auto"/>
        <w:bottom w:val="none" w:sz="0" w:space="0" w:color="auto"/>
        <w:right w:val="none" w:sz="0" w:space="0" w:color="auto"/>
      </w:divBdr>
    </w:div>
    <w:div w:id="343091497">
      <w:bodyDiv w:val="1"/>
      <w:marLeft w:val="0"/>
      <w:marRight w:val="0"/>
      <w:marTop w:val="0"/>
      <w:marBottom w:val="0"/>
      <w:divBdr>
        <w:top w:val="none" w:sz="0" w:space="0" w:color="auto"/>
        <w:left w:val="none" w:sz="0" w:space="0" w:color="auto"/>
        <w:bottom w:val="none" w:sz="0" w:space="0" w:color="auto"/>
        <w:right w:val="none" w:sz="0" w:space="0" w:color="auto"/>
      </w:divBdr>
    </w:div>
    <w:div w:id="350112593">
      <w:bodyDiv w:val="1"/>
      <w:marLeft w:val="0"/>
      <w:marRight w:val="0"/>
      <w:marTop w:val="0"/>
      <w:marBottom w:val="0"/>
      <w:divBdr>
        <w:top w:val="none" w:sz="0" w:space="0" w:color="auto"/>
        <w:left w:val="none" w:sz="0" w:space="0" w:color="auto"/>
        <w:bottom w:val="none" w:sz="0" w:space="0" w:color="auto"/>
        <w:right w:val="none" w:sz="0" w:space="0" w:color="auto"/>
      </w:divBdr>
      <w:divsChild>
        <w:div w:id="60175079">
          <w:marLeft w:val="0"/>
          <w:marRight w:val="0"/>
          <w:marTop w:val="0"/>
          <w:marBottom w:val="0"/>
          <w:divBdr>
            <w:top w:val="none" w:sz="0" w:space="0" w:color="auto"/>
            <w:left w:val="none" w:sz="0" w:space="0" w:color="auto"/>
            <w:bottom w:val="none" w:sz="0" w:space="0" w:color="auto"/>
            <w:right w:val="none" w:sz="0" w:space="0" w:color="auto"/>
          </w:divBdr>
        </w:div>
        <w:div w:id="767193024">
          <w:marLeft w:val="0"/>
          <w:marRight w:val="0"/>
          <w:marTop w:val="0"/>
          <w:marBottom w:val="0"/>
          <w:divBdr>
            <w:top w:val="none" w:sz="0" w:space="0" w:color="auto"/>
            <w:left w:val="none" w:sz="0" w:space="0" w:color="auto"/>
            <w:bottom w:val="none" w:sz="0" w:space="0" w:color="auto"/>
            <w:right w:val="none" w:sz="0" w:space="0" w:color="auto"/>
          </w:divBdr>
        </w:div>
        <w:div w:id="848325923">
          <w:marLeft w:val="0"/>
          <w:marRight w:val="0"/>
          <w:marTop w:val="0"/>
          <w:marBottom w:val="0"/>
          <w:divBdr>
            <w:top w:val="none" w:sz="0" w:space="0" w:color="auto"/>
            <w:left w:val="none" w:sz="0" w:space="0" w:color="auto"/>
            <w:bottom w:val="none" w:sz="0" w:space="0" w:color="auto"/>
            <w:right w:val="none" w:sz="0" w:space="0" w:color="auto"/>
          </w:divBdr>
        </w:div>
        <w:div w:id="867448640">
          <w:marLeft w:val="0"/>
          <w:marRight w:val="0"/>
          <w:marTop w:val="0"/>
          <w:marBottom w:val="0"/>
          <w:divBdr>
            <w:top w:val="none" w:sz="0" w:space="0" w:color="auto"/>
            <w:left w:val="none" w:sz="0" w:space="0" w:color="auto"/>
            <w:bottom w:val="none" w:sz="0" w:space="0" w:color="auto"/>
            <w:right w:val="none" w:sz="0" w:space="0" w:color="auto"/>
          </w:divBdr>
        </w:div>
        <w:div w:id="1310209326">
          <w:marLeft w:val="0"/>
          <w:marRight w:val="0"/>
          <w:marTop w:val="0"/>
          <w:marBottom w:val="0"/>
          <w:divBdr>
            <w:top w:val="none" w:sz="0" w:space="0" w:color="auto"/>
            <w:left w:val="none" w:sz="0" w:space="0" w:color="auto"/>
            <w:bottom w:val="none" w:sz="0" w:space="0" w:color="auto"/>
            <w:right w:val="none" w:sz="0" w:space="0" w:color="auto"/>
          </w:divBdr>
        </w:div>
        <w:div w:id="1882009450">
          <w:marLeft w:val="0"/>
          <w:marRight w:val="0"/>
          <w:marTop w:val="0"/>
          <w:marBottom w:val="0"/>
          <w:divBdr>
            <w:top w:val="none" w:sz="0" w:space="0" w:color="auto"/>
            <w:left w:val="none" w:sz="0" w:space="0" w:color="auto"/>
            <w:bottom w:val="none" w:sz="0" w:space="0" w:color="auto"/>
            <w:right w:val="none" w:sz="0" w:space="0" w:color="auto"/>
          </w:divBdr>
        </w:div>
      </w:divsChild>
    </w:div>
    <w:div w:id="370764359">
      <w:bodyDiv w:val="1"/>
      <w:marLeft w:val="0"/>
      <w:marRight w:val="0"/>
      <w:marTop w:val="0"/>
      <w:marBottom w:val="0"/>
      <w:divBdr>
        <w:top w:val="none" w:sz="0" w:space="0" w:color="auto"/>
        <w:left w:val="none" w:sz="0" w:space="0" w:color="auto"/>
        <w:bottom w:val="none" w:sz="0" w:space="0" w:color="auto"/>
        <w:right w:val="none" w:sz="0" w:space="0" w:color="auto"/>
      </w:divBdr>
      <w:divsChild>
        <w:div w:id="143816478">
          <w:marLeft w:val="0"/>
          <w:marRight w:val="0"/>
          <w:marTop w:val="0"/>
          <w:marBottom w:val="0"/>
          <w:divBdr>
            <w:top w:val="none" w:sz="0" w:space="0" w:color="auto"/>
            <w:left w:val="none" w:sz="0" w:space="0" w:color="auto"/>
            <w:bottom w:val="none" w:sz="0" w:space="0" w:color="auto"/>
            <w:right w:val="none" w:sz="0" w:space="0" w:color="auto"/>
          </w:divBdr>
        </w:div>
        <w:div w:id="1981112918">
          <w:marLeft w:val="0"/>
          <w:marRight w:val="0"/>
          <w:marTop w:val="0"/>
          <w:marBottom w:val="0"/>
          <w:divBdr>
            <w:top w:val="none" w:sz="0" w:space="0" w:color="auto"/>
            <w:left w:val="none" w:sz="0" w:space="0" w:color="auto"/>
            <w:bottom w:val="none" w:sz="0" w:space="0" w:color="auto"/>
            <w:right w:val="none" w:sz="0" w:space="0" w:color="auto"/>
          </w:divBdr>
        </w:div>
      </w:divsChild>
    </w:div>
    <w:div w:id="383067198">
      <w:bodyDiv w:val="1"/>
      <w:marLeft w:val="0"/>
      <w:marRight w:val="0"/>
      <w:marTop w:val="0"/>
      <w:marBottom w:val="0"/>
      <w:divBdr>
        <w:top w:val="none" w:sz="0" w:space="0" w:color="auto"/>
        <w:left w:val="none" w:sz="0" w:space="0" w:color="auto"/>
        <w:bottom w:val="none" w:sz="0" w:space="0" w:color="auto"/>
        <w:right w:val="none" w:sz="0" w:space="0" w:color="auto"/>
      </w:divBdr>
      <w:divsChild>
        <w:div w:id="830096185">
          <w:marLeft w:val="0"/>
          <w:marRight w:val="0"/>
          <w:marTop w:val="0"/>
          <w:marBottom w:val="0"/>
          <w:divBdr>
            <w:top w:val="none" w:sz="0" w:space="0" w:color="auto"/>
            <w:left w:val="none" w:sz="0" w:space="0" w:color="auto"/>
            <w:bottom w:val="none" w:sz="0" w:space="0" w:color="auto"/>
            <w:right w:val="none" w:sz="0" w:space="0" w:color="auto"/>
          </w:divBdr>
        </w:div>
        <w:div w:id="1290547104">
          <w:marLeft w:val="0"/>
          <w:marRight w:val="0"/>
          <w:marTop w:val="0"/>
          <w:marBottom w:val="0"/>
          <w:divBdr>
            <w:top w:val="none" w:sz="0" w:space="0" w:color="auto"/>
            <w:left w:val="none" w:sz="0" w:space="0" w:color="auto"/>
            <w:bottom w:val="none" w:sz="0" w:space="0" w:color="auto"/>
            <w:right w:val="none" w:sz="0" w:space="0" w:color="auto"/>
          </w:divBdr>
          <w:divsChild>
            <w:div w:id="21524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10617">
      <w:bodyDiv w:val="1"/>
      <w:marLeft w:val="0"/>
      <w:marRight w:val="0"/>
      <w:marTop w:val="0"/>
      <w:marBottom w:val="0"/>
      <w:divBdr>
        <w:top w:val="none" w:sz="0" w:space="0" w:color="auto"/>
        <w:left w:val="none" w:sz="0" w:space="0" w:color="auto"/>
        <w:bottom w:val="none" w:sz="0" w:space="0" w:color="auto"/>
        <w:right w:val="none" w:sz="0" w:space="0" w:color="auto"/>
      </w:divBdr>
    </w:div>
    <w:div w:id="406221780">
      <w:bodyDiv w:val="1"/>
      <w:marLeft w:val="0"/>
      <w:marRight w:val="0"/>
      <w:marTop w:val="0"/>
      <w:marBottom w:val="0"/>
      <w:divBdr>
        <w:top w:val="none" w:sz="0" w:space="0" w:color="auto"/>
        <w:left w:val="none" w:sz="0" w:space="0" w:color="auto"/>
        <w:bottom w:val="none" w:sz="0" w:space="0" w:color="auto"/>
        <w:right w:val="none" w:sz="0" w:space="0" w:color="auto"/>
      </w:divBdr>
      <w:divsChild>
        <w:div w:id="361590587">
          <w:marLeft w:val="0"/>
          <w:marRight w:val="0"/>
          <w:marTop w:val="0"/>
          <w:marBottom w:val="0"/>
          <w:divBdr>
            <w:top w:val="none" w:sz="0" w:space="0" w:color="auto"/>
            <w:left w:val="none" w:sz="0" w:space="0" w:color="auto"/>
            <w:bottom w:val="none" w:sz="0" w:space="0" w:color="auto"/>
            <w:right w:val="none" w:sz="0" w:space="0" w:color="auto"/>
          </w:divBdr>
        </w:div>
        <w:div w:id="1300569654">
          <w:marLeft w:val="0"/>
          <w:marRight w:val="0"/>
          <w:marTop w:val="0"/>
          <w:marBottom w:val="0"/>
          <w:divBdr>
            <w:top w:val="none" w:sz="0" w:space="0" w:color="auto"/>
            <w:left w:val="none" w:sz="0" w:space="0" w:color="auto"/>
            <w:bottom w:val="none" w:sz="0" w:space="0" w:color="auto"/>
            <w:right w:val="none" w:sz="0" w:space="0" w:color="auto"/>
          </w:divBdr>
        </w:div>
      </w:divsChild>
    </w:div>
    <w:div w:id="420376970">
      <w:bodyDiv w:val="1"/>
      <w:marLeft w:val="0"/>
      <w:marRight w:val="0"/>
      <w:marTop w:val="0"/>
      <w:marBottom w:val="0"/>
      <w:divBdr>
        <w:top w:val="none" w:sz="0" w:space="0" w:color="auto"/>
        <w:left w:val="none" w:sz="0" w:space="0" w:color="auto"/>
        <w:bottom w:val="none" w:sz="0" w:space="0" w:color="auto"/>
        <w:right w:val="none" w:sz="0" w:space="0" w:color="auto"/>
      </w:divBdr>
    </w:div>
    <w:div w:id="429862382">
      <w:bodyDiv w:val="1"/>
      <w:marLeft w:val="0"/>
      <w:marRight w:val="0"/>
      <w:marTop w:val="0"/>
      <w:marBottom w:val="0"/>
      <w:divBdr>
        <w:top w:val="none" w:sz="0" w:space="0" w:color="auto"/>
        <w:left w:val="none" w:sz="0" w:space="0" w:color="auto"/>
        <w:bottom w:val="none" w:sz="0" w:space="0" w:color="auto"/>
        <w:right w:val="none" w:sz="0" w:space="0" w:color="auto"/>
      </w:divBdr>
    </w:div>
    <w:div w:id="442892626">
      <w:bodyDiv w:val="1"/>
      <w:marLeft w:val="0"/>
      <w:marRight w:val="0"/>
      <w:marTop w:val="0"/>
      <w:marBottom w:val="0"/>
      <w:divBdr>
        <w:top w:val="none" w:sz="0" w:space="0" w:color="auto"/>
        <w:left w:val="none" w:sz="0" w:space="0" w:color="auto"/>
        <w:bottom w:val="none" w:sz="0" w:space="0" w:color="auto"/>
        <w:right w:val="none" w:sz="0" w:space="0" w:color="auto"/>
      </w:divBdr>
      <w:divsChild>
        <w:div w:id="304429412">
          <w:marLeft w:val="0"/>
          <w:marRight w:val="0"/>
          <w:marTop w:val="0"/>
          <w:marBottom w:val="0"/>
          <w:divBdr>
            <w:top w:val="none" w:sz="0" w:space="0" w:color="auto"/>
            <w:left w:val="none" w:sz="0" w:space="0" w:color="auto"/>
            <w:bottom w:val="none" w:sz="0" w:space="0" w:color="auto"/>
            <w:right w:val="none" w:sz="0" w:space="0" w:color="auto"/>
          </w:divBdr>
        </w:div>
        <w:div w:id="310208453">
          <w:marLeft w:val="0"/>
          <w:marRight w:val="0"/>
          <w:marTop w:val="0"/>
          <w:marBottom w:val="0"/>
          <w:divBdr>
            <w:top w:val="none" w:sz="0" w:space="0" w:color="auto"/>
            <w:left w:val="none" w:sz="0" w:space="0" w:color="auto"/>
            <w:bottom w:val="none" w:sz="0" w:space="0" w:color="auto"/>
            <w:right w:val="none" w:sz="0" w:space="0" w:color="auto"/>
          </w:divBdr>
        </w:div>
        <w:div w:id="853882187">
          <w:marLeft w:val="0"/>
          <w:marRight w:val="0"/>
          <w:marTop w:val="0"/>
          <w:marBottom w:val="0"/>
          <w:divBdr>
            <w:top w:val="none" w:sz="0" w:space="0" w:color="auto"/>
            <w:left w:val="none" w:sz="0" w:space="0" w:color="auto"/>
            <w:bottom w:val="none" w:sz="0" w:space="0" w:color="auto"/>
            <w:right w:val="none" w:sz="0" w:space="0" w:color="auto"/>
          </w:divBdr>
        </w:div>
        <w:div w:id="1248805183">
          <w:marLeft w:val="0"/>
          <w:marRight w:val="0"/>
          <w:marTop w:val="0"/>
          <w:marBottom w:val="0"/>
          <w:divBdr>
            <w:top w:val="none" w:sz="0" w:space="0" w:color="auto"/>
            <w:left w:val="none" w:sz="0" w:space="0" w:color="auto"/>
            <w:bottom w:val="none" w:sz="0" w:space="0" w:color="auto"/>
            <w:right w:val="none" w:sz="0" w:space="0" w:color="auto"/>
          </w:divBdr>
        </w:div>
      </w:divsChild>
    </w:div>
    <w:div w:id="450630324">
      <w:bodyDiv w:val="1"/>
      <w:marLeft w:val="0"/>
      <w:marRight w:val="0"/>
      <w:marTop w:val="0"/>
      <w:marBottom w:val="0"/>
      <w:divBdr>
        <w:top w:val="none" w:sz="0" w:space="0" w:color="auto"/>
        <w:left w:val="none" w:sz="0" w:space="0" w:color="auto"/>
        <w:bottom w:val="none" w:sz="0" w:space="0" w:color="auto"/>
        <w:right w:val="none" w:sz="0" w:space="0" w:color="auto"/>
      </w:divBdr>
    </w:div>
    <w:div w:id="456921018">
      <w:bodyDiv w:val="1"/>
      <w:marLeft w:val="0"/>
      <w:marRight w:val="0"/>
      <w:marTop w:val="0"/>
      <w:marBottom w:val="0"/>
      <w:divBdr>
        <w:top w:val="none" w:sz="0" w:space="0" w:color="auto"/>
        <w:left w:val="none" w:sz="0" w:space="0" w:color="auto"/>
        <w:bottom w:val="none" w:sz="0" w:space="0" w:color="auto"/>
        <w:right w:val="none" w:sz="0" w:space="0" w:color="auto"/>
      </w:divBdr>
      <w:divsChild>
        <w:div w:id="72898694">
          <w:marLeft w:val="0"/>
          <w:marRight w:val="0"/>
          <w:marTop w:val="0"/>
          <w:marBottom w:val="0"/>
          <w:divBdr>
            <w:top w:val="none" w:sz="0" w:space="0" w:color="auto"/>
            <w:left w:val="none" w:sz="0" w:space="0" w:color="auto"/>
            <w:bottom w:val="none" w:sz="0" w:space="0" w:color="auto"/>
            <w:right w:val="none" w:sz="0" w:space="0" w:color="auto"/>
          </w:divBdr>
        </w:div>
        <w:div w:id="131290827">
          <w:marLeft w:val="0"/>
          <w:marRight w:val="0"/>
          <w:marTop w:val="0"/>
          <w:marBottom w:val="0"/>
          <w:divBdr>
            <w:top w:val="none" w:sz="0" w:space="0" w:color="auto"/>
            <w:left w:val="none" w:sz="0" w:space="0" w:color="auto"/>
            <w:bottom w:val="none" w:sz="0" w:space="0" w:color="auto"/>
            <w:right w:val="none" w:sz="0" w:space="0" w:color="auto"/>
          </w:divBdr>
        </w:div>
        <w:div w:id="368258659">
          <w:marLeft w:val="0"/>
          <w:marRight w:val="0"/>
          <w:marTop w:val="0"/>
          <w:marBottom w:val="0"/>
          <w:divBdr>
            <w:top w:val="none" w:sz="0" w:space="0" w:color="auto"/>
            <w:left w:val="none" w:sz="0" w:space="0" w:color="auto"/>
            <w:bottom w:val="none" w:sz="0" w:space="0" w:color="auto"/>
            <w:right w:val="none" w:sz="0" w:space="0" w:color="auto"/>
          </w:divBdr>
        </w:div>
        <w:div w:id="849291937">
          <w:marLeft w:val="0"/>
          <w:marRight w:val="0"/>
          <w:marTop w:val="0"/>
          <w:marBottom w:val="0"/>
          <w:divBdr>
            <w:top w:val="none" w:sz="0" w:space="0" w:color="auto"/>
            <w:left w:val="none" w:sz="0" w:space="0" w:color="auto"/>
            <w:bottom w:val="none" w:sz="0" w:space="0" w:color="auto"/>
            <w:right w:val="none" w:sz="0" w:space="0" w:color="auto"/>
          </w:divBdr>
        </w:div>
        <w:div w:id="1082995908">
          <w:marLeft w:val="0"/>
          <w:marRight w:val="0"/>
          <w:marTop w:val="0"/>
          <w:marBottom w:val="0"/>
          <w:divBdr>
            <w:top w:val="none" w:sz="0" w:space="0" w:color="auto"/>
            <w:left w:val="none" w:sz="0" w:space="0" w:color="auto"/>
            <w:bottom w:val="none" w:sz="0" w:space="0" w:color="auto"/>
            <w:right w:val="none" w:sz="0" w:space="0" w:color="auto"/>
          </w:divBdr>
        </w:div>
        <w:div w:id="1402369542">
          <w:marLeft w:val="0"/>
          <w:marRight w:val="0"/>
          <w:marTop w:val="0"/>
          <w:marBottom w:val="0"/>
          <w:divBdr>
            <w:top w:val="none" w:sz="0" w:space="0" w:color="auto"/>
            <w:left w:val="none" w:sz="0" w:space="0" w:color="auto"/>
            <w:bottom w:val="none" w:sz="0" w:space="0" w:color="auto"/>
            <w:right w:val="none" w:sz="0" w:space="0" w:color="auto"/>
          </w:divBdr>
        </w:div>
        <w:div w:id="1492212646">
          <w:marLeft w:val="0"/>
          <w:marRight w:val="0"/>
          <w:marTop w:val="0"/>
          <w:marBottom w:val="0"/>
          <w:divBdr>
            <w:top w:val="none" w:sz="0" w:space="0" w:color="auto"/>
            <w:left w:val="none" w:sz="0" w:space="0" w:color="auto"/>
            <w:bottom w:val="none" w:sz="0" w:space="0" w:color="auto"/>
            <w:right w:val="none" w:sz="0" w:space="0" w:color="auto"/>
          </w:divBdr>
        </w:div>
        <w:div w:id="1658799016">
          <w:marLeft w:val="0"/>
          <w:marRight w:val="0"/>
          <w:marTop w:val="0"/>
          <w:marBottom w:val="0"/>
          <w:divBdr>
            <w:top w:val="none" w:sz="0" w:space="0" w:color="auto"/>
            <w:left w:val="none" w:sz="0" w:space="0" w:color="auto"/>
            <w:bottom w:val="none" w:sz="0" w:space="0" w:color="auto"/>
            <w:right w:val="none" w:sz="0" w:space="0" w:color="auto"/>
          </w:divBdr>
        </w:div>
        <w:div w:id="2111117581">
          <w:marLeft w:val="0"/>
          <w:marRight w:val="0"/>
          <w:marTop w:val="0"/>
          <w:marBottom w:val="0"/>
          <w:divBdr>
            <w:top w:val="none" w:sz="0" w:space="0" w:color="auto"/>
            <w:left w:val="none" w:sz="0" w:space="0" w:color="auto"/>
            <w:bottom w:val="none" w:sz="0" w:space="0" w:color="auto"/>
            <w:right w:val="none" w:sz="0" w:space="0" w:color="auto"/>
          </w:divBdr>
        </w:div>
      </w:divsChild>
    </w:div>
    <w:div w:id="457380668">
      <w:bodyDiv w:val="1"/>
      <w:marLeft w:val="0"/>
      <w:marRight w:val="0"/>
      <w:marTop w:val="0"/>
      <w:marBottom w:val="0"/>
      <w:divBdr>
        <w:top w:val="none" w:sz="0" w:space="0" w:color="auto"/>
        <w:left w:val="none" w:sz="0" w:space="0" w:color="auto"/>
        <w:bottom w:val="none" w:sz="0" w:space="0" w:color="auto"/>
        <w:right w:val="none" w:sz="0" w:space="0" w:color="auto"/>
      </w:divBdr>
    </w:div>
    <w:div w:id="466050694">
      <w:bodyDiv w:val="1"/>
      <w:marLeft w:val="0"/>
      <w:marRight w:val="0"/>
      <w:marTop w:val="0"/>
      <w:marBottom w:val="0"/>
      <w:divBdr>
        <w:top w:val="none" w:sz="0" w:space="0" w:color="auto"/>
        <w:left w:val="none" w:sz="0" w:space="0" w:color="auto"/>
        <w:bottom w:val="none" w:sz="0" w:space="0" w:color="auto"/>
        <w:right w:val="none" w:sz="0" w:space="0" w:color="auto"/>
      </w:divBdr>
    </w:div>
    <w:div w:id="475412259">
      <w:bodyDiv w:val="1"/>
      <w:marLeft w:val="0"/>
      <w:marRight w:val="0"/>
      <w:marTop w:val="0"/>
      <w:marBottom w:val="0"/>
      <w:divBdr>
        <w:top w:val="none" w:sz="0" w:space="0" w:color="auto"/>
        <w:left w:val="none" w:sz="0" w:space="0" w:color="auto"/>
        <w:bottom w:val="none" w:sz="0" w:space="0" w:color="auto"/>
        <w:right w:val="none" w:sz="0" w:space="0" w:color="auto"/>
      </w:divBdr>
    </w:div>
    <w:div w:id="477914373">
      <w:bodyDiv w:val="1"/>
      <w:marLeft w:val="0"/>
      <w:marRight w:val="0"/>
      <w:marTop w:val="0"/>
      <w:marBottom w:val="0"/>
      <w:divBdr>
        <w:top w:val="none" w:sz="0" w:space="0" w:color="auto"/>
        <w:left w:val="none" w:sz="0" w:space="0" w:color="auto"/>
        <w:bottom w:val="none" w:sz="0" w:space="0" w:color="auto"/>
        <w:right w:val="none" w:sz="0" w:space="0" w:color="auto"/>
      </w:divBdr>
    </w:div>
    <w:div w:id="478110636">
      <w:bodyDiv w:val="1"/>
      <w:marLeft w:val="0"/>
      <w:marRight w:val="0"/>
      <w:marTop w:val="0"/>
      <w:marBottom w:val="0"/>
      <w:divBdr>
        <w:top w:val="none" w:sz="0" w:space="0" w:color="auto"/>
        <w:left w:val="none" w:sz="0" w:space="0" w:color="auto"/>
        <w:bottom w:val="none" w:sz="0" w:space="0" w:color="auto"/>
        <w:right w:val="none" w:sz="0" w:space="0" w:color="auto"/>
      </w:divBdr>
    </w:div>
    <w:div w:id="486091339">
      <w:bodyDiv w:val="1"/>
      <w:marLeft w:val="0"/>
      <w:marRight w:val="0"/>
      <w:marTop w:val="0"/>
      <w:marBottom w:val="0"/>
      <w:divBdr>
        <w:top w:val="none" w:sz="0" w:space="0" w:color="auto"/>
        <w:left w:val="none" w:sz="0" w:space="0" w:color="auto"/>
        <w:bottom w:val="none" w:sz="0" w:space="0" w:color="auto"/>
        <w:right w:val="none" w:sz="0" w:space="0" w:color="auto"/>
      </w:divBdr>
      <w:divsChild>
        <w:div w:id="193351710">
          <w:marLeft w:val="0"/>
          <w:marRight w:val="0"/>
          <w:marTop w:val="0"/>
          <w:marBottom w:val="0"/>
          <w:divBdr>
            <w:top w:val="none" w:sz="0" w:space="0" w:color="auto"/>
            <w:left w:val="none" w:sz="0" w:space="0" w:color="auto"/>
            <w:bottom w:val="none" w:sz="0" w:space="0" w:color="auto"/>
            <w:right w:val="none" w:sz="0" w:space="0" w:color="auto"/>
          </w:divBdr>
        </w:div>
        <w:div w:id="1754276019">
          <w:marLeft w:val="0"/>
          <w:marRight w:val="0"/>
          <w:marTop w:val="0"/>
          <w:marBottom w:val="0"/>
          <w:divBdr>
            <w:top w:val="none" w:sz="0" w:space="0" w:color="auto"/>
            <w:left w:val="none" w:sz="0" w:space="0" w:color="auto"/>
            <w:bottom w:val="none" w:sz="0" w:space="0" w:color="auto"/>
            <w:right w:val="none" w:sz="0" w:space="0" w:color="auto"/>
          </w:divBdr>
        </w:div>
      </w:divsChild>
    </w:div>
    <w:div w:id="490483463">
      <w:bodyDiv w:val="1"/>
      <w:marLeft w:val="0"/>
      <w:marRight w:val="0"/>
      <w:marTop w:val="0"/>
      <w:marBottom w:val="0"/>
      <w:divBdr>
        <w:top w:val="none" w:sz="0" w:space="0" w:color="auto"/>
        <w:left w:val="none" w:sz="0" w:space="0" w:color="auto"/>
        <w:bottom w:val="none" w:sz="0" w:space="0" w:color="auto"/>
        <w:right w:val="none" w:sz="0" w:space="0" w:color="auto"/>
      </w:divBdr>
    </w:div>
    <w:div w:id="497963144">
      <w:bodyDiv w:val="1"/>
      <w:marLeft w:val="0"/>
      <w:marRight w:val="0"/>
      <w:marTop w:val="0"/>
      <w:marBottom w:val="0"/>
      <w:divBdr>
        <w:top w:val="none" w:sz="0" w:space="0" w:color="auto"/>
        <w:left w:val="none" w:sz="0" w:space="0" w:color="auto"/>
        <w:bottom w:val="none" w:sz="0" w:space="0" w:color="auto"/>
        <w:right w:val="none" w:sz="0" w:space="0" w:color="auto"/>
      </w:divBdr>
    </w:div>
    <w:div w:id="525219240">
      <w:bodyDiv w:val="1"/>
      <w:marLeft w:val="0"/>
      <w:marRight w:val="0"/>
      <w:marTop w:val="0"/>
      <w:marBottom w:val="0"/>
      <w:divBdr>
        <w:top w:val="none" w:sz="0" w:space="0" w:color="auto"/>
        <w:left w:val="none" w:sz="0" w:space="0" w:color="auto"/>
        <w:bottom w:val="none" w:sz="0" w:space="0" w:color="auto"/>
        <w:right w:val="none" w:sz="0" w:space="0" w:color="auto"/>
      </w:divBdr>
      <w:divsChild>
        <w:div w:id="1863393596">
          <w:marLeft w:val="0"/>
          <w:marRight w:val="0"/>
          <w:marTop w:val="0"/>
          <w:marBottom w:val="0"/>
          <w:divBdr>
            <w:top w:val="single" w:sz="2" w:space="0" w:color="auto"/>
            <w:left w:val="single" w:sz="2" w:space="0" w:color="auto"/>
            <w:bottom w:val="single" w:sz="2" w:space="0" w:color="auto"/>
            <w:right w:val="single" w:sz="2" w:space="0" w:color="auto"/>
          </w:divBdr>
        </w:div>
      </w:divsChild>
    </w:div>
    <w:div w:id="525287778">
      <w:bodyDiv w:val="1"/>
      <w:marLeft w:val="0"/>
      <w:marRight w:val="0"/>
      <w:marTop w:val="0"/>
      <w:marBottom w:val="0"/>
      <w:divBdr>
        <w:top w:val="none" w:sz="0" w:space="0" w:color="auto"/>
        <w:left w:val="none" w:sz="0" w:space="0" w:color="auto"/>
        <w:bottom w:val="none" w:sz="0" w:space="0" w:color="auto"/>
        <w:right w:val="none" w:sz="0" w:space="0" w:color="auto"/>
      </w:divBdr>
    </w:div>
    <w:div w:id="533035384">
      <w:bodyDiv w:val="1"/>
      <w:marLeft w:val="0"/>
      <w:marRight w:val="0"/>
      <w:marTop w:val="0"/>
      <w:marBottom w:val="0"/>
      <w:divBdr>
        <w:top w:val="none" w:sz="0" w:space="0" w:color="auto"/>
        <w:left w:val="none" w:sz="0" w:space="0" w:color="auto"/>
        <w:bottom w:val="none" w:sz="0" w:space="0" w:color="auto"/>
        <w:right w:val="none" w:sz="0" w:space="0" w:color="auto"/>
      </w:divBdr>
    </w:div>
    <w:div w:id="552230673">
      <w:bodyDiv w:val="1"/>
      <w:marLeft w:val="0"/>
      <w:marRight w:val="0"/>
      <w:marTop w:val="0"/>
      <w:marBottom w:val="0"/>
      <w:divBdr>
        <w:top w:val="none" w:sz="0" w:space="0" w:color="auto"/>
        <w:left w:val="none" w:sz="0" w:space="0" w:color="auto"/>
        <w:bottom w:val="none" w:sz="0" w:space="0" w:color="auto"/>
        <w:right w:val="none" w:sz="0" w:space="0" w:color="auto"/>
      </w:divBdr>
    </w:div>
    <w:div w:id="554513527">
      <w:bodyDiv w:val="1"/>
      <w:marLeft w:val="0"/>
      <w:marRight w:val="0"/>
      <w:marTop w:val="0"/>
      <w:marBottom w:val="0"/>
      <w:divBdr>
        <w:top w:val="none" w:sz="0" w:space="0" w:color="auto"/>
        <w:left w:val="none" w:sz="0" w:space="0" w:color="auto"/>
        <w:bottom w:val="none" w:sz="0" w:space="0" w:color="auto"/>
        <w:right w:val="none" w:sz="0" w:space="0" w:color="auto"/>
      </w:divBdr>
    </w:div>
    <w:div w:id="573125821">
      <w:bodyDiv w:val="1"/>
      <w:marLeft w:val="0"/>
      <w:marRight w:val="0"/>
      <w:marTop w:val="0"/>
      <w:marBottom w:val="0"/>
      <w:divBdr>
        <w:top w:val="none" w:sz="0" w:space="0" w:color="auto"/>
        <w:left w:val="none" w:sz="0" w:space="0" w:color="auto"/>
        <w:bottom w:val="none" w:sz="0" w:space="0" w:color="auto"/>
        <w:right w:val="none" w:sz="0" w:space="0" w:color="auto"/>
      </w:divBdr>
      <w:divsChild>
        <w:div w:id="121192710">
          <w:marLeft w:val="0"/>
          <w:marRight w:val="0"/>
          <w:marTop w:val="0"/>
          <w:marBottom w:val="0"/>
          <w:divBdr>
            <w:top w:val="none" w:sz="0" w:space="0" w:color="auto"/>
            <w:left w:val="none" w:sz="0" w:space="0" w:color="auto"/>
            <w:bottom w:val="none" w:sz="0" w:space="0" w:color="auto"/>
            <w:right w:val="none" w:sz="0" w:space="0" w:color="auto"/>
          </w:divBdr>
        </w:div>
        <w:div w:id="210112721">
          <w:marLeft w:val="0"/>
          <w:marRight w:val="0"/>
          <w:marTop w:val="0"/>
          <w:marBottom w:val="0"/>
          <w:divBdr>
            <w:top w:val="none" w:sz="0" w:space="0" w:color="auto"/>
            <w:left w:val="none" w:sz="0" w:space="0" w:color="auto"/>
            <w:bottom w:val="none" w:sz="0" w:space="0" w:color="auto"/>
            <w:right w:val="none" w:sz="0" w:space="0" w:color="auto"/>
          </w:divBdr>
          <w:divsChild>
            <w:div w:id="256644851">
              <w:marLeft w:val="0"/>
              <w:marRight w:val="0"/>
              <w:marTop w:val="0"/>
              <w:marBottom w:val="0"/>
              <w:divBdr>
                <w:top w:val="none" w:sz="0" w:space="0" w:color="auto"/>
                <w:left w:val="none" w:sz="0" w:space="0" w:color="auto"/>
                <w:bottom w:val="none" w:sz="0" w:space="0" w:color="auto"/>
                <w:right w:val="none" w:sz="0" w:space="0" w:color="auto"/>
              </w:divBdr>
            </w:div>
            <w:div w:id="369382242">
              <w:marLeft w:val="0"/>
              <w:marRight w:val="0"/>
              <w:marTop w:val="0"/>
              <w:marBottom w:val="0"/>
              <w:divBdr>
                <w:top w:val="none" w:sz="0" w:space="0" w:color="auto"/>
                <w:left w:val="none" w:sz="0" w:space="0" w:color="auto"/>
                <w:bottom w:val="none" w:sz="0" w:space="0" w:color="auto"/>
                <w:right w:val="none" w:sz="0" w:space="0" w:color="auto"/>
              </w:divBdr>
            </w:div>
            <w:div w:id="755785317">
              <w:marLeft w:val="0"/>
              <w:marRight w:val="0"/>
              <w:marTop w:val="0"/>
              <w:marBottom w:val="0"/>
              <w:divBdr>
                <w:top w:val="none" w:sz="0" w:space="0" w:color="auto"/>
                <w:left w:val="none" w:sz="0" w:space="0" w:color="auto"/>
                <w:bottom w:val="none" w:sz="0" w:space="0" w:color="auto"/>
                <w:right w:val="none" w:sz="0" w:space="0" w:color="auto"/>
              </w:divBdr>
            </w:div>
            <w:div w:id="1384251951">
              <w:marLeft w:val="0"/>
              <w:marRight w:val="0"/>
              <w:marTop w:val="0"/>
              <w:marBottom w:val="0"/>
              <w:divBdr>
                <w:top w:val="none" w:sz="0" w:space="0" w:color="auto"/>
                <w:left w:val="none" w:sz="0" w:space="0" w:color="auto"/>
                <w:bottom w:val="none" w:sz="0" w:space="0" w:color="auto"/>
                <w:right w:val="none" w:sz="0" w:space="0" w:color="auto"/>
              </w:divBdr>
            </w:div>
            <w:div w:id="1621642370">
              <w:marLeft w:val="0"/>
              <w:marRight w:val="0"/>
              <w:marTop w:val="0"/>
              <w:marBottom w:val="0"/>
              <w:divBdr>
                <w:top w:val="none" w:sz="0" w:space="0" w:color="auto"/>
                <w:left w:val="none" w:sz="0" w:space="0" w:color="auto"/>
                <w:bottom w:val="none" w:sz="0" w:space="0" w:color="auto"/>
                <w:right w:val="none" w:sz="0" w:space="0" w:color="auto"/>
              </w:divBdr>
            </w:div>
            <w:div w:id="1718698191">
              <w:marLeft w:val="0"/>
              <w:marRight w:val="0"/>
              <w:marTop w:val="0"/>
              <w:marBottom w:val="0"/>
              <w:divBdr>
                <w:top w:val="none" w:sz="0" w:space="0" w:color="auto"/>
                <w:left w:val="none" w:sz="0" w:space="0" w:color="auto"/>
                <w:bottom w:val="none" w:sz="0" w:space="0" w:color="auto"/>
                <w:right w:val="none" w:sz="0" w:space="0" w:color="auto"/>
              </w:divBdr>
            </w:div>
            <w:div w:id="1869904818">
              <w:marLeft w:val="0"/>
              <w:marRight w:val="0"/>
              <w:marTop w:val="0"/>
              <w:marBottom w:val="0"/>
              <w:divBdr>
                <w:top w:val="none" w:sz="0" w:space="0" w:color="auto"/>
                <w:left w:val="none" w:sz="0" w:space="0" w:color="auto"/>
                <w:bottom w:val="none" w:sz="0" w:space="0" w:color="auto"/>
                <w:right w:val="none" w:sz="0" w:space="0" w:color="auto"/>
              </w:divBdr>
            </w:div>
            <w:div w:id="1912428847">
              <w:marLeft w:val="0"/>
              <w:marRight w:val="0"/>
              <w:marTop w:val="0"/>
              <w:marBottom w:val="0"/>
              <w:divBdr>
                <w:top w:val="none" w:sz="0" w:space="0" w:color="auto"/>
                <w:left w:val="none" w:sz="0" w:space="0" w:color="auto"/>
                <w:bottom w:val="none" w:sz="0" w:space="0" w:color="auto"/>
                <w:right w:val="none" w:sz="0" w:space="0" w:color="auto"/>
              </w:divBdr>
            </w:div>
            <w:div w:id="2021348609">
              <w:marLeft w:val="0"/>
              <w:marRight w:val="0"/>
              <w:marTop w:val="0"/>
              <w:marBottom w:val="0"/>
              <w:divBdr>
                <w:top w:val="none" w:sz="0" w:space="0" w:color="auto"/>
                <w:left w:val="none" w:sz="0" w:space="0" w:color="auto"/>
                <w:bottom w:val="none" w:sz="0" w:space="0" w:color="auto"/>
                <w:right w:val="none" w:sz="0" w:space="0" w:color="auto"/>
              </w:divBdr>
            </w:div>
          </w:divsChild>
        </w:div>
        <w:div w:id="577911438">
          <w:marLeft w:val="0"/>
          <w:marRight w:val="0"/>
          <w:marTop w:val="0"/>
          <w:marBottom w:val="0"/>
          <w:divBdr>
            <w:top w:val="none" w:sz="0" w:space="0" w:color="auto"/>
            <w:left w:val="none" w:sz="0" w:space="0" w:color="auto"/>
            <w:bottom w:val="none" w:sz="0" w:space="0" w:color="auto"/>
            <w:right w:val="none" w:sz="0" w:space="0" w:color="auto"/>
          </w:divBdr>
        </w:div>
      </w:divsChild>
    </w:div>
    <w:div w:id="589462984">
      <w:bodyDiv w:val="1"/>
      <w:marLeft w:val="0"/>
      <w:marRight w:val="0"/>
      <w:marTop w:val="0"/>
      <w:marBottom w:val="0"/>
      <w:divBdr>
        <w:top w:val="none" w:sz="0" w:space="0" w:color="auto"/>
        <w:left w:val="none" w:sz="0" w:space="0" w:color="auto"/>
        <w:bottom w:val="none" w:sz="0" w:space="0" w:color="auto"/>
        <w:right w:val="none" w:sz="0" w:space="0" w:color="auto"/>
      </w:divBdr>
    </w:div>
    <w:div w:id="598950768">
      <w:bodyDiv w:val="1"/>
      <w:marLeft w:val="0"/>
      <w:marRight w:val="0"/>
      <w:marTop w:val="0"/>
      <w:marBottom w:val="0"/>
      <w:divBdr>
        <w:top w:val="none" w:sz="0" w:space="0" w:color="auto"/>
        <w:left w:val="none" w:sz="0" w:space="0" w:color="auto"/>
        <w:bottom w:val="none" w:sz="0" w:space="0" w:color="auto"/>
        <w:right w:val="none" w:sz="0" w:space="0" w:color="auto"/>
      </w:divBdr>
      <w:divsChild>
        <w:div w:id="251666359">
          <w:marLeft w:val="0"/>
          <w:marRight w:val="0"/>
          <w:marTop w:val="120"/>
          <w:marBottom w:val="0"/>
          <w:divBdr>
            <w:top w:val="none" w:sz="0" w:space="0" w:color="auto"/>
            <w:left w:val="none" w:sz="0" w:space="0" w:color="auto"/>
            <w:bottom w:val="none" w:sz="0" w:space="0" w:color="auto"/>
            <w:right w:val="none" w:sz="0" w:space="0" w:color="auto"/>
          </w:divBdr>
          <w:divsChild>
            <w:div w:id="683165791">
              <w:marLeft w:val="0"/>
              <w:marRight w:val="0"/>
              <w:marTop w:val="0"/>
              <w:marBottom w:val="0"/>
              <w:divBdr>
                <w:top w:val="none" w:sz="0" w:space="0" w:color="auto"/>
                <w:left w:val="none" w:sz="0" w:space="0" w:color="auto"/>
                <w:bottom w:val="none" w:sz="0" w:space="0" w:color="auto"/>
                <w:right w:val="none" w:sz="0" w:space="0" w:color="auto"/>
              </w:divBdr>
            </w:div>
          </w:divsChild>
        </w:div>
        <w:div w:id="418989916">
          <w:marLeft w:val="0"/>
          <w:marRight w:val="0"/>
          <w:marTop w:val="120"/>
          <w:marBottom w:val="0"/>
          <w:divBdr>
            <w:top w:val="none" w:sz="0" w:space="0" w:color="auto"/>
            <w:left w:val="none" w:sz="0" w:space="0" w:color="auto"/>
            <w:bottom w:val="none" w:sz="0" w:space="0" w:color="auto"/>
            <w:right w:val="none" w:sz="0" w:space="0" w:color="auto"/>
          </w:divBdr>
          <w:divsChild>
            <w:div w:id="24522407">
              <w:marLeft w:val="0"/>
              <w:marRight w:val="0"/>
              <w:marTop w:val="0"/>
              <w:marBottom w:val="0"/>
              <w:divBdr>
                <w:top w:val="none" w:sz="0" w:space="0" w:color="auto"/>
                <w:left w:val="none" w:sz="0" w:space="0" w:color="auto"/>
                <w:bottom w:val="none" w:sz="0" w:space="0" w:color="auto"/>
                <w:right w:val="none" w:sz="0" w:space="0" w:color="auto"/>
              </w:divBdr>
            </w:div>
            <w:div w:id="1560483478">
              <w:marLeft w:val="0"/>
              <w:marRight w:val="0"/>
              <w:marTop w:val="0"/>
              <w:marBottom w:val="0"/>
              <w:divBdr>
                <w:top w:val="none" w:sz="0" w:space="0" w:color="auto"/>
                <w:left w:val="none" w:sz="0" w:space="0" w:color="auto"/>
                <w:bottom w:val="none" w:sz="0" w:space="0" w:color="auto"/>
                <w:right w:val="none" w:sz="0" w:space="0" w:color="auto"/>
              </w:divBdr>
            </w:div>
            <w:div w:id="1750734666">
              <w:marLeft w:val="0"/>
              <w:marRight w:val="0"/>
              <w:marTop w:val="0"/>
              <w:marBottom w:val="0"/>
              <w:divBdr>
                <w:top w:val="none" w:sz="0" w:space="0" w:color="auto"/>
                <w:left w:val="none" w:sz="0" w:space="0" w:color="auto"/>
                <w:bottom w:val="none" w:sz="0" w:space="0" w:color="auto"/>
                <w:right w:val="none" w:sz="0" w:space="0" w:color="auto"/>
              </w:divBdr>
            </w:div>
            <w:div w:id="2124380152">
              <w:marLeft w:val="0"/>
              <w:marRight w:val="0"/>
              <w:marTop w:val="0"/>
              <w:marBottom w:val="0"/>
              <w:divBdr>
                <w:top w:val="none" w:sz="0" w:space="0" w:color="auto"/>
                <w:left w:val="none" w:sz="0" w:space="0" w:color="auto"/>
                <w:bottom w:val="none" w:sz="0" w:space="0" w:color="auto"/>
                <w:right w:val="none" w:sz="0" w:space="0" w:color="auto"/>
              </w:divBdr>
            </w:div>
          </w:divsChild>
        </w:div>
        <w:div w:id="441337308">
          <w:marLeft w:val="0"/>
          <w:marRight w:val="0"/>
          <w:marTop w:val="0"/>
          <w:marBottom w:val="0"/>
          <w:divBdr>
            <w:top w:val="none" w:sz="0" w:space="0" w:color="auto"/>
            <w:left w:val="none" w:sz="0" w:space="0" w:color="auto"/>
            <w:bottom w:val="none" w:sz="0" w:space="0" w:color="auto"/>
            <w:right w:val="none" w:sz="0" w:space="0" w:color="auto"/>
          </w:divBdr>
          <w:divsChild>
            <w:div w:id="894000542">
              <w:marLeft w:val="0"/>
              <w:marRight w:val="0"/>
              <w:marTop w:val="0"/>
              <w:marBottom w:val="0"/>
              <w:divBdr>
                <w:top w:val="none" w:sz="0" w:space="0" w:color="auto"/>
                <w:left w:val="none" w:sz="0" w:space="0" w:color="auto"/>
                <w:bottom w:val="none" w:sz="0" w:space="0" w:color="auto"/>
                <w:right w:val="none" w:sz="0" w:space="0" w:color="auto"/>
              </w:divBdr>
            </w:div>
          </w:divsChild>
        </w:div>
        <w:div w:id="1494754182">
          <w:marLeft w:val="0"/>
          <w:marRight w:val="0"/>
          <w:marTop w:val="120"/>
          <w:marBottom w:val="0"/>
          <w:divBdr>
            <w:top w:val="none" w:sz="0" w:space="0" w:color="auto"/>
            <w:left w:val="none" w:sz="0" w:space="0" w:color="auto"/>
            <w:bottom w:val="none" w:sz="0" w:space="0" w:color="auto"/>
            <w:right w:val="none" w:sz="0" w:space="0" w:color="auto"/>
          </w:divBdr>
          <w:divsChild>
            <w:div w:id="780682207">
              <w:marLeft w:val="0"/>
              <w:marRight w:val="0"/>
              <w:marTop w:val="0"/>
              <w:marBottom w:val="0"/>
              <w:divBdr>
                <w:top w:val="none" w:sz="0" w:space="0" w:color="auto"/>
                <w:left w:val="none" w:sz="0" w:space="0" w:color="auto"/>
                <w:bottom w:val="none" w:sz="0" w:space="0" w:color="auto"/>
                <w:right w:val="none" w:sz="0" w:space="0" w:color="auto"/>
              </w:divBdr>
            </w:div>
            <w:div w:id="1618566930">
              <w:marLeft w:val="0"/>
              <w:marRight w:val="0"/>
              <w:marTop w:val="0"/>
              <w:marBottom w:val="0"/>
              <w:divBdr>
                <w:top w:val="none" w:sz="0" w:space="0" w:color="auto"/>
                <w:left w:val="none" w:sz="0" w:space="0" w:color="auto"/>
                <w:bottom w:val="none" w:sz="0" w:space="0" w:color="auto"/>
                <w:right w:val="none" w:sz="0" w:space="0" w:color="auto"/>
              </w:divBdr>
            </w:div>
          </w:divsChild>
        </w:div>
        <w:div w:id="1767726054">
          <w:marLeft w:val="0"/>
          <w:marRight w:val="0"/>
          <w:marTop w:val="120"/>
          <w:marBottom w:val="0"/>
          <w:divBdr>
            <w:top w:val="none" w:sz="0" w:space="0" w:color="auto"/>
            <w:left w:val="none" w:sz="0" w:space="0" w:color="auto"/>
            <w:bottom w:val="none" w:sz="0" w:space="0" w:color="auto"/>
            <w:right w:val="none" w:sz="0" w:space="0" w:color="auto"/>
          </w:divBdr>
          <w:divsChild>
            <w:div w:id="697198992">
              <w:marLeft w:val="0"/>
              <w:marRight w:val="0"/>
              <w:marTop w:val="0"/>
              <w:marBottom w:val="0"/>
              <w:divBdr>
                <w:top w:val="none" w:sz="0" w:space="0" w:color="auto"/>
                <w:left w:val="none" w:sz="0" w:space="0" w:color="auto"/>
                <w:bottom w:val="none" w:sz="0" w:space="0" w:color="auto"/>
                <w:right w:val="none" w:sz="0" w:space="0" w:color="auto"/>
              </w:divBdr>
            </w:div>
            <w:div w:id="112789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008814">
      <w:bodyDiv w:val="1"/>
      <w:marLeft w:val="0"/>
      <w:marRight w:val="0"/>
      <w:marTop w:val="0"/>
      <w:marBottom w:val="0"/>
      <w:divBdr>
        <w:top w:val="none" w:sz="0" w:space="0" w:color="auto"/>
        <w:left w:val="none" w:sz="0" w:space="0" w:color="auto"/>
        <w:bottom w:val="none" w:sz="0" w:space="0" w:color="auto"/>
        <w:right w:val="none" w:sz="0" w:space="0" w:color="auto"/>
      </w:divBdr>
    </w:div>
    <w:div w:id="611982864">
      <w:bodyDiv w:val="1"/>
      <w:marLeft w:val="0"/>
      <w:marRight w:val="0"/>
      <w:marTop w:val="0"/>
      <w:marBottom w:val="0"/>
      <w:divBdr>
        <w:top w:val="none" w:sz="0" w:space="0" w:color="auto"/>
        <w:left w:val="none" w:sz="0" w:space="0" w:color="auto"/>
        <w:bottom w:val="none" w:sz="0" w:space="0" w:color="auto"/>
        <w:right w:val="none" w:sz="0" w:space="0" w:color="auto"/>
      </w:divBdr>
    </w:div>
    <w:div w:id="620957205">
      <w:bodyDiv w:val="1"/>
      <w:marLeft w:val="0"/>
      <w:marRight w:val="0"/>
      <w:marTop w:val="0"/>
      <w:marBottom w:val="0"/>
      <w:divBdr>
        <w:top w:val="none" w:sz="0" w:space="0" w:color="auto"/>
        <w:left w:val="none" w:sz="0" w:space="0" w:color="auto"/>
        <w:bottom w:val="none" w:sz="0" w:space="0" w:color="auto"/>
        <w:right w:val="none" w:sz="0" w:space="0" w:color="auto"/>
      </w:divBdr>
    </w:div>
    <w:div w:id="642547316">
      <w:bodyDiv w:val="1"/>
      <w:marLeft w:val="0"/>
      <w:marRight w:val="0"/>
      <w:marTop w:val="0"/>
      <w:marBottom w:val="0"/>
      <w:divBdr>
        <w:top w:val="none" w:sz="0" w:space="0" w:color="auto"/>
        <w:left w:val="none" w:sz="0" w:space="0" w:color="auto"/>
        <w:bottom w:val="none" w:sz="0" w:space="0" w:color="auto"/>
        <w:right w:val="none" w:sz="0" w:space="0" w:color="auto"/>
      </w:divBdr>
    </w:div>
    <w:div w:id="646210008">
      <w:bodyDiv w:val="1"/>
      <w:marLeft w:val="0"/>
      <w:marRight w:val="0"/>
      <w:marTop w:val="0"/>
      <w:marBottom w:val="0"/>
      <w:divBdr>
        <w:top w:val="none" w:sz="0" w:space="0" w:color="auto"/>
        <w:left w:val="none" w:sz="0" w:space="0" w:color="auto"/>
        <w:bottom w:val="none" w:sz="0" w:space="0" w:color="auto"/>
        <w:right w:val="none" w:sz="0" w:space="0" w:color="auto"/>
      </w:divBdr>
      <w:divsChild>
        <w:div w:id="130363771">
          <w:marLeft w:val="0"/>
          <w:marRight w:val="0"/>
          <w:marTop w:val="0"/>
          <w:marBottom w:val="0"/>
          <w:divBdr>
            <w:top w:val="none" w:sz="0" w:space="0" w:color="auto"/>
            <w:left w:val="none" w:sz="0" w:space="0" w:color="auto"/>
            <w:bottom w:val="none" w:sz="0" w:space="0" w:color="auto"/>
            <w:right w:val="none" w:sz="0" w:space="0" w:color="auto"/>
          </w:divBdr>
        </w:div>
        <w:div w:id="1335572211">
          <w:marLeft w:val="0"/>
          <w:marRight w:val="0"/>
          <w:marTop w:val="0"/>
          <w:marBottom w:val="0"/>
          <w:divBdr>
            <w:top w:val="none" w:sz="0" w:space="0" w:color="auto"/>
            <w:left w:val="none" w:sz="0" w:space="0" w:color="auto"/>
            <w:bottom w:val="none" w:sz="0" w:space="0" w:color="auto"/>
            <w:right w:val="none" w:sz="0" w:space="0" w:color="auto"/>
          </w:divBdr>
        </w:div>
      </w:divsChild>
    </w:div>
    <w:div w:id="666636538">
      <w:bodyDiv w:val="1"/>
      <w:marLeft w:val="0"/>
      <w:marRight w:val="0"/>
      <w:marTop w:val="0"/>
      <w:marBottom w:val="0"/>
      <w:divBdr>
        <w:top w:val="none" w:sz="0" w:space="0" w:color="auto"/>
        <w:left w:val="none" w:sz="0" w:space="0" w:color="auto"/>
        <w:bottom w:val="none" w:sz="0" w:space="0" w:color="auto"/>
        <w:right w:val="none" w:sz="0" w:space="0" w:color="auto"/>
      </w:divBdr>
    </w:div>
    <w:div w:id="687218898">
      <w:bodyDiv w:val="1"/>
      <w:marLeft w:val="0"/>
      <w:marRight w:val="0"/>
      <w:marTop w:val="0"/>
      <w:marBottom w:val="0"/>
      <w:divBdr>
        <w:top w:val="none" w:sz="0" w:space="0" w:color="auto"/>
        <w:left w:val="none" w:sz="0" w:space="0" w:color="auto"/>
        <w:bottom w:val="none" w:sz="0" w:space="0" w:color="auto"/>
        <w:right w:val="none" w:sz="0" w:space="0" w:color="auto"/>
      </w:divBdr>
    </w:div>
    <w:div w:id="689796479">
      <w:bodyDiv w:val="1"/>
      <w:marLeft w:val="0"/>
      <w:marRight w:val="0"/>
      <w:marTop w:val="0"/>
      <w:marBottom w:val="0"/>
      <w:divBdr>
        <w:top w:val="none" w:sz="0" w:space="0" w:color="auto"/>
        <w:left w:val="none" w:sz="0" w:space="0" w:color="auto"/>
        <w:bottom w:val="none" w:sz="0" w:space="0" w:color="auto"/>
        <w:right w:val="none" w:sz="0" w:space="0" w:color="auto"/>
      </w:divBdr>
    </w:div>
    <w:div w:id="694425466">
      <w:bodyDiv w:val="1"/>
      <w:marLeft w:val="0"/>
      <w:marRight w:val="0"/>
      <w:marTop w:val="0"/>
      <w:marBottom w:val="0"/>
      <w:divBdr>
        <w:top w:val="none" w:sz="0" w:space="0" w:color="auto"/>
        <w:left w:val="none" w:sz="0" w:space="0" w:color="auto"/>
        <w:bottom w:val="none" w:sz="0" w:space="0" w:color="auto"/>
        <w:right w:val="none" w:sz="0" w:space="0" w:color="auto"/>
      </w:divBdr>
      <w:divsChild>
        <w:div w:id="695034541">
          <w:marLeft w:val="0"/>
          <w:marRight w:val="0"/>
          <w:marTop w:val="0"/>
          <w:marBottom w:val="0"/>
          <w:divBdr>
            <w:top w:val="none" w:sz="0" w:space="0" w:color="auto"/>
            <w:left w:val="none" w:sz="0" w:space="0" w:color="auto"/>
            <w:bottom w:val="none" w:sz="0" w:space="0" w:color="auto"/>
            <w:right w:val="none" w:sz="0" w:space="0" w:color="auto"/>
          </w:divBdr>
        </w:div>
        <w:div w:id="1909799597">
          <w:marLeft w:val="0"/>
          <w:marRight w:val="0"/>
          <w:marTop w:val="0"/>
          <w:marBottom w:val="0"/>
          <w:divBdr>
            <w:top w:val="none" w:sz="0" w:space="0" w:color="auto"/>
            <w:left w:val="none" w:sz="0" w:space="0" w:color="auto"/>
            <w:bottom w:val="none" w:sz="0" w:space="0" w:color="auto"/>
            <w:right w:val="none" w:sz="0" w:space="0" w:color="auto"/>
          </w:divBdr>
        </w:div>
      </w:divsChild>
    </w:div>
    <w:div w:id="695539749">
      <w:bodyDiv w:val="1"/>
      <w:marLeft w:val="0"/>
      <w:marRight w:val="0"/>
      <w:marTop w:val="0"/>
      <w:marBottom w:val="0"/>
      <w:divBdr>
        <w:top w:val="none" w:sz="0" w:space="0" w:color="auto"/>
        <w:left w:val="none" w:sz="0" w:space="0" w:color="auto"/>
        <w:bottom w:val="none" w:sz="0" w:space="0" w:color="auto"/>
        <w:right w:val="none" w:sz="0" w:space="0" w:color="auto"/>
      </w:divBdr>
    </w:div>
    <w:div w:id="717780929">
      <w:bodyDiv w:val="1"/>
      <w:marLeft w:val="0"/>
      <w:marRight w:val="0"/>
      <w:marTop w:val="0"/>
      <w:marBottom w:val="0"/>
      <w:divBdr>
        <w:top w:val="none" w:sz="0" w:space="0" w:color="auto"/>
        <w:left w:val="none" w:sz="0" w:space="0" w:color="auto"/>
        <w:bottom w:val="none" w:sz="0" w:space="0" w:color="auto"/>
        <w:right w:val="none" w:sz="0" w:space="0" w:color="auto"/>
      </w:divBdr>
    </w:div>
    <w:div w:id="719748905">
      <w:bodyDiv w:val="1"/>
      <w:marLeft w:val="0"/>
      <w:marRight w:val="0"/>
      <w:marTop w:val="0"/>
      <w:marBottom w:val="0"/>
      <w:divBdr>
        <w:top w:val="none" w:sz="0" w:space="0" w:color="auto"/>
        <w:left w:val="none" w:sz="0" w:space="0" w:color="auto"/>
        <w:bottom w:val="none" w:sz="0" w:space="0" w:color="auto"/>
        <w:right w:val="none" w:sz="0" w:space="0" w:color="auto"/>
      </w:divBdr>
    </w:div>
    <w:div w:id="733433024">
      <w:bodyDiv w:val="1"/>
      <w:marLeft w:val="0"/>
      <w:marRight w:val="0"/>
      <w:marTop w:val="0"/>
      <w:marBottom w:val="0"/>
      <w:divBdr>
        <w:top w:val="none" w:sz="0" w:space="0" w:color="auto"/>
        <w:left w:val="none" w:sz="0" w:space="0" w:color="auto"/>
        <w:bottom w:val="none" w:sz="0" w:space="0" w:color="auto"/>
        <w:right w:val="none" w:sz="0" w:space="0" w:color="auto"/>
      </w:divBdr>
    </w:div>
    <w:div w:id="746998206">
      <w:bodyDiv w:val="1"/>
      <w:marLeft w:val="0"/>
      <w:marRight w:val="0"/>
      <w:marTop w:val="0"/>
      <w:marBottom w:val="0"/>
      <w:divBdr>
        <w:top w:val="none" w:sz="0" w:space="0" w:color="auto"/>
        <w:left w:val="none" w:sz="0" w:space="0" w:color="auto"/>
        <w:bottom w:val="none" w:sz="0" w:space="0" w:color="auto"/>
        <w:right w:val="none" w:sz="0" w:space="0" w:color="auto"/>
      </w:divBdr>
    </w:div>
    <w:div w:id="752581938">
      <w:bodyDiv w:val="1"/>
      <w:marLeft w:val="0"/>
      <w:marRight w:val="0"/>
      <w:marTop w:val="0"/>
      <w:marBottom w:val="0"/>
      <w:divBdr>
        <w:top w:val="none" w:sz="0" w:space="0" w:color="auto"/>
        <w:left w:val="none" w:sz="0" w:space="0" w:color="auto"/>
        <w:bottom w:val="none" w:sz="0" w:space="0" w:color="auto"/>
        <w:right w:val="none" w:sz="0" w:space="0" w:color="auto"/>
      </w:divBdr>
    </w:div>
    <w:div w:id="753555679">
      <w:bodyDiv w:val="1"/>
      <w:marLeft w:val="0"/>
      <w:marRight w:val="0"/>
      <w:marTop w:val="0"/>
      <w:marBottom w:val="0"/>
      <w:divBdr>
        <w:top w:val="none" w:sz="0" w:space="0" w:color="auto"/>
        <w:left w:val="none" w:sz="0" w:space="0" w:color="auto"/>
        <w:bottom w:val="none" w:sz="0" w:space="0" w:color="auto"/>
        <w:right w:val="none" w:sz="0" w:space="0" w:color="auto"/>
      </w:divBdr>
    </w:div>
    <w:div w:id="762796670">
      <w:bodyDiv w:val="1"/>
      <w:marLeft w:val="0"/>
      <w:marRight w:val="0"/>
      <w:marTop w:val="0"/>
      <w:marBottom w:val="0"/>
      <w:divBdr>
        <w:top w:val="none" w:sz="0" w:space="0" w:color="auto"/>
        <w:left w:val="none" w:sz="0" w:space="0" w:color="auto"/>
        <w:bottom w:val="none" w:sz="0" w:space="0" w:color="auto"/>
        <w:right w:val="none" w:sz="0" w:space="0" w:color="auto"/>
      </w:divBdr>
    </w:div>
    <w:div w:id="774011542">
      <w:bodyDiv w:val="1"/>
      <w:marLeft w:val="0"/>
      <w:marRight w:val="0"/>
      <w:marTop w:val="0"/>
      <w:marBottom w:val="0"/>
      <w:divBdr>
        <w:top w:val="none" w:sz="0" w:space="0" w:color="auto"/>
        <w:left w:val="none" w:sz="0" w:space="0" w:color="auto"/>
        <w:bottom w:val="none" w:sz="0" w:space="0" w:color="auto"/>
        <w:right w:val="none" w:sz="0" w:space="0" w:color="auto"/>
      </w:divBdr>
    </w:div>
    <w:div w:id="789008279">
      <w:bodyDiv w:val="1"/>
      <w:marLeft w:val="0"/>
      <w:marRight w:val="0"/>
      <w:marTop w:val="0"/>
      <w:marBottom w:val="0"/>
      <w:divBdr>
        <w:top w:val="none" w:sz="0" w:space="0" w:color="auto"/>
        <w:left w:val="none" w:sz="0" w:space="0" w:color="auto"/>
        <w:bottom w:val="none" w:sz="0" w:space="0" w:color="auto"/>
        <w:right w:val="none" w:sz="0" w:space="0" w:color="auto"/>
      </w:divBdr>
    </w:div>
    <w:div w:id="825391964">
      <w:bodyDiv w:val="1"/>
      <w:marLeft w:val="0"/>
      <w:marRight w:val="0"/>
      <w:marTop w:val="0"/>
      <w:marBottom w:val="0"/>
      <w:divBdr>
        <w:top w:val="none" w:sz="0" w:space="0" w:color="auto"/>
        <w:left w:val="none" w:sz="0" w:space="0" w:color="auto"/>
        <w:bottom w:val="none" w:sz="0" w:space="0" w:color="auto"/>
        <w:right w:val="none" w:sz="0" w:space="0" w:color="auto"/>
      </w:divBdr>
    </w:div>
    <w:div w:id="832798559">
      <w:bodyDiv w:val="1"/>
      <w:marLeft w:val="0"/>
      <w:marRight w:val="0"/>
      <w:marTop w:val="0"/>
      <w:marBottom w:val="0"/>
      <w:divBdr>
        <w:top w:val="none" w:sz="0" w:space="0" w:color="auto"/>
        <w:left w:val="none" w:sz="0" w:space="0" w:color="auto"/>
        <w:bottom w:val="none" w:sz="0" w:space="0" w:color="auto"/>
        <w:right w:val="none" w:sz="0" w:space="0" w:color="auto"/>
      </w:divBdr>
    </w:div>
    <w:div w:id="841047168">
      <w:bodyDiv w:val="1"/>
      <w:marLeft w:val="0"/>
      <w:marRight w:val="0"/>
      <w:marTop w:val="0"/>
      <w:marBottom w:val="0"/>
      <w:divBdr>
        <w:top w:val="none" w:sz="0" w:space="0" w:color="auto"/>
        <w:left w:val="none" w:sz="0" w:space="0" w:color="auto"/>
        <w:bottom w:val="none" w:sz="0" w:space="0" w:color="auto"/>
        <w:right w:val="none" w:sz="0" w:space="0" w:color="auto"/>
      </w:divBdr>
      <w:divsChild>
        <w:div w:id="1295914964">
          <w:marLeft w:val="0"/>
          <w:marRight w:val="0"/>
          <w:marTop w:val="0"/>
          <w:marBottom w:val="0"/>
          <w:divBdr>
            <w:top w:val="single" w:sz="2" w:space="0" w:color="auto"/>
            <w:left w:val="single" w:sz="2" w:space="0" w:color="auto"/>
            <w:bottom w:val="single" w:sz="2" w:space="0" w:color="auto"/>
            <w:right w:val="single" w:sz="2" w:space="0" w:color="auto"/>
          </w:divBdr>
        </w:div>
      </w:divsChild>
    </w:div>
    <w:div w:id="841237838">
      <w:bodyDiv w:val="1"/>
      <w:marLeft w:val="0"/>
      <w:marRight w:val="0"/>
      <w:marTop w:val="0"/>
      <w:marBottom w:val="0"/>
      <w:divBdr>
        <w:top w:val="none" w:sz="0" w:space="0" w:color="auto"/>
        <w:left w:val="none" w:sz="0" w:space="0" w:color="auto"/>
        <w:bottom w:val="none" w:sz="0" w:space="0" w:color="auto"/>
        <w:right w:val="none" w:sz="0" w:space="0" w:color="auto"/>
      </w:divBdr>
    </w:div>
    <w:div w:id="852106239">
      <w:bodyDiv w:val="1"/>
      <w:marLeft w:val="0"/>
      <w:marRight w:val="0"/>
      <w:marTop w:val="0"/>
      <w:marBottom w:val="0"/>
      <w:divBdr>
        <w:top w:val="none" w:sz="0" w:space="0" w:color="auto"/>
        <w:left w:val="none" w:sz="0" w:space="0" w:color="auto"/>
        <w:bottom w:val="none" w:sz="0" w:space="0" w:color="auto"/>
        <w:right w:val="none" w:sz="0" w:space="0" w:color="auto"/>
      </w:divBdr>
    </w:div>
    <w:div w:id="853223521">
      <w:bodyDiv w:val="1"/>
      <w:marLeft w:val="0"/>
      <w:marRight w:val="0"/>
      <w:marTop w:val="0"/>
      <w:marBottom w:val="0"/>
      <w:divBdr>
        <w:top w:val="none" w:sz="0" w:space="0" w:color="auto"/>
        <w:left w:val="none" w:sz="0" w:space="0" w:color="auto"/>
        <w:bottom w:val="none" w:sz="0" w:space="0" w:color="auto"/>
        <w:right w:val="none" w:sz="0" w:space="0" w:color="auto"/>
      </w:divBdr>
      <w:divsChild>
        <w:div w:id="383912658">
          <w:marLeft w:val="0"/>
          <w:marRight w:val="0"/>
          <w:marTop w:val="0"/>
          <w:marBottom w:val="0"/>
          <w:divBdr>
            <w:top w:val="none" w:sz="0" w:space="0" w:color="auto"/>
            <w:left w:val="none" w:sz="0" w:space="0" w:color="auto"/>
            <w:bottom w:val="none" w:sz="0" w:space="0" w:color="auto"/>
            <w:right w:val="none" w:sz="0" w:space="0" w:color="auto"/>
          </w:divBdr>
        </w:div>
      </w:divsChild>
    </w:div>
    <w:div w:id="866412422">
      <w:bodyDiv w:val="1"/>
      <w:marLeft w:val="0"/>
      <w:marRight w:val="0"/>
      <w:marTop w:val="0"/>
      <w:marBottom w:val="0"/>
      <w:divBdr>
        <w:top w:val="none" w:sz="0" w:space="0" w:color="auto"/>
        <w:left w:val="none" w:sz="0" w:space="0" w:color="auto"/>
        <w:bottom w:val="none" w:sz="0" w:space="0" w:color="auto"/>
        <w:right w:val="none" w:sz="0" w:space="0" w:color="auto"/>
      </w:divBdr>
      <w:divsChild>
        <w:div w:id="136724222">
          <w:marLeft w:val="0"/>
          <w:marRight w:val="0"/>
          <w:marTop w:val="0"/>
          <w:marBottom w:val="0"/>
          <w:divBdr>
            <w:top w:val="single" w:sz="2" w:space="0" w:color="auto"/>
            <w:left w:val="single" w:sz="2" w:space="0" w:color="auto"/>
            <w:bottom w:val="single" w:sz="2" w:space="0" w:color="auto"/>
            <w:right w:val="single" w:sz="2" w:space="0" w:color="auto"/>
          </w:divBdr>
        </w:div>
        <w:div w:id="1123117274">
          <w:marLeft w:val="0"/>
          <w:marRight w:val="0"/>
          <w:marTop w:val="0"/>
          <w:marBottom w:val="0"/>
          <w:divBdr>
            <w:top w:val="single" w:sz="2" w:space="0" w:color="auto"/>
            <w:left w:val="single" w:sz="2" w:space="0" w:color="auto"/>
            <w:bottom w:val="single" w:sz="2" w:space="0" w:color="auto"/>
            <w:right w:val="single" w:sz="2" w:space="0" w:color="auto"/>
          </w:divBdr>
          <w:divsChild>
            <w:div w:id="895169034">
              <w:marLeft w:val="0"/>
              <w:marRight w:val="0"/>
              <w:marTop w:val="0"/>
              <w:marBottom w:val="0"/>
              <w:divBdr>
                <w:top w:val="single" w:sz="2" w:space="0" w:color="auto"/>
                <w:left w:val="single" w:sz="2" w:space="0" w:color="auto"/>
                <w:bottom w:val="single" w:sz="2" w:space="0" w:color="auto"/>
                <w:right w:val="single" w:sz="2" w:space="0" w:color="auto"/>
              </w:divBdr>
              <w:divsChild>
                <w:div w:id="7034084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870804042">
      <w:bodyDiv w:val="1"/>
      <w:marLeft w:val="0"/>
      <w:marRight w:val="0"/>
      <w:marTop w:val="0"/>
      <w:marBottom w:val="0"/>
      <w:divBdr>
        <w:top w:val="none" w:sz="0" w:space="0" w:color="auto"/>
        <w:left w:val="none" w:sz="0" w:space="0" w:color="auto"/>
        <w:bottom w:val="none" w:sz="0" w:space="0" w:color="auto"/>
        <w:right w:val="none" w:sz="0" w:space="0" w:color="auto"/>
      </w:divBdr>
      <w:divsChild>
        <w:div w:id="2063794274">
          <w:marLeft w:val="0"/>
          <w:marRight w:val="0"/>
          <w:marTop w:val="0"/>
          <w:marBottom w:val="0"/>
          <w:divBdr>
            <w:top w:val="none" w:sz="0" w:space="0" w:color="auto"/>
            <w:left w:val="none" w:sz="0" w:space="0" w:color="auto"/>
            <w:bottom w:val="none" w:sz="0" w:space="0" w:color="auto"/>
            <w:right w:val="none" w:sz="0" w:space="0" w:color="auto"/>
          </w:divBdr>
        </w:div>
      </w:divsChild>
    </w:div>
    <w:div w:id="874081282">
      <w:bodyDiv w:val="1"/>
      <w:marLeft w:val="0"/>
      <w:marRight w:val="0"/>
      <w:marTop w:val="0"/>
      <w:marBottom w:val="0"/>
      <w:divBdr>
        <w:top w:val="none" w:sz="0" w:space="0" w:color="auto"/>
        <w:left w:val="none" w:sz="0" w:space="0" w:color="auto"/>
        <w:bottom w:val="none" w:sz="0" w:space="0" w:color="auto"/>
        <w:right w:val="none" w:sz="0" w:space="0" w:color="auto"/>
      </w:divBdr>
    </w:div>
    <w:div w:id="897784165">
      <w:bodyDiv w:val="1"/>
      <w:marLeft w:val="0"/>
      <w:marRight w:val="0"/>
      <w:marTop w:val="0"/>
      <w:marBottom w:val="0"/>
      <w:divBdr>
        <w:top w:val="none" w:sz="0" w:space="0" w:color="auto"/>
        <w:left w:val="none" w:sz="0" w:space="0" w:color="auto"/>
        <w:bottom w:val="none" w:sz="0" w:space="0" w:color="auto"/>
        <w:right w:val="none" w:sz="0" w:space="0" w:color="auto"/>
      </w:divBdr>
      <w:divsChild>
        <w:div w:id="1525511541">
          <w:marLeft w:val="0"/>
          <w:marRight w:val="0"/>
          <w:marTop w:val="0"/>
          <w:marBottom w:val="6"/>
          <w:divBdr>
            <w:top w:val="none" w:sz="0" w:space="0" w:color="auto"/>
            <w:left w:val="none" w:sz="0" w:space="0" w:color="auto"/>
            <w:bottom w:val="none" w:sz="0" w:space="0" w:color="auto"/>
            <w:right w:val="none" w:sz="0" w:space="0" w:color="auto"/>
          </w:divBdr>
        </w:div>
      </w:divsChild>
    </w:div>
    <w:div w:id="910192337">
      <w:bodyDiv w:val="1"/>
      <w:marLeft w:val="0"/>
      <w:marRight w:val="0"/>
      <w:marTop w:val="0"/>
      <w:marBottom w:val="0"/>
      <w:divBdr>
        <w:top w:val="none" w:sz="0" w:space="0" w:color="auto"/>
        <w:left w:val="none" w:sz="0" w:space="0" w:color="auto"/>
        <w:bottom w:val="none" w:sz="0" w:space="0" w:color="auto"/>
        <w:right w:val="none" w:sz="0" w:space="0" w:color="auto"/>
      </w:divBdr>
    </w:div>
    <w:div w:id="914822027">
      <w:bodyDiv w:val="1"/>
      <w:marLeft w:val="0"/>
      <w:marRight w:val="0"/>
      <w:marTop w:val="0"/>
      <w:marBottom w:val="0"/>
      <w:divBdr>
        <w:top w:val="none" w:sz="0" w:space="0" w:color="auto"/>
        <w:left w:val="none" w:sz="0" w:space="0" w:color="auto"/>
        <w:bottom w:val="none" w:sz="0" w:space="0" w:color="auto"/>
        <w:right w:val="none" w:sz="0" w:space="0" w:color="auto"/>
      </w:divBdr>
    </w:div>
    <w:div w:id="956713005">
      <w:bodyDiv w:val="1"/>
      <w:marLeft w:val="0"/>
      <w:marRight w:val="0"/>
      <w:marTop w:val="0"/>
      <w:marBottom w:val="0"/>
      <w:divBdr>
        <w:top w:val="none" w:sz="0" w:space="0" w:color="auto"/>
        <w:left w:val="none" w:sz="0" w:space="0" w:color="auto"/>
        <w:bottom w:val="none" w:sz="0" w:space="0" w:color="auto"/>
        <w:right w:val="none" w:sz="0" w:space="0" w:color="auto"/>
      </w:divBdr>
      <w:divsChild>
        <w:div w:id="1586721137">
          <w:marLeft w:val="0"/>
          <w:marRight w:val="0"/>
          <w:marTop w:val="0"/>
          <w:marBottom w:val="0"/>
          <w:divBdr>
            <w:top w:val="none" w:sz="0" w:space="0" w:color="auto"/>
            <w:left w:val="none" w:sz="0" w:space="0" w:color="auto"/>
            <w:bottom w:val="none" w:sz="0" w:space="0" w:color="auto"/>
            <w:right w:val="none" w:sz="0" w:space="0" w:color="auto"/>
          </w:divBdr>
          <w:divsChild>
            <w:div w:id="87965817">
              <w:marLeft w:val="0"/>
              <w:marRight w:val="0"/>
              <w:marTop w:val="0"/>
              <w:marBottom w:val="0"/>
              <w:divBdr>
                <w:top w:val="none" w:sz="0" w:space="0" w:color="auto"/>
                <w:left w:val="none" w:sz="0" w:space="0" w:color="auto"/>
                <w:bottom w:val="none" w:sz="0" w:space="0" w:color="auto"/>
                <w:right w:val="none" w:sz="0" w:space="0" w:color="auto"/>
              </w:divBdr>
            </w:div>
            <w:div w:id="183443129">
              <w:marLeft w:val="0"/>
              <w:marRight w:val="0"/>
              <w:marTop w:val="0"/>
              <w:marBottom w:val="0"/>
              <w:divBdr>
                <w:top w:val="none" w:sz="0" w:space="0" w:color="auto"/>
                <w:left w:val="none" w:sz="0" w:space="0" w:color="auto"/>
                <w:bottom w:val="none" w:sz="0" w:space="0" w:color="auto"/>
                <w:right w:val="none" w:sz="0" w:space="0" w:color="auto"/>
              </w:divBdr>
            </w:div>
            <w:div w:id="9333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920278">
      <w:bodyDiv w:val="1"/>
      <w:marLeft w:val="0"/>
      <w:marRight w:val="0"/>
      <w:marTop w:val="0"/>
      <w:marBottom w:val="0"/>
      <w:divBdr>
        <w:top w:val="none" w:sz="0" w:space="0" w:color="auto"/>
        <w:left w:val="none" w:sz="0" w:space="0" w:color="auto"/>
        <w:bottom w:val="none" w:sz="0" w:space="0" w:color="auto"/>
        <w:right w:val="none" w:sz="0" w:space="0" w:color="auto"/>
      </w:divBdr>
      <w:divsChild>
        <w:div w:id="887230358">
          <w:marLeft w:val="0"/>
          <w:marRight w:val="0"/>
          <w:marTop w:val="0"/>
          <w:marBottom w:val="0"/>
          <w:divBdr>
            <w:top w:val="none" w:sz="0" w:space="0" w:color="auto"/>
            <w:left w:val="none" w:sz="0" w:space="0" w:color="auto"/>
            <w:bottom w:val="none" w:sz="0" w:space="0" w:color="auto"/>
            <w:right w:val="none" w:sz="0" w:space="0" w:color="auto"/>
          </w:divBdr>
        </w:div>
        <w:div w:id="2106417160">
          <w:marLeft w:val="0"/>
          <w:marRight w:val="0"/>
          <w:marTop w:val="0"/>
          <w:marBottom w:val="0"/>
          <w:divBdr>
            <w:top w:val="none" w:sz="0" w:space="0" w:color="auto"/>
            <w:left w:val="none" w:sz="0" w:space="0" w:color="auto"/>
            <w:bottom w:val="none" w:sz="0" w:space="0" w:color="auto"/>
            <w:right w:val="none" w:sz="0" w:space="0" w:color="auto"/>
          </w:divBdr>
        </w:div>
      </w:divsChild>
    </w:div>
    <w:div w:id="968243711">
      <w:bodyDiv w:val="1"/>
      <w:marLeft w:val="0"/>
      <w:marRight w:val="0"/>
      <w:marTop w:val="0"/>
      <w:marBottom w:val="0"/>
      <w:divBdr>
        <w:top w:val="none" w:sz="0" w:space="0" w:color="auto"/>
        <w:left w:val="none" w:sz="0" w:space="0" w:color="auto"/>
        <w:bottom w:val="none" w:sz="0" w:space="0" w:color="auto"/>
        <w:right w:val="none" w:sz="0" w:space="0" w:color="auto"/>
      </w:divBdr>
    </w:div>
    <w:div w:id="968784462">
      <w:bodyDiv w:val="1"/>
      <w:marLeft w:val="0"/>
      <w:marRight w:val="0"/>
      <w:marTop w:val="0"/>
      <w:marBottom w:val="0"/>
      <w:divBdr>
        <w:top w:val="none" w:sz="0" w:space="0" w:color="auto"/>
        <w:left w:val="none" w:sz="0" w:space="0" w:color="auto"/>
        <w:bottom w:val="none" w:sz="0" w:space="0" w:color="auto"/>
        <w:right w:val="none" w:sz="0" w:space="0" w:color="auto"/>
      </w:divBdr>
      <w:divsChild>
        <w:div w:id="56050817">
          <w:marLeft w:val="0"/>
          <w:marRight w:val="0"/>
          <w:marTop w:val="120"/>
          <w:marBottom w:val="0"/>
          <w:divBdr>
            <w:top w:val="none" w:sz="0" w:space="0" w:color="auto"/>
            <w:left w:val="none" w:sz="0" w:space="0" w:color="auto"/>
            <w:bottom w:val="none" w:sz="0" w:space="0" w:color="auto"/>
            <w:right w:val="none" w:sz="0" w:space="0" w:color="auto"/>
          </w:divBdr>
          <w:divsChild>
            <w:div w:id="1721050218">
              <w:marLeft w:val="0"/>
              <w:marRight w:val="0"/>
              <w:marTop w:val="0"/>
              <w:marBottom w:val="0"/>
              <w:divBdr>
                <w:top w:val="none" w:sz="0" w:space="0" w:color="auto"/>
                <w:left w:val="none" w:sz="0" w:space="0" w:color="auto"/>
                <w:bottom w:val="none" w:sz="0" w:space="0" w:color="auto"/>
                <w:right w:val="none" w:sz="0" w:space="0" w:color="auto"/>
              </w:divBdr>
            </w:div>
          </w:divsChild>
        </w:div>
        <w:div w:id="432625982">
          <w:marLeft w:val="0"/>
          <w:marRight w:val="0"/>
          <w:marTop w:val="120"/>
          <w:marBottom w:val="0"/>
          <w:divBdr>
            <w:top w:val="none" w:sz="0" w:space="0" w:color="auto"/>
            <w:left w:val="none" w:sz="0" w:space="0" w:color="auto"/>
            <w:bottom w:val="none" w:sz="0" w:space="0" w:color="auto"/>
            <w:right w:val="none" w:sz="0" w:space="0" w:color="auto"/>
          </w:divBdr>
          <w:divsChild>
            <w:div w:id="49808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897240">
      <w:bodyDiv w:val="1"/>
      <w:marLeft w:val="0"/>
      <w:marRight w:val="0"/>
      <w:marTop w:val="0"/>
      <w:marBottom w:val="0"/>
      <w:divBdr>
        <w:top w:val="none" w:sz="0" w:space="0" w:color="auto"/>
        <w:left w:val="none" w:sz="0" w:space="0" w:color="auto"/>
        <w:bottom w:val="none" w:sz="0" w:space="0" w:color="auto"/>
        <w:right w:val="none" w:sz="0" w:space="0" w:color="auto"/>
      </w:divBdr>
      <w:divsChild>
        <w:div w:id="1653021296">
          <w:marLeft w:val="0"/>
          <w:marRight w:val="0"/>
          <w:marTop w:val="300"/>
          <w:marBottom w:val="0"/>
          <w:divBdr>
            <w:top w:val="none" w:sz="0" w:space="0" w:color="auto"/>
            <w:left w:val="none" w:sz="0" w:space="0" w:color="auto"/>
            <w:bottom w:val="none" w:sz="0" w:space="0" w:color="auto"/>
            <w:right w:val="none" w:sz="0" w:space="0" w:color="auto"/>
          </w:divBdr>
          <w:divsChild>
            <w:div w:id="231041654">
              <w:marLeft w:val="0"/>
              <w:marRight w:val="0"/>
              <w:marTop w:val="0"/>
              <w:marBottom w:val="0"/>
              <w:divBdr>
                <w:top w:val="none" w:sz="0" w:space="0" w:color="auto"/>
                <w:left w:val="none" w:sz="0" w:space="0" w:color="auto"/>
                <w:bottom w:val="none" w:sz="0" w:space="0" w:color="auto"/>
                <w:right w:val="none" w:sz="0" w:space="0" w:color="auto"/>
              </w:divBdr>
            </w:div>
          </w:divsChild>
        </w:div>
        <w:div w:id="1708288430">
          <w:marLeft w:val="0"/>
          <w:marRight w:val="0"/>
          <w:marTop w:val="0"/>
          <w:marBottom w:val="0"/>
          <w:divBdr>
            <w:top w:val="none" w:sz="0" w:space="0" w:color="auto"/>
            <w:left w:val="none" w:sz="0" w:space="0" w:color="auto"/>
            <w:bottom w:val="none" w:sz="0" w:space="0" w:color="auto"/>
            <w:right w:val="none" w:sz="0" w:space="0" w:color="auto"/>
          </w:divBdr>
          <w:divsChild>
            <w:div w:id="112790068">
              <w:marLeft w:val="0"/>
              <w:marRight w:val="0"/>
              <w:marTop w:val="0"/>
              <w:marBottom w:val="0"/>
              <w:divBdr>
                <w:top w:val="none" w:sz="0" w:space="0" w:color="auto"/>
                <w:left w:val="none" w:sz="0" w:space="0" w:color="auto"/>
                <w:bottom w:val="none" w:sz="0" w:space="0" w:color="auto"/>
                <w:right w:val="none" w:sz="0" w:space="0" w:color="auto"/>
              </w:divBdr>
              <w:divsChild>
                <w:div w:id="106854609">
                  <w:marLeft w:val="0"/>
                  <w:marRight w:val="0"/>
                  <w:marTop w:val="0"/>
                  <w:marBottom w:val="0"/>
                  <w:divBdr>
                    <w:top w:val="none" w:sz="0" w:space="0" w:color="auto"/>
                    <w:left w:val="none" w:sz="0" w:space="0" w:color="auto"/>
                    <w:bottom w:val="none" w:sz="0" w:space="0" w:color="auto"/>
                    <w:right w:val="none" w:sz="0" w:space="0" w:color="auto"/>
                  </w:divBdr>
                  <w:divsChild>
                    <w:div w:id="1761367913">
                      <w:marLeft w:val="0"/>
                      <w:marRight w:val="0"/>
                      <w:marTop w:val="0"/>
                      <w:marBottom w:val="0"/>
                      <w:divBdr>
                        <w:top w:val="none" w:sz="0" w:space="0" w:color="auto"/>
                        <w:left w:val="none" w:sz="0" w:space="0" w:color="auto"/>
                        <w:bottom w:val="none" w:sz="0" w:space="0" w:color="auto"/>
                        <w:right w:val="none" w:sz="0" w:space="0" w:color="auto"/>
                      </w:divBdr>
                      <w:divsChild>
                        <w:div w:id="854687438">
                          <w:marLeft w:val="0"/>
                          <w:marRight w:val="0"/>
                          <w:marTop w:val="0"/>
                          <w:marBottom w:val="0"/>
                          <w:divBdr>
                            <w:top w:val="none" w:sz="0" w:space="0" w:color="auto"/>
                            <w:left w:val="none" w:sz="0" w:space="0" w:color="auto"/>
                            <w:bottom w:val="none" w:sz="0" w:space="0" w:color="auto"/>
                            <w:right w:val="none" w:sz="0" w:space="0" w:color="auto"/>
                          </w:divBdr>
                          <w:divsChild>
                            <w:div w:id="1339843622">
                              <w:marLeft w:val="0"/>
                              <w:marRight w:val="0"/>
                              <w:marTop w:val="0"/>
                              <w:marBottom w:val="0"/>
                              <w:divBdr>
                                <w:top w:val="none" w:sz="0" w:space="0" w:color="auto"/>
                                <w:left w:val="none" w:sz="0" w:space="0" w:color="auto"/>
                                <w:bottom w:val="none" w:sz="0" w:space="0" w:color="auto"/>
                                <w:right w:val="none" w:sz="0" w:space="0" w:color="auto"/>
                              </w:divBdr>
                              <w:divsChild>
                                <w:div w:id="292638436">
                                  <w:marLeft w:val="0"/>
                                  <w:marRight w:val="0"/>
                                  <w:marTop w:val="0"/>
                                  <w:marBottom w:val="0"/>
                                  <w:divBdr>
                                    <w:top w:val="none" w:sz="0" w:space="0" w:color="auto"/>
                                    <w:left w:val="none" w:sz="0" w:space="0" w:color="auto"/>
                                    <w:bottom w:val="none" w:sz="0" w:space="0" w:color="auto"/>
                                    <w:right w:val="none" w:sz="0" w:space="0" w:color="auto"/>
                                  </w:divBdr>
                                </w:div>
                                <w:div w:id="476072527">
                                  <w:marLeft w:val="0"/>
                                  <w:marRight w:val="0"/>
                                  <w:marTop w:val="0"/>
                                  <w:marBottom w:val="0"/>
                                  <w:divBdr>
                                    <w:top w:val="none" w:sz="0" w:space="0" w:color="auto"/>
                                    <w:left w:val="none" w:sz="0" w:space="0" w:color="auto"/>
                                    <w:bottom w:val="none" w:sz="0" w:space="0" w:color="auto"/>
                                    <w:right w:val="none" w:sz="0" w:space="0" w:color="auto"/>
                                  </w:divBdr>
                                  <w:divsChild>
                                    <w:div w:id="1715932425">
                                      <w:marLeft w:val="0"/>
                                      <w:marRight w:val="0"/>
                                      <w:marTop w:val="0"/>
                                      <w:marBottom w:val="0"/>
                                      <w:divBdr>
                                        <w:top w:val="none" w:sz="0" w:space="0" w:color="auto"/>
                                        <w:left w:val="none" w:sz="0" w:space="0" w:color="auto"/>
                                        <w:bottom w:val="none" w:sz="0" w:space="0" w:color="auto"/>
                                        <w:right w:val="none" w:sz="0" w:space="0" w:color="auto"/>
                                      </w:divBdr>
                                      <w:divsChild>
                                        <w:div w:id="83553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210405">
                          <w:marLeft w:val="0"/>
                          <w:marRight w:val="0"/>
                          <w:marTop w:val="0"/>
                          <w:marBottom w:val="0"/>
                          <w:divBdr>
                            <w:top w:val="none" w:sz="0" w:space="0" w:color="auto"/>
                            <w:left w:val="none" w:sz="0" w:space="0" w:color="auto"/>
                            <w:bottom w:val="none" w:sz="0" w:space="0" w:color="auto"/>
                            <w:right w:val="none" w:sz="0" w:space="0" w:color="auto"/>
                          </w:divBdr>
                          <w:divsChild>
                            <w:div w:id="1617565180">
                              <w:marLeft w:val="0"/>
                              <w:marRight w:val="0"/>
                              <w:marTop w:val="0"/>
                              <w:marBottom w:val="0"/>
                              <w:divBdr>
                                <w:top w:val="none" w:sz="0" w:space="0" w:color="auto"/>
                                <w:left w:val="none" w:sz="0" w:space="0" w:color="auto"/>
                                <w:bottom w:val="none" w:sz="0" w:space="0" w:color="auto"/>
                                <w:right w:val="none" w:sz="0" w:space="0" w:color="auto"/>
                              </w:divBdr>
                              <w:divsChild>
                                <w:div w:id="133067199">
                                  <w:marLeft w:val="0"/>
                                  <w:marRight w:val="0"/>
                                  <w:marTop w:val="0"/>
                                  <w:marBottom w:val="0"/>
                                  <w:divBdr>
                                    <w:top w:val="none" w:sz="0" w:space="0" w:color="auto"/>
                                    <w:left w:val="none" w:sz="0" w:space="0" w:color="auto"/>
                                    <w:bottom w:val="none" w:sz="0" w:space="0" w:color="auto"/>
                                    <w:right w:val="none" w:sz="0" w:space="0" w:color="auto"/>
                                  </w:divBdr>
                                  <w:divsChild>
                                    <w:div w:id="1197742792">
                                      <w:marLeft w:val="0"/>
                                      <w:marRight w:val="0"/>
                                      <w:marTop w:val="0"/>
                                      <w:marBottom w:val="0"/>
                                      <w:divBdr>
                                        <w:top w:val="single" w:sz="6" w:space="1" w:color="DDDDDD"/>
                                        <w:left w:val="single" w:sz="6" w:space="2" w:color="DDDDDD"/>
                                        <w:bottom w:val="single" w:sz="6" w:space="1" w:color="DDDDDD"/>
                                        <w:right w:val="single" w:sz="6" w:space="0" w:color="DDDDDD"/>
                                      </w:divBdr>
                                      <w:divsChild>
                                        <w:div w:id="1671643923">
                                          <w:marLeft w:val="0"/>
                                          <w:marRight w:val="0"/>
                                          <w:marTop w:val="0"/>
                                          <w:marBottom w:val="0"/>
                                          <w:divBdr>
                                            <w:top w:val="none" w:sz="0" w:space="0" w:color="auto"/>
                                            <w:left w:val="none" w:sz="0" w:space="0" w:color="auto"/>
                                            <w:bottom w:val="none" w:sz="0" w:space="0" w:color="auto"/>
                                            <w:right w:val="single" w:sz="6" w:space="0" w:color="D9D9D9"/>
                                          </w:divBdr>
                                          <w:divsChild>
                                            <w:div w:id="162562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2054489">
      <w:bodyDiv w:val="1"/>
      <w:marLeft w:val="0"/>
      <w:marRight w:val="0"/>
      <w:marTop w:val="0"/>
      <w:marBottom w:val="0"/>
      <w:divBdr>
        <w:top w:val="none" w:sz="0" w:space="0" w:color="auto"/>
        <w:left w:val="none" w:sz="0" w:space="0" w:color="auto"/>
        <w:bottom w:val="none" w:sz="0" w:space="0" w:color="auto"/>
        <w:right w:val="none" w:sz="0" w:space="0" w:color="auto"/>
      </w:divBdr>
    </w:div>
    <w:div w:id="977957303">
      <w:bodyDiv w:val="1"/>
      <w:marLeft w:val="0"/>
      <w:marRight w:val="0"/>
      <w:marTop w:val="0"/>
      <w:marBottom w:val="0"/>
      <w:divBdr>
        <w:top w:val="none" w:sz="0" w:space="0" w:color="auto"/>
        <w:left w:val="none" w:sz="0" w:space="0" w:color="auto"/>
        <w:bottom w:val="none" w:sz="0" w:space="0" w:color="auto"/>
        <w:right w:val="none" w:sz="0" w:space="0" w:color="auto"/>
      </w:divBdr>
    </w:div>
    <w:div w:id="986200766">
      <w:bodyDiv w:val="1"/>
      <w:marLeft w:val="0"/>
      <w:marRight w:val="0"/>
      <w:marTop w:val="0"/>
      <w:marBottom w:val="0"/>
      <w:divBdr>
        <w:top w:val="none" w:sz="0" w:space="0" w:color="auto"/>
        <w:left w:val="none" w:sz="0" w:space="0" w:color="auto"/>
        <w:bottom w:val="none" w:sz="0" w:space="0" w:color="auto"/>
        <w:right w:val="none" w:sz="0" w:space="0" w:color="auto"/>
      </w:divBdr>
    </w:div>
    <w:div w:id="987708326">
      <w:bodyDiv w:val="1"/>
      <w:marLeft w:val="0"/>
      <w:marRight w:val="0"/>
      <w:marTop w:val="0"/>
      <w:marBottom w:val="0"/>
      <w:divBdr>
        <w:top w:val="none" w:sz="0" w:space="0" w:color="auto"/>
        <w:left w:val="none" w:sz="0" w:space="0" w:color="auto"/>
        <w:bottom w:val="none" w:sz="0" w:space="0" w:color="auto"/>
        <w:right w:val="none" w:sz="0" w:space="0" w:color="auto"/>
      </w:divBdr>
      <w:divsChild>
        <w:div w:id="667563116">
          <w:marLeft w:val="0"/>
          <w:marRight w:val="0"/>
          <w:marTop w:val="0"/>
          <w:marBottom w:val="0"/>
          <w:divBdr>
            <w:top w:val="none" w:sz="0" w:space="0" w:color="auto"/>
            <w:left w:val="none" w:sz="0" w:space="0" w:color="auto"/>
            <w:bottom w:val="none" w:sz="0" w:space="0" w:color="auto"/>
            <w:right w:val="none" w:sz="0" w:space="0" w:color="auto"/>
          </w:divBdr>
        </w:div>
      </w:divsChild>
    </w:div>
    <w:div w:id="990057140">
      <w:bodyDiv w:val="1"/>
      <w:marLeft w:val="0"/>
      <w:marRight w:val="0"/>
      <w:marTop w:val="0"/>
      <w:marBottom w:val="0"/>
      <w:divBdr>
        <w:top w:val="none" w:sz="0" w:space="0" w:color="auto"/>
        <w:left w:val="none" w:sz="0" w:space="0" w:color="auto"/>
        <w:bottom w:val="none" w:sz="0" w:space="0" w:color="auto"/>
        <w:right w:val="none" w:sz="0" w:space="0" w:color="auto"/>
      </w:divBdr>
    </w:div>
    <w:div w:id="1003120004">
      <w:bodyDiv w:val="1"/>
      <w:marLeft w:val="0"/>
      <w:marRight w:val="0"/>
      <w:marTop w:val="0"/>
      <w:marBottom w:val="0"/>
      <w:divBdr>
        <w:top w:val="none" w:sz="0" w:space="0" w:color="auto"/>
        <w:left w:val="none" w:sz="0" w:space="0" w:color="auto"/>
        <w:bottom w:val="none" w:sz="0" w:space="0" w:color="auto"/>
        <w:right w:val="none" w:sz="0" w:space="0" w:color="auto"/>
      </w:divBdr>
    </w:div>
    <w:div w:id="1004238786">
      <w:bodyDiv w:val="1"/>
      <w:marLeft w:val="0"/>
      <w:marRight w:val="0"/>
      <w:marTop w:val="0"/>
      <w:marBottom w:val="0"/>
      <w:divBdr>
        <w:top w:val="none" w:sz="0" w:space="0" w:color="auto"/>
        <w:left w:val="none" w:sz="0" w:space="0" w:color="auto"/>
        <w:bottom w:val="none" w:sz="0" w:space="0" w:color="auto"/>
        <w:right w:val="none" w:sz="0" w:space="0" w:color="auto"/>
      </w:divBdr>
    </w:div>
    <w:div w:id="1012683970">
      <w:bodyDiv w:val="1"/>
      <w:marLeft w:val="0"/>
      <w:marRight w:val="0"/>
      <w:marTop w:val="0"/>
      <w:marBottom w:val="0"/>
      <w:divBdr>
        <w:top w:val="none" w:sz="0" w:space="0" w:color="auto"/>
        <w:left w:val="none" w:sz="0" w:space="0" w:color="auto"/>
        <w:bottom w:val="none" w:sz="0" w:space="0" w:color="auto"/>
        <w:right w:val="none" w:sz="0" w:space="0" w:color="auto"/>
      </w:divBdr>
    </w:div>
    <w:div w:id="1018385989">
      <w:bodyDiv w:val="1"/>
      <w:marLeft w:val="0"/>
      <w:marRight w:val="0"/>
      <w:marTop w:val="0"/>
      <w:marBottom w:val="0"/>
      <w:divBdr>
        <w:top w:val="none" w:sz="0" w:space="0" w:color="auto"/>
        <w:left w:val="none" w:sz="0" w:space="0" w:color="auto"/>
        <w:bottom w:val="none" w:sz="0" w:space="0" w:color="auto"/>
        <w:right w:val="none" w:sz="0" w:space="0" w:color="auto"/>
      </w:divBdr>
    </w:div>
    <w:div w:id="1022047400">
      <w:bodyDiv w:val="1"/>
      <w:marLeft w:val="0"/>
      <w:marRight w:val="0"/>
      <w:marTop w:val="0"/>
      <w:marBottom w:val="0"/>
      <w:divBdr>
        <w:top w:val="none" w:sz="0" w:space="0" w:color="auto"/>
        <w:left w:val="none" w:sz="0" w:space="0" w:color="auto"/>
        <w:bottom w:val="none" w:sz="0" w:space="0" w:color="auto"/>
        <w:right w:val="none" w:sz="0" w:space="0" w:color="auto"/>
      </w:divBdr>
      <w:divsChild>
        <w:div w:id="435829898">
          <w:marLeft w:val="0"/>
          <w:marRight w:val="0"/>
          <w:marTop w:val="0"/>
          <w:marBottom w:val="900"/>
          <w:divBdr>
            <w:top w:val="none" w:sz="0" w:space="0" w:color="auto"/>
            <w:left w:val="none" w:sz="0" w:space="0" w:color="auto"/>
            <w:bottom w:val="none" w:sz="0" w:space="0" w:color="auto"/>
            <w:right w:val="none" w:sz="0" w:space="0" w:color="auto"/>
          </w:divBdr>
          <w:divsChild>
            <w:div w:id="2092844534">
              <w:marLeft w:val="0"/>
              <w:marRight w:val="0"/>
              <w:marTop w:val="0"/>
              <w:marBottom w:val="0"/>
              <w:divBdr>
                <w:top w:val="none" w:sz="0" w:space="0" w:color="auto"/>
                <w:left w:val="none" w:sz="0" w:space="0" w:color="auto"/>
                <w:bottom w:val="none" w:sz="0" w:space="0" w:color="auto"/>
                <w:right w:val="none" w:sz="0" w:space="0" w:color="auto"/>
              </w:divBdr>
              <w:divsChild>
                <w:div w:id="1513689306">
                  <w:marLeft w:val="0"/>
                  <w:marRight w:val="0"/>
                  <w:marTop w:val="0"/>
                  <w:marBottom w:val="150"/>
                  <w:divBdr>
                    <w:top w:val="none" w:sz="0" w:space="0" w:color="auto"/>
                    <w:left w:val="none" w:sz="0" w:space="0" w:color="auto"/>
                    <w:bottom w:val="none" w:sz="0" w:space="0" w:color="auto"/>
                    <w:right w:val="none" w:sz="0" w:space="0" w:color="auto"/>
                  </w:divBdr>
                  <w:divsChild>
                    <w:div w:id="1057820729">
                      <w:marLeft w:val="0"/>
                      <w:marRight w:val="0"/>
                      <w:marTop w:val="0"/>
                      <w:marBottom w:val="0"/>
                      <w:divBdr>
                        <w:top w:val="none" w:sz="0" w:space="0" w:color="auto"/>
                        <w:left w:val="none" w:sz="0" w:space="0" w:color="auto"/>
                        <w:bottom w:val="none" w:sz="0" w:space="0" w:color="auto"/>
                        <w:right w:val="none" w:sz="0" w:space="0" w:color="auto"/>
                      </w:divBdr>
                    </w:div>
                    <w:div w:id="1871525189">
                      <w:marLeft w:val="0"/>
                      <w:marRight w:val="0"/>
                      <w:marTop w:val="0"/>
                      <w:marBottom w:val="0"/>
                      <w:divBdr>
                        <w:top w:val="none" w:sz="0" w:space="0" w:color="auto"/>
                        <w:left w:val="none" w:sz="0" w:space="0" w:color="auto"/>
                        <w:bottom w:val="none" w:sz="0" w:space="0" w:color="auto"/>
                        <w:right w:val="none" w:sz="0" w:space="0" w:color="auto"/>
                      </w:divBdr>
                      <w:divsChild>
                        <w:div w:id="46631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392269">
                  <w:marLeft w:val="0"/>
                  <w:marRight w:val="150"/>
                  <w:marTop w:val="0"/>
                  <w:marBottom w:val="150"/>
                  <w:divBdr>
                    <w:top w:val="none" w:sz="0" w:space="0" w:color="auto"/>
                    <w:left w:val="none" w:sz="0" w:space="0" w:color="auto"/>
                    <w:bottom w:val="none" w:sz="0" w:space="0" w:color="auto"/>
                    <w:right w:val="none" w:sz="0" w:space="0" w:color="auto"/>
                  </w:divBdr>
                  <w:divsChild>
                    <w:div w:id="1087269684">
                      <w:marLeft w:val="0"/>
                      <w:marRight w:val="0"/>
                      <w:marTop w:val="0"/>
                      <w:marBottom w:val="0"/>
                      <w:divBdr>
                        <w:top w:val="none" w:sz="0" w:space="0" w:color="auto"/>
                        <w:left w:val="none" w:sz="0" w:space="0" w:color="auto"/>
                        <w:bottom w:val="none" w:sz="0" w:space="0" w:color="auto"/>
                        <w:right w:val="none" w:sz="0" w:space="0" w:color="auto"/>
                      </w:divBdr>
                    </w:div>
                    <w:div w:id="1524241404">
                      <w:marLeft w:val="0"/>
                      <w:marRight w:val="0"/>
                      <w:marTop w:val="0"/>
                      <w:marBottom w:val="0"/>
                      <w:divBdr>
                        <w:top w:val="none" w:sz="0" w:space="0" w:color="auto"/>
                        <w:left w:val="none" w:sz="0" w:space="0" w:color="auto"/>
                        <w:bottom w:val="none" w:sz="0" w:space="0" w:color="auto"/>
                        <w:right w:val="none" w:sz="0" w:space="0" w:color="auto"/>
                      </w:divBdr>
                      <w:divsChild>
                        <w:div w:id="39377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47160">
                  <w:marLeft w:val="0"/>
                  <w:marRight w:val="150"/>
                  <w:marTop w:val="0"/>
                  <w:marBottom w:val="150"/>
                  <w:divBdr>
                    <w:top w:val="none" w:sz="0" w:space="0" w:color="auto"/>
                    <w:left w:val="none" w:sz="0" w:space="0" w:color="auto"/>
                    <w:bottom w:val="none" w:sz="0" w:space="0" w:color="auto"/>
                    <w:right w:val="none" w:sz="0" w:space="0" w:color="auto"/>
                  </w:divBdr>
                  <w:divsChild>
                    <w:div w:id="942616925">
                      <w:marLeft w:val="0"/>
                      <w:marRight w:val="0"/>
                      <w:marTop w:val="0"/>
                      <w:marBottom w:val="0"/>
                      <w:divBdr>
                        <w:top w:val="none" w:sz="0" w:space="0" w:color="auto"/>
                        <w:left w:val="none" w:sz="0" w:space="0" w:color="auto"/>
                        <w:bottom w:val="none" w:sz="0" w:space="0" w:color="auto"/>
                        <w:right w:val="none" w:sz="0" w:space="0" w:color="auto"/>
                      </w:divBdr>
                    </w:div>
                    <w:div w:id="2128622470">
                      <w:marLeft w:val="0"/>
                      <w:marRight w:val="0"/>
                      <w:marTop w:val="0"/>
                      <w:marBottom w:val="0"/>
                      <w:divBdr>
                        <w:top w:val="none" w:sz="0" w:space="0" w:color="auto"/>
                        <w:left w:val="none" w:sz="0" w:space="0" w:color="auto"/>
                        <w:bottom w:val="none" w:sz="0" w:space="0" w:color="auto"/>
                        <w:right w:val="none" w:sz="0" w:space="0" w:color="auto"/>
                      </w:divBdr>
                      <w:divsChild>
                        <w:div w:id="52779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644431">
                  <w:marLeft w:val="0"/>
                  <w:marRight w:val="0"/>
                  <w:marTop w:val="0"/>
                  <w:marBottom w:val="150"/>
                  <w:divBdr>
                    <w:top w:val="none" w:sz="0" w:space="0" w:color="auto"/>
                    <w:left w:val="none" w:sz="0" w:space="0" w:color="auto"/>
                    <w:bottom w:val="none" w:sz="0" w:space="0" w:color="auto"/>
                    <w:right w:val="none" w:sz="0" w:space="0" w:color="auto"/>
                  </w:divBdr>
                  <w:divsChild>
                    <w:div w:id="242303591">
                      <w:marLeft w:val="0"/>
                      <w:marRight w:val="0"/>
                      <w:marTop w:val="0"/>
                      <w:marBottom w:val="0"/>
                      <w:divBdr>
                        <w:top w:val="none" w:sz="0" w:space="0" w:color="auto"/>
                        <w:left w:val="none" w:sz="0" w:space="0" w:color="auto"/>
                        <w:bottom w:val="none" w:sz="0" w:space="0" w:color="auto"/>
                        <w:right w:val="none" w:sz="0" w:space="0" w:color="auto"/>
                      </w:divBdr>
                      <w:divsChild>
                        <w:div w:id="1716848527">
                          <w:marLeft w:val="0"/>
                          <w:marRight w:val="0"/>
                          <w:marTop w:val="0"/>
                          <w:marBottom w:val="0"/>
                          <w:divBdr>
                            <w:top w:val="none" w:sz="0" w:space="0" w:color="auto"/>
                            <w:left w:val="none" w:sz="0" w:space="0" w:color="auto"/>
                            <w:bottom w:val="none" w:sz="0" w:space="0" w:color="auto"/>
                            <w:right w:val="none" w:sz="0" w:space="0" w:color="auto"/>
                          </w:divBdr>
                        </w:div>
                      </w:divsChild>
                    </w:div>
                    <w:div w:id="3394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414470">
          <w:marLeft w:val="0"/>
          <w:marRight w:val="0"/>
          <w:marTop w:val="0"/>
          <w:marBottom w:val="0"/>
          <w:divBdr>
            <w:top w:val="none" w:sz="0" w:space="0" w:color="auto"/>
            <w:left w:val="none" w:sz="0" w:space="0" w:color="auto"/>
            <w:bottom w:val="none" w:sz="0" w:space="0" w:color="auto"/>
            <w:right w:val="none" w:sz="0" w:space="0" w:color="auto"/>
          </w:divBdr>
          <w:divsChild>
            <w:div w:id="712967085">
              <w:marLeft w:val="0"/>
              <w:marRight w:val="0"/>
              <w:marTop w:val="0"/>
              <w:marBottom w:val="0"/>
              <w:divBdr>
                <w:top w:val="none" w:sz="0" w:space="0" w:color="auto"/>
                <w:left w:val="none" w:sz="0" w:space="0" w:color="auto"/>
                <w:bottom w:val="none" w:sz="0" w:space="0" w:color="auto"/>
                <w:right w:val="none" w:sz="0" w:space="0" w:color="auto"/>
              </w:divBdr>
              <w:divsChild>
                <w:div w:id="505024944">
                  <w:marLeft w:val="0"/>
                  <w:marRight w:val="0"/>
                  <w:marTop w:val="0"/>
                  <w:marBottom w:val="0"/>
                  <w:divBdr>
                    <w:top w:val="none" w:sz="0" w:space="0" w:color="auto"/>
                    <w:left w:val="none" w:sz="0" w:space="0" w:color="auto"/>
                    <w:bottom w:val="none" w:sz="0" w:space="0" w:color="auto"/>
                    <w:right w:val="none" w:sz="0" w:space="0" w:color="auto"/>
                  </w:divBdr>
                  <w:divsChild>
                    <w:div w:id="447939164">
                      <w:marLeft w:val="0"/>
                      <w:marRight w:val="0"/>
                      <w:marTop w:val="0"/>
                      <w:marBottom w:val="0"/>
                      <w:divBdr>
                        <w:top w:val="none" w:sz="0" w:space="0" w:color="auto"/>
                        <w:left w:val="none" w:sz="0" w:space="0" w:color="auto"/>
                        <w:bottom w:val="none" w:sz="0" w:space="0" w:color="auto"/>
                        <w:right w:val="none" w:sz="0" w:space="0" w:color="auto"/>
                      </w:divBdr>
                    </w:div>
                    <w:div w:id="719666718">
                      <w:marLeft w:val="0"/>
                      <w:marRight w:val="0"/>
                      <w:marTop w:val="450"/>
                      <w:marBottom w:val="0"/>
                      <w:divBdr>
                        <w:top w:val="none" w:sz="0" w:space="0" w:color="auto"/>
                        <w:left w:val="none" w:sz="0" w:space="0" w:color="auto"/>
                        <w:bottom w:val="none" w:sz="0" w:space="0" w:color="auto"/>
                        <w:right w:val="none" w:sz="0" w:space="0" w:color="auto"/>
                      </w:divBdr>
                      <w:divsChild>
                        <w:div w:id="122991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250064">
      <w:bodyDiv w:val="1"/>
      <w:marLeft w:val="0"/>
      <w:marRight w:val="0"/>
      <w:marTop w:val="0"/>
      <w:marBottom w:val="0"/>
      <w:divBdr>
        <w:top w:val="none" w:sz="0" w:space="0" w:color="auto"/>
        <w:left w:val="none" w:sz="0" w:space="0" w:color="auto"/>
        <w:bottom w:val="none" w:sz="0" w:space="0" w:color="auto"/>
        <w:right w:val="none" w:sz="0" w:space="0" w:color="auto"/>
      </w:divBdr>
    </w:div>
    <w:div w:id="1035887835">
      <w:bodyDiv w:val="1"/>
      <w:marLeft w:val="0"/>
      <w:marRight w:val="0"/>
      <w:marTop w:val="0"/>
      <w:marBottom w:val="0"/>
      <w:divBdr>
        <w:top w:val="none" w:sz="0" w:space="0" w:color="auto"/>
        <w:left w:val="none" w:sz="0" w:space="0" w:color="auto"/>
        <w:bottom w:val="none" w:sz="0" w:space="0" w:color="auto"/>
        <w:right w:val="none" w:sz="0" w:space="0" w:color="auto"/>
      </w:divBdr>
    </w:div>
    <w:div w:id="1048451623">
      <w:bodyDiv w:val="1"/>
      <w:marLeft w:val="0"/>
      <w:marRight w:val="0"/>
      <w:marTop w:val="0"/>
      <w:marBottom w:val="0"/>
      <w:divBdr>
        <w:top w:val="none" w:sz="0" w:space="0" w:color="auto"/>
        <w:left w:val="none" w:sz="0" w:space="0" w:color="auto"/>
        <w:bottom w:val="none" w:sz="0" w:space="0" w:color="auto"/>
        <w:right w:val="none" w:sz="0" w:space="0" w:color="auto"/>
      </w:divBdr>
    </w:div>
    <w:div w:id="1055201072">
      <w:bodyDiv w:val="1"/>
      <w:marLeft w:val="0"/>
      <w:marRight w:val="0"/>
      <w:marTop w:val="0"/>
      <w:marBottom w:val="0"/>
      <w:divBdr>
        <w:top w:val="none" w:sz="0" w:space="0" w:color="auto"/>
        <w:left w:val="none" w:sz="0" w:space="0" w:color="auto"/>
        <w:bottom w:val="none" w:sz="0" w:space="0" w:color="auto"/>
        <w:right w:val="none" w:sz="0" w:space="0" w:color="auto"/>
      </w:divBdr>
    </w:div>
    <w:div w:id="1055423629">
      <w:bodyDiv w:val="1"/>
      <w:marLeft w:val="0"/>
      <w:marRight w:val="0"/>
      <w:marTop w:val="0"/>
      <w:marBottom w:val="0"/>
      <w:divBdr>
        <w:top w:val="none" w:sz="0" w:space="0" w:color="auto"/>
        <w:left w:val="none" w:sz="0" w:space="0" w:color="auto"/>
        <w:bottom w:val="none" w:sz="0" w:space="0" w:color="auto"/>
        <w:right w:val="none" w:sz="0" w:space="0" w:color="auto"/>
      </w:divBdr>
      <w:divsChild>
        <w:div w:id="37753368">
          <w:marLeft w:val="0"/>
          <w:marRight w:val="0"/>
          <w:marTop w:val="0"/>
          <w:marBottom w:val="0"/>
          <w:divBdr>
            <w:top w:val="none" w:sz="0" w:space="0" w:color="auto"/>
            <w:left w:val="none" w:sz="0" w:space="0" w:color="auto"/>
            <w:bottom w:val="none" w:sz="0" w:space="0" w:color="auto"/>
            <w:right w:val="none" w:sz="0" w:space="0" w:color="auto"/>
          </w:divBdr>
        </w:div>
        <w:div w:id="274094065">
          <w:marLeft w:val="0"/>
          <w:marRight w:val="0"/>
          <w:marTop w:val="0"/>
          <w:marBottom w:val="0"/>
          <w:divBdr>
            <w:top w:val="none" w:sz="0" w:space="0" w:color="auto"/>
            <w:left w:val="none" w:sz="0" w:space="0" w:color="auto"/>
            <w:bottom w:val="none" w:sz="0" w:space="0" w:color="auto"/>
            <w:right w:val="none" w:sz="0" w:space="0" w:color="auto"/>
          </w:divBdr>
        </w:div>
        <w:div w:id="526916243">
          <w:marLeft w:val="0"/>
          <w:marRight w:val="0"/>
          <w:marTop w:val="0"/>
          <w:marBottom w:val="0"/>
          <w:divBdr>
            <w:top w:val="none" w:sz="0" w:space="0" w:color="auto"/>
            <w:left w:val="none" w:sz="0" w:space="0" w:color="auto"/>
            <w:bottom w:val="none" w:sz="0" w:space="0" w:color="auto"/>
            <w:right w:val="none" w:sz="0" w:space="0" w:color="auto"/>
          </w:divBdr>
        </w:div>
        <w:div w:id="812450004">
          <w:marLeft w:val="0"/>
          <w:marRight w:val="0"/>
          <w:marTop w:val="0"/>
          <w:marBottom w:val="0"/>
          <w:divBdr>
            <w:top w:val="none" w:sz="0" w:space="0" w:color="auto"/>
            <w:left w:val="none" w:sz="0" w:space="0" w:color="auto"/>
            <w:bottom w:val="none" w:sz="0" w:space="0" w:color="auto"/>
            <w:right w:val="none" w:sz="0" w:space="0" w:color="auto"/>
          </w:divBdr>
        </w:div>
        <w:div w:id="897863263">
          <w:marLeft w:val="0"/>
          <w:marRight w:val="0"/>
          <w:marTop w:val="0"/>
          <w:marBottom w:val="0"/>
          <w:divBdr>
            <w:top w:val="none" w:sz="0" w:space="0" w:color="auto"/>
            <w:left w:val="none" w:sz="0" w:space="0" w:color="auto"/>
            <w:bottom w:val="none" w:sz="0" w:space="0" w:color="auto"/>
            <w:right w:val="none" w:sz="0" w:space="0" w:color="auto"/>
          </w:divBdr>
        </w:div>
        <w:div w:id="1645698111">
          <w:marLeft w:val="0"/>
          <w:marRight w:val="0"/>
          <w:marTop w:val="0"/>
          <w:marBottom w:val="0"/>
          <w:divBdr>
            <w:top w:val="none" w:sz="0" w:space="0" w:color="auto"/>
            <w:left w:val="none" w:sz="0" w:space="0" w:color="auto"/>
            <w:bottom w:val="none" w:sz="0" w:space="0" w:color="auto"/>
            <w:right w:val="none" w:sz="0" w:space="0" w:color="auto"/>
          </w:divBdr>
        </w:div>
      </w:divsChild>
    </w:div>
    <w:div w:id="1063068733">
      <w:bodyDiv w:val="1"/>
      <w:marLeft w:val="0"/>
      <w:marRight w:val="0"/>
      <w:marTop w:val="0"/>
      <w:marBottom w:val="0"/>
      <w:divBdr>
        <w:top w:val="none" w:sz="0" w:space="0" w:color="auto"/>
        <w:left w:val="none" w:sz="0" w:space="0" w:color="auto"/>
        <w:bottom w:val="none" w:sz="0" w:space="0" w:color="auto"/>
        <w:right w:val="none" w:sz="0" w:space="0" w:color="auto"/>
      </w:divBdr>
      <w:divsChild>
        <w:div w:id="224681402">
          <w:marLeft w:val="0"/>
          <w:marRight w:val="0"/>
          <w:marTop w:val="0"/>
          <w:marBottom w:val="0"/>
          <w:divBdr>
            <w:top w:val="none" w:sz="0" w:space="0" w:color="auto"/>
            <w:left w:val="none" w:sz="0" w:space="0" w:color="auto"/>
            <w:bottom w:val="none" w:sz="0" w:space="0" w:color="auto"/>
            <w:right w:val="none" w:sz="0" w:space="0" w:color="auto"/>
          </w:divBdr>
        </w:div>
      </w:divsChild>
    </w:div>
    <w:div w:id="1063942047">
      <w:bodyDiv w:val="1"/>
      <w:marLeft w:val="0"/>
      <w:marRight w:val="0"/>
      <w:marTop w:val="0"/>
      <w:marBottom w:val="0"/>
      <w:divBdr>
        <w:top w:val="none" w:sz="0" w:space="0" w:color="auto"/>
        <w:left w:val="none" w:sz="0" w:space="0" w:color="auto"/>
        <w:bottom w:val="none" w:sz="0" w:space="0" w:color="auto"/>
        <w:right w:val="none" w:sz="0" w:space="0" w:color="auto"/>
      </w:divBdr>
      <w:divsChild>
        <w:div w:id="248806194">
          <w:marLeft w:val="0"/>
          <w:marRight w:val="0"/>
          <w:marTop w:val="0"/>
          <w:marBottom w:val="0"/>
          <w:divBdr>
            <w:top w:val="none" w:sz="0" w:space="0" w:color="auto"/>
            <w:left w:val="none" w:sz="0" w:space="0" w:color="auto"/>
            <w:bottom w:val="none" w:sz="0" w:space="0" w:color="auto"/>
            <w:right w:val="none" w:sz="0" w:space="0" w:color="auto"/>
          </w:divBdr>
        </w:div>
        <w:div w:id="510989075">
          <w:marLeft w:val="0"/>
          <w:marRight w:val="0"/>
          <w:marTop w:val="0"/>
          <w:marBottom w:val="0"/>
          <w:divBdr>
            <w:top w:val="none" w:sz="0" w:space="0" w:color="auto"/>
            <w:left w:val="none" w:sz="0" w:space="0" w:color="auto"/>
            <w:bottom w:val="none" w:sz="0" w:space="0" w:color="auto"/>
            <w:right w:val="none" w:sz="0" w:space="0" w:color="auto"/>
          </w:divBdr>
        </w:div>
        <w:div w:id="1666929464">
          <w:marLeft w:val="0"/>
          <w:marRight w:val="0"/>
          <w:marTop w:val="0"/>
          <w:marBottom w:val="0"/>
          <w:divBdr>
            <w:top w:val="none" w:sz="0" w:space="0" w:color="auto"/>
            <w:left w:val="none" w:sz="0" w:space="0" w:color="auto"/>
            <w:bottom w:val="none" w:sz="0" w:space="0" w:color="auto"/>
            <w:right w:val="none" w:sz="0" w:space="0" w:color="auto"/>
          </w:divBdr>
        </w:div>
      </w:divsChild>
    </w:div>
    <w:div w:id="1064523923">
      <w:bodyDiv w:val="1"/>
      <w:marLeft w:val="0"/>
      <w:marRight w:val="0"/>
      <w:marTop w:val="0"/>
      <w:marBottom w:val="0"/>
      <w:divBdr>
        <w:top w:val="none" w:sz="0" w:space="0" w:color="auto"/>
        <w:left w:val="none" w:sz="0" w:space="0" w:color="auto"/>
        <w:bottom w:val="none" w:sz="0" w:space="0" w:color="auto"/>
        <w:right w:val="none" w:sz="0" w:space="0" w:color="auto"/>
      </w:divBdr>
    </w:div>
    <w:div w:id="1065449812">
      <w:bodyDiv w:val="1"/>
      <w:marLeft w:val="0"/>
      <w:marRight w:val="0"/>
      <w:marTop w:val="0"/>
      <w:marBottom w:val="0"/>
      <w:divBdr>
        <w:top w:val="none" w:sz="0" w:space="0" w:color="auto"/>
        <w:left w:val="none" w:sz="0" w:space="0" w:color="auto"/>
        <w:bottom w:val="none" w:sz="0" w:space="0" w:color="auto"/>
        <w:right w:val="none" w:sz="0" w:space="0" w:color="auto"/>
      </w:divBdr>
      <w:divsChild>
        <w:div w:id="24327744">
          <w:marLeft w:val="0"/>
          <w:marRight w:val="0"/>
          <w:marTop w:val="0"/>
          <w:marBottom w:val="0"/>
          <w:divBdr>
            <w:top w:val="none" w:sz="0" w:space="0" w:color="auto"/>
            <w:left w:val="none" w:sz="0" w:space="0" w:color="auto"/>
            <w:bottom w:val="none" w:sz="0" w:space="0" w:color="auto"/>
            <w:right w:val="none" w:sz="0" w:space="0" w:color="auto"/>
          </w:divBdr>
        </w:div>
        <w:div w:id="39863054">
          <w:marLeft w:val="0"/>
          <w:marRight w:val="0"/>
          <w:marTop w:val="0"/>
          <w:marBottom w:val="0"/>
          <w:divBdr>
            <w:top w:val="none" w:sz="0" w:space="0" w:color="auto"/>
            <w:left w:val="none" w:sz="0" w:space="0" w:color="auto"/>
            <w:bottom w:val="none" w:sz="0" w:space="0" w:color="auto"/>
            <w:right w:val="none" w:sz="0" w:space="0" w:color="auto"/>
          </w:divBdr>
        </w:div>
        <w:div w:id="355615546">
          <w:marLeft w:val="0"/>
          <w:marRight w:val="0"/>
          <w:marTop w:val="0"/>
          <w:marBottom w:val="0"/>
          <w:divBdr>
            <w:top w:val="none" w:sz="0" w:space="0" w:color="auto"/>
            <w:left w:val="none" w:sz="0" w:space="0" w:color="auto"/>
            <w:bottom w:val="none" w:sz="0" w:space="0" w:color="auto"/>
            <w:right w:val="none" w:sz="0" w:space="0" w:color="auto"/>
          </w:divBdr>
        </w:div>
        <w:div w:id="642974542">
          <w:marLeft w:val="0"/>
          <w:marRight w:val="0"/>
          <w:marTop w:val="0"/>
          <w:marBottom w:val="0"/>
          <w:divBdr>
            <w:top w:val="none" w:sz="0" w:space="0" w:color="auto"/>
            <w:left w:val="none" w:sz="0" w:space="0" w:color="auto"/>
            <w:bottom w:val="none" w:sz="0" w:space="0" w:color="auto"/>
            <w:right w:val="none" w:sz="0" w:space="0" w:color="auto"/>
          </w:divBdr>
        </w:div>
        <w:div w:id="714356423">
          <w:marLeft w:val="0"/>
          <w:marRight w:val="0"/>
          <w:marTop w:val="0"/>
          <w:marBottom w:val="0"/>
          <w:divBdr>
            <w:top w:val="none" w:sz="0" w:space="0" w:color="auto"/>
            <w:left w:val="none" w:sz="0" w:space="0" w:color="auto"/>
            <w:bottom w:val="none" w:sz="0" w:space="0" w:color="auto"/>
            <w:right w:val="none" w:sz="0" w:space="0" w:color="auto"/>
          </w:divBdr>
        </w:div>
        <w:div w:id="1346590705">
          <w:marLeft w:val="0"/>
          <w:marRight w:val="0"/>
          <w:marTop w:val="0"/>
          <w:marBottom w:val="0"/>
          <w:divBdr>
            <w:top w:val="none" w:sz="0" w:space="0" w:color="auto"/>
            <w:left w:val="none" w:sz="0" w:space="0" w:color="auto"/>
            <w:bottom w:val="none" w:sz="0" w:space="0" w:color="auto"/>
            <w:right w:val="none" w:sz="0" w:space="0" w:color="auto"/>
          </w:divBdr>
        </w:div>
        <w:div w:id="1757554752">
          <w:marLeft w:val="0"/>
          <w:marRight w:val="0"/>
          <w:marTop w:val="0"/>
          <w:marBottom w:val="0"/>
          <w:divBdr>
            <w:top w:val="none" w:sz="0" w:space="0" w:color="auto"/>
            <w:left w:val="none" w:sz="0" w:space="0" w:color="auto"/>
            <w:bottom w:val="none" w:sz="0" w:space="0" w:color="auto"/>
            <w:right w:val="none" w:sz="0" w:space="0" w:color="auto"/>
          </w:divBdr>
        </w:div>
      </w:divsChild>
    </w:div>
    <w:div w:id="1067070341">
      <w:bodyDiv w:val="1"/>
      <w:marLeft w:val="0"/>
      <w:marRight w:val="0"/>
      <w:marTop w:val="0"/>
      <w:marBottom w:val="0"/>
      <w:divBdr>
        <w:top w:val="none" w:sz="0" w:space="0" w:color="auto"/>
        <w:left w:val="none" w:sz="0" w:space="0" w:color="auto"/>
        <w:bottom w:val="none" w:sz="0" w:space="0" w:color="auto"/>
        <w:right w:val="none" w:sz="0" w:space="0" w:color="auto"/>
      </w:divBdr>
    </w:div>
    <w:div w:id="1071125075">
      <w:bodyDiv w:val="1"/>
      <w:marLeft w:val="0"/>
      <w:marRight w:val="0"/>
      <w:marTop w:val="0"/>
      <w:marBottom w:val="0"/>
      <w:divBdr>
        <w:top w:val="none" w:sz="0" w:space="0" w:color="auto"/>
        <w:left w:val="none" w:sz="0" w:space="0" w:color="auto"/>
        <w:bottom w:val="none" w:sz="0" w:space="0" w:color="auto"/>
        <w:right w:val="none" w:sz="0" w:space="0" w:color="auto"/>
      </w:divBdr>
    </w:div>
    <w:div w:id="1076824200">
      <w:bodyDiv w:val="1"/>
      <w:marLeft w:val="0"/>
      <w:marRight w:val="0"/>
      <w:marTop w:val="0"/>
      <w:marBottom w:val="0"/>
      <w:divBdr>
        <w:top w:val="none" w:sz="0" w:space="0" w:color="auto"/>
        <w:left w:val="none" w:sz="0" w:space="0" w:color="auto"/>
        <w:bottom w:val="none" w:sz="0" w:space="0" w:color="auto"/>
        <w:right w:val="none" w:sz="0" w:space="0" w:color="auto"/>
      </w:divBdr>
      <w:divsChild>
        <w:div w:id="136844756">
          <w:marLeft w:val="0"/>
          <w:marRight w:val="0"/>
          <w:marTop w:val="0"/>
          <w:marBottom w:val="0"/>
          <w:divBdr>
            <w:top w:val="none" w:sz="0" w:space="0" w:color="auto"/>
            <w:left w:val="none" w:sz="0" w:space="0" w:color="auto"/>
            <w:bottom w:val="none" w:sz="0" w:space="0" w:color="auto"/>
            <w:right w:val="none" w:sz="0" w:space="0" w:color="auto"/>
          </w:divBdr>
        </w:div>
        <w:div w:id="175968336">
          <w:marLeft w:val="0"/>
          <w:marRight w:val="0"/>
          <w:marTop w:val="0"/>
          <w:marBottom w:val="0"/>
          <w:divBdr>
            <w:top w:val="none" w:sz="0" w:space="0" w:color="auto"/>
            <w:left w:val="none" w:sz="0" w:space="0" w:color="auto"/>
            <w:bottom w:val="none" w:sz="0" w:space="0" w:color="auto"/>
            <w:right w:val="none" w:sz="0" w:space="0" w:color="auto"/>
          </w:divBdr>
        </w:div>
        <w:div w:id="651568460">
          <w:marLeft w:val="0"/>
          <w:marRight w:val="0"/>
          <w:marTop w:val="0"/>
          <w:marBottom w:val="0"/>
          <w:divBdr>
            <w:top w:val="none" w:sz="0" w:space="0" w:color="auto"/>
            <w:left w:val="none" w:sz="0" w:space="0" w:color="auto"/>
            <w:bottom w:val="none" w:sz="0" w:space="0" w:color="auto"/>
            <w:right w:val="none" w:sz="0" w:space="0" w:color="auto"/>
          </w:divBdr>
        </w:div>
        <w:div w:id="926425732">
          <w:marLeft w:val="0"/>
          <w:marRight w:val="0"/>
          <w:marTop w:val="0"/>
          <w:marBottom w:val="0"/>
          <w:divBdr>
            <w:top w:val="none" w:sz="0" w:space="0" w:color="auto"/>
            <w:left w:val="none" w:sz="0" w:space="0" w:color="auto"/>
            <w:bottom w:val="none" w:sz="0" w:space="0" w:color="auto"/>
            <w:right w:val="none" w:sz="0" w:space="0" w:color="auto"/>
          </w:divBdr>
        </w:div>
        <w:div w:id="1403795384">
          <w:marLeft w:val="0"/>
          <w:marRight w:val="0"/>
          <w:marTop w:val="0"/>
          <w:marBottom w:val="0"/>
          <w:divBdr>
            <w:top w:val="none" w:sz="0" w:space="0" w:color="auto"/>
            <w:left w:val="none" w:sz="0" w:space="0" w:color="auto"/>
            <w:bottom w:val="none" w:sz="0" w:space="0" w:color="auto"/>
            <w:right w:val="none" w:sz="0" w:space="0" w:color="auto"/>
          </w:divBdr>
        </w:div>
        <w:div w:id="1725637675">
          <w:marLeft w:val="0"/>
          <w:marRight w:val="0"/>
          <w:marTop w:val="0"/>
          <w:marBottom w:val="0"/>
          <w:divBdr>
            <w:top w:val="none" w:sz="0" w:space="0" w:color="auto"/>
            <w:left w:val="none" w:sz="0" w:space="0" w:color="auto"/>
            <w:bottom w:val="none" w:sz="0" w:space="0" w:color="auto"/>
            <w:right w:val="none" w:sz="0" w:space="0" w:color="auto"/>
          </w:divBdr>
        </w:div>
        <w:div w:id="1807232484">
          <w:marLeft w:val="0"/>
          <w:marRight w:val="0"/>
          <w:marTop w:val="0"/>
          <w:marBottom w:val="0"/>
          <w:divBdr>
            <w:top w:val="none" w:sz="0" w:space="0" w:color="auto"/>
            <w:left w:val="none" w:sz="0" w:space="0" w:color="auto"/>
            <w:bottom w:val="none" w:sz="0" w:space="0" w:color="auto"/>
            <w:right w:val="none" w:sz="0" w:space="0" w:color="auto"/>
          </w:divBdr>
        </w:div>
      </w:divsChild>
    </w:div>
    <w:div w:id="1104500167">
      <w:bodyDiv w:val="1"/>
      <w:marLeft w:val="0"/>
      <w:marRight w:val="0"/>
      <w:marTop w:val="0"/>
      <w:marBottom w:val="0"/>
      <w:divBdr>
        <w:top w:val="none" w:sz="0" w:space="0" w:color="auto"/>
        <w:left w:val="none" w:sz="0" w:space="0" w:color="auto"/>
        <w:bottom w:val="none" w:sz="0" w:space="0" w:color="auto"/>
        <w:right w:val="none" w:sz="0" w:space="0" w:color="auto"/>
      </w:divBdr>
      <w:divsChild>
        <w:div w:id="2100908440">
          <w:marLeft w:val="0"/>
          <w:marRight w:val="0"/>
          <w:marTop w:val="0"/>
          <w:marBottom w:val="0"/>
          <w:divBdr>
            <w:top w:val="none" w:sz="0" w:space="0" w:color="auto"/>
            <w:left w:val="none" w:sz="0" w:space="0" w:color="auto"/>
            <w:bottom w:val="none" w:sz="0" w:space="0" w:color="auto"/>
            <w:right w:val="none" w:sz="0" w:space="0" w:color="auto"/>
          </w:divBdr>
        </w:div>
      </w:divsChild>
    </w:div>
    <w:div w:id="1116751366">
      <w:bodyDiv w:val="1"/>
      <w:marLeft w:val="0"/>
      <w:marRight w:val="0"/>
      <w:marTop w:val="0"/>
      <w:marBottom w:val="0"/>
      <w:divBdr>
        <w:top w:val="none" w:sz="0" w:space="0" w:color="auto"/>
        <w:left w:val="none" w:sz="0" w:space="0" w:color="auto"/>
        <w:bottom w:val="none" w:sz="0" w:space="0" w:color="auto"/>
        <w:right w:val="none" w:sz="0" w:space="0" w:color="auto"/>
      </w:divBdr>
    </w:div>
    <w:div w:id="1117483761">
      <w:bodyDiv w:val="1"/>
      <w:marLeft w:val="0"/>
      <w:marRight w:val="0"/>
      <w:marTop w:val="0"/>
      <w:marBottom w:val="0"/>
      <w:divBdr>
        <w:top w:val="none" w:sz="0" w:space="0" w:color="auto"/>
        <w:left w:val="none" w:sz="0" w:space="0" w:color="auto"/>
        <w:bottom w:val="none" w:sz="0" w:space="0" w:color="auto"/>
        <w:right w:val="none" w:sz="0" w:space="0" w:color="auto"/>
      </w:divBdr>
      <w:divsChild>
        <w:div w:id="863520007">
          <w:marLeft w:val="0"/>
          <w:marRight w:val="0"/>
          <w:marTop w:val="0"/>
          <w:marBottom w:val="0"/>
          <w:divBdr>
            <w:top w:val="none" w:sz="0" w:space="0" w:color="auto"/>
            <w:left w:val="none" w:sz="0" w:space="0" w:color="auto"/>
            <w:bottom w:val="none" w:sz="0" w:space="0" w:color="auto"/>
            <w:right w:val="none" w:sz="0" w:space="0" w:color="auto"/>
          </w:divBdr>
        </w:div>
        <w:div w:id="1580940364">
          <w:marLeft w:val="0"/>
          <w:marRight w:val="0"/>
          <w:marTop w:val="0"/>
          <w:marBottom w:val="0"/>
          <w:divBdr>
            <w:top w:val="none" w:sz="0" w:space="0" w:color="auto"/>
            <w:left w:val="none" w:sz="0" w:space="0" w:color="auto"/>
            <w:bottom w:val="none" w:sz="0" w:space="0" w:color="auto"/>
            <w:right w:val="none" w:sz="0" w:space="0" w:color="auto"/>
          </w:divBdr>
        </w:div>
      </w:divsChild>
    </w:div>
    <w:div w:id="1118521859">
      <w:bodyDiv w:val="1"/>
      <w:marLeft w:val="0"/>
      <w:marRight w:val="0"/>
      <w:marTop w:val="0"/>
      <w:marBottom w:val="0"/>
      <w:divBdr>
        <w:top w:val="none" w:sz="0" w:space="0" w:color="auto"/>
        <w:left w:val="none" w:sz="0" w:space="0" w:color="auto"/>
        <w:bottom w:val="none" w:sz="0" w:space="0" w:color="auto"/>
        <w:right w:val="none" w:sz="0" w:space="0" w:color="auto"/>
      </w:divBdr>
      <w:divsChild>
        <w:div w:id="1544177794">
          <w:marLeft w:val="0"/>
          <w:marRight w:val="0"/>
          <w:marTop w:val="0"/>
          <w:marBottom w:val="0"/>
          <w:divBdr>
            <w:top w:val="none" w:sz="0" w:space="0" w:color="auto"/>
            <w:left w:val="none" w:sz="0" w:space="0" w:color="auto"/>
            <w:bottom w:val="none" w:sz="0" w:space="0" w:color="auto"/>
            <w:right w:val="none" w:sz="0" w:space="0" w:color="auto"/>
          </w:divBdr>
          <w:divsChild>
            <w:div w:id="346559702">
              <w:marLeft w:val="0"/>
              <w:marRight w:val="0"/>
              <w:marTop w:val="0"/>
              <w:marBottom w:val="0"/>
              <w:divBdr>
                <w:top w:val="none" w:sz="0" w:space="0" w:color="auto"/>
                <w:left w:val="none" w:sz="0" w:space="0" w:color="auto"/>
                <w:bottom w:val="none" w:sz="0" w:space="0" w:color="auto"/>
                <w:right w:val="none" w:sz="0" w:space="0" w:color="auto"/>
              </w:divBdr>
            </w:div>
          </w:divsChild>
        </w:div>
        <w:div w:id="2018918909">
          <w:marLeft w:val="0"/>
          <w:marRight w:val="0"/>
          <w:marTop w:val="0"/>
          <w:marBottom w:val="0"/>
          <w:divBdr>
            <w:top w:val="none" w:sz="0" w:space="0" w:color="auto"/>
            <w:left w:val="none" w:sz="0" w:space="0" w:color="auto"/>
            <w:bottom w:val="none" w:sz="0" w:space="0" w:color="auto"/>
            <w:right w:val="none" w:sz="0" w:space="0" w:color="auto"/>
          </w:divBdr>
        </w:div>
      </w:divsChild>
    </w:div>
    <w:div w:id="1119832801">
      <w:bodyDiv w:val="1"/>
      <w:marLeft w:val="0"/>
      <w:marRight w:val="0"/>
      <w:marTop w:val="0"/>
      <w:marBottom w:val="0"/>
      <w:divBdr>
        <w:top w:val="none" w:sz="0" w:space="0" w:color="auto"/>
        <w:left w:val="none" w:sz="0" w:space="0" w:color="auto"/>
        <w:bottom w:val="none" w:sz="0" w:space="0" w:color="auto"/>
        <w:right w:val="none" w:sz="0" w:space="0" w:color="auto"/>
      </w:divBdr>
    </w:div>
    <w:div w:id="1129932936">
      <w:bodyDiv w:val="1"/>
      <w:marLeft w:val="0"/>
      <w:marRight w:val="0"/>
      <w:marTop w:val="0"/>
      <w:marBottom w:val="0"/>
      <w:divBdr>
        <w:top w:val="none" w:sz="0" w:space="0" w:color="auto"/>
        <w:left w:val="none" w:sz="0" w:space="0" w:color="auto"/>
        <w:bottom w:val="none" w:sz="0" w:space="0" w:color="auto"/>
        <w:right w:val="none" w:sz="0" w:space="0" w:color="auto"/>
      </w:divBdr>
    </w:div>
    <w:div w:id="1134758657">
      <w:bodyDiv w:val="1"/>
      <w:marLeft w:val="0"/>
      <w:marRight w:val="0"/>
      <w:marTop w:val="0"/>
      <w:marBottom w:val="0"/>
      <w:divBdr>
        <w:top w:val="none" w:sz="0" w:space="0" w:color="auto"/>
        <w:left w:val="none" w:sz="0" w:space="0" w:color="auto"/>
        <w:bottom w:val="none" w:sz="0" w:space="0" w:color="auto"/>
        <w:right w:val="none" w:sz="0" w:space="0" w:color="auto"/>
      </w:divBdr>
    </w:div>
    <w:div w:id="1141072150">
      <w:bodyDiv w:val="1"/>
      <w:marLeft w:val="0"/>
      <w:marRight w:val="0"/>
      <w:marTop w:val="0"/>
      <w:marBottom w:val="0"/>
      <w:divBdr>
        <w:top w:val="none" w:sz="0" w:space="0" w:color="auto"/>
        <w:left w:val="none" w:sz="0" w:space="0" w:color="auto"/>
        <w:bottom w:val="none" w:sz="0" w:space="0" w:color="auto"/>
        <w:right w:val="none" w:sz="0" w:space="0" w:color="auto"/>
      </w:divBdr>
    </w:div>
    <w:div w:id="1147282901">
      <w:bodyDiv w:val="1"/>
      <w:marLeft w:val="0"/>
      <w:marRight w:val="0"/>
      <w:marTop w:val="0"/>
      <w:marBottom w:val="0"/>
      <w:divBdr>
        <w:top w:val="none" w:sz="0" w:space="0" w:color="auto"/>
        <w:left w:val="none" w:sz="0" w:space="0" w:color="auto"/>
        <w:bottom w:val="none" w:sz="0" w:space="0" w:color="auto"/>
        <w:right w:val="none" w:sz="0" w:space="0" w:color="auto"/>
      </w:divBdr>
    </w:div>
    <w:div w:id="1160972516">
      <w:bodyDiv w:val="1"/>
      <w:marLeft w:val="0"/>
      <w:marRight w:val="0"/>
      <w:marTop w:val="0"/>
      <w:marBottom w:val="0"/>
      <w:divBdr>
        <w:top w:val="none" w:sz="0" w:space="0" w:color="auto"/>
        <w:left w:val="none" w:sz="0" w:space="0" w:color="auto"/>
        <w:bottom w:val="none" w:sz="0" w:space="0" w:color="auto"/>
        <w:right w:val="none" w:sz="0" w:space="0" w:color="auto"/>
      </w:divBdr>
    </w:div>
    <w:div w:id="1168711723">
      <w:bodyDiv w:val="1"/>
      <w:marLeft w:val="0"/>
      <w:marRight w:val="0"/>
      <w:marTop w:val="0"/>
      <w:marBottom w:val="0"/>
      <w:divBdr>
        <w:top w:val="none" w:sz="0" w:space="0" w:color="auto"/>
        <w:left w:val="none" w:sz="0" w:space="0" w:color="auto"/>
        <w:bottom w:val="none" w:sz="0" w:space="0" w:color="auto"/>
        <w:right w:val="none" w:sz="0" w:space="0" w:color="auto"/>
      </w:divBdr>
    </w:div>
    <w:div w:id="1181429321">
      <w:bodyDiv w:val="1"/>
      <w:marLeft w:val="0"/>
      <w:marRight w:val="0"/>
      <w:marTop w:val="0"/>
      <w:marBottom w:val="0"/>
      <w:divBdr>
        <w:top w:val="none" w:sz="0" w:space="0" w:color="auto"/>
        <w:left w:val="none" w:sz="0" w:space="0" w:color="auto"/>
        <w:bottom w:val="none" w:sz="0" w:space="0" w:color="auto"/>
        <w:right w:val="none" w:sz="0" w:space="0" w:color="auto"/>
      </w:divBdr>
      <w:divsChild>
        <w:div w:id="1464426396">
          <w:marLeft w:val="0"/>
          <w:marRight w:val="0"/>
          <w:marTop w:val="0"/>
          <w:marBottom w:val="900"/>
          <w:divBdr>
            <w:top w:val="none" w:sz="0" w:space="0" w:color="auto"/>
            <w:left w:val="none" w:sz="0" w:space="0" w:color="auto"/>
            <w:bottom w:val="none" w:sz="0" w:space="0" w:color="auto"/>
            <w:right w:val="none" w:sz="0" w:space="0" w:color="auto"/>
          </w:divBdr>
          <w:divsChild>
            <w:div w:id="597909746">
              <w:marLeft w:val="0"/>
              <w:marRight w:val="0"/>
              <w:marTop w:val="0"/>
              <w:marBottom w:val="0"/>
              <w:divBdr>
                <w:top w:val="none" w:sz="0" w:space="0" w:color="auto"/>
                <w:left w:val="none" w:sz="0" w:space="0" w:color="auto"/>
                <w:bottom w:val="none" w:sz="0" w:space="0" w:color="auto"/>
                <w:right w:val="none" w:sz="0" w:space="0" w:color="auto"/>
              </w:divBdr>
              <w:divsChild>
                <w:div w:id="389960489">
                  <w:marLeft w:val="0"/>
                  <w:marRight w:val="150"/>
                  <w:marTop w:val="0"/>
                  <w:marBottom w:val="150"/>
                  <w:divBdr>
                    <w:top w:val="none" w:sz="0" w:space="0" w:color="auto"/>
                    <w:left w:val="none" w:sz="0" w:space="0" w:color="auto"/>
                    <w:bottom w:val="none" w:sz="0" w:space="0" w:color="auto"/>
                    <w:right w:val="none" w:sz="0" w:space="0" w:color="auto"/>
                  </w:divBdr>
                  <w:divsChild>
                    <w:div w:id="3211346">
                      <w:marLeft w:val="0"/>
                      <w:marRight w:val="0"/>
                      <w:marTop w:val="0"/>
                      <w:marBottom w:val="0"/>
                      <w:divBdr>
                        <w:top w:val="none" w:sz="0" w:space="0" w:color="auto"/>
                        <w:left w:val="none" w:sz="0" w:space="0" w:color="auto"/>
                        <w:bottom w:val="none" w:sz="0" w:space="0" w:color="auto"/>
                        <w:right w:val="none" w:sz="0" w:space="0" w:color="auto"/>
                      </w:divBdr>
                      <w:divsChild>
                        <w:div w:id="2127311178">
                          <w:marLeft w:val="0"/>
                          <w:marRight w:val="0"/>
                          <w:marTop w:val="0"/>
                          <w:marBottom w:val="0"/>
                          <w:divBdr>
                            <w:top w:val="none" w:sz="0" w:space="0" w:color="auto"/>
                            <w:left w:val="none" w:sz="0" w:space="0" w:color="auto"/>
                            <w:bottom w:val="none" w:sz="0" w:space="0" w:color="auto"/>
                            <w:right w:val="none" w:sz="0" w:space="0" w:color="auto"/>
                          </w:divBdr>
                        </w:div>
                      </w:divsChild>
                    </w:div>
                    <w:div w:id="1361277590">
                      <w:marLeft w:val="0"/>
                      <w:marRight w:val="0"/>
                      <w:marTop w:val="0"/>
                      <w:marBottom w:val="0"/>
                      <w:divBdr>
                        <w:top w:val="none" w:sz="0" w:space="0" w:color="auto"/>
                        <w:left w:val="none" w:sz="0" w:space="0" w:color="auto"/>
                        <w:bottom w:val="none" w:sz="0" w:space="0" w:color="auto"/>
                        <w:right w:val="none" w:sz="0" w:space="0" w:color="auto"/>
                      </w:divBdr>
                    </w:div>
                  </w:divsChild>
                </w:div>
                <w:div w:id="809327006">
                  <w:marLeft w:val="0"/>
                  <w:marRight w:val="0"/>
                  <w:marTop w:val="0"/>
                  <w:marBottom w:val="150"/>
                  <w:divBdr>
                    <w:top w:val="none" w:sz="0" w:space="0" w:color="auto"/>
                    <w:left w:val="none" w:sz="0" w:space="0" w:color="auto"/>
                    <w:bottom w:val="none" w:sz="0" w:space="0" w:color="auto"/>
                    <w:right w:val="none" w:sz="0" w:space="0" w:color="auto"/>
                  </w:divBdr>
                  <w:divsChild>
                    <w:div w:id="1303848614">
                      <w:marLeft w:val="0"/>
                      <w:marRight w:val="0"/>
                      <w:marTop w:val="0"/>
                      <w:marBottom w:val="0"/>
                      <w:divBdr>
                        <w:top w:val="none" w:sz="0" w:space="0" w:color="auto"/>
                        <w:left w:val="none" w:sz="0" w:space="0" w:color="auto"/>
                        <w:bottom w:val="none" w:sz="0" w:space="0" w:color="auto"/>
                        <w:right w:val="none" w:sz="0" w:space="0" w:color="auto"/>
                      </w:divBdr>
                    </w:div>
                    <w:div w:id="1581869409">
                      <w:marLeft w:val="0"/>
                      <w:marRight w:val="0"/>
                      <w:marTop w:val="0"/>
                      <w:marBottom w:val="0"/>
                      <w:divBdr>
                        <w:top w:val="none" w:sz="0" w:space="0" w:color="auto"/>
                        <w:left w:val="none" w:sz="0" w:space="0" w:color="auto"/>
                        <w:bottom w:val="none" w:sz="0" w:space="0" w:color="auto"/>
                        <w:right w:val="none" w:sz="0" w:space="0" w:color="auto"/>
                      </w:divBdr>
                      <w:divsChild>
                        <w:div w:id="191281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330829">
                  <w:marLeft w:val="0"/>
                  <w:marRight w:val="150"/>
                  <w:marTop w:val="0"/>
                  <w:marBottom w:val="150"/>
                  <w:divBdr>
                    <w:top w:val="none" w:sz="0" w:space="0" w:color="auto"/>
                    <w:left w:val="none" w:sz="0" w:space="0" w:color="auto"/>
                    <w:bottom w:val="none" w:sz="0" w:space="0" w:color="auto"/>
                    <w:right w:val="none" w:sz="0" w:space="0" w:color="auto"/>
                  </w:divBdr>
                  <w:divsChild>
                    <w:div w:id="1336764241">
                      <w:marLeft w:val="0"/>
                      <w:marRight w:val="0"/>
                      <w:marTop w:val="0"/>
                      <w:marBottom w:val="0"/>
                      <w:divBdr>
                        <w:top w:val="none" w:sz="0" w:space="0" w:color="auto"/>
                        <w:left w:val="none" w:sz="0" w:space="0" w:color="auto"/>
                        <w:bottom w:val="none" w:sz="0" w:space="0" w:color="auto"/>
                        <w:right w:val="none" w:sz="0" w:space="0" w:color="auto"/>
                      </w:divBdr>
                    </w:div>
                    <w:div w:id="1587836845">
                      <w:marLeft w:val="0"/>
                      <w:marRight w:val="0"/>
                      <w:marTop w:val="0"/>
                      <w:marBottom w:val="0"/>
                      <w:divBdr>
                        <w:top w:val="none" w:sz="0" w:space="0" w:color="auto"/>
                        <w:left w:val="none" w:sz="0" w:space="0" w:color="auto"/>
                        <w:bottom w:val="none" w:sz="0" w:space="0" w:color="auto"/>
                        <w:right w:val="none" w:sz="0" w:space="0" w:color="auto"/>
                      </w:divBdr>
                      <w:divsChild>
                        <w:div w:id="88332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861758">
                  <w:marLeft w:val="0"/>
                  <w:marRight w:val="0"/>
                  <w:marTop w:val="0"/>
                  <w:marBottom w:val="150"/>
                  <w:divBdr>
                    <w:top w:val="none" w:sz="0" w:space="0" w:color="auto"/>
                    <w:left w:val="none" w:sz="0" w:space="0" w:color="auto"/>
                    <w:bottom w:val="none" w:sz="0" w:space="0" w:color="auto"/>
                    <w:right w:val="none" w:sz="0" w:space="0" w:color="auto"/>
                  </w:divBdr>
                  <w:divsChild>
                    <w:div w:id="230776920">
                      <w:marLeft w:val="0"/>
                      <w:marRight w:val="0"/>
                      <w:marTop w:val="0"/>
                      <w:marBottom w:val="0"/>
                      <w:divBdr>
                        <w:top w:val="none" w:sz="0" w:space="0" w:color="auto"/>
                        <w:left w:val="none" w:sz="0" w:space="0" w:color="auto"/>
                        <w:bottom w:val="none" w:sz="0" w:space="0" w:color="auto"/>
                        <w:right w:val="none" w:sz="0" w:space="0" w:color="auto"/>
                      </w:divBdr>
                    </w:div>
                    <w:div w:id="1410810438">
                      <w:marLeft w:val="0"/>
                      <w:marRight w:val="0"/>
                      <w:marTop w:val="0"/>
                      <w:marBottom w:val="0"/>
                      <w:divBdr>
                        <w:top w:val="none" w:sz="0" w:space="0" w:color="auto"/>
                        <w:left w:val="none" w:sz="0" w:space="0" w:color="auto"/>
                        <w:bottom w:val="none" w:sz="0" w:space="0" w:color="auto"/>
                        <w:right w:val="none" w:sz="0" w:space="0" w:color="auto"/>
                      </w:divBdr>
                      <w:divsChild>
                        <w:div w:id="209990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133358">
          <w:marLeft w:val="0"/>
          <w:marRight w:val="0"/>
          <w:marTop w:val="0"/>
          <w:marBottom w:val="0"/>
          <w:divBdr>
            <w:top w:val="none" w:sz="0" w:space="0" w:color="auto"/>
            <w:left w:val="none" w:sz="0" w:space="0" w:color="auto"/>
            <w:bottom w:val="none" w:sz="0" w:space="0" w:color="auto"/>
            <w:right w:val="none" w:sz="0" w:space="0" w:color="auto"/>
          </w:divBdr>
          <w:divsChild>
            <w:div w:id="437988225">
              <w:marLeft w:val="0"/>
              <w:marRight w:val="0"/>
              <w:marTop w:val="0"/>
              <w:marBottom w:val="0"/>
              <w:divBdr>
                <w:top w:val="none" w:sz="0" w:space="0" w:color="auto"/>
                <w:left w:val="none" w:sz="0" w:space="0" w:color="auto"/>
                <w:bottom w:val="none" w:sz="0" w:space="0" w:color="auto"/>
                <w:right w:val="none" w:sz="0" w:space="0" w:color="auto"/>
              </w:divBdr>
              <w:divsChild>
                <w:div w:id="559101609">
                  <w:marLeft w:val="0"/>
                  <w:marRight w:val="0"/>
                  <w:marTop w:val="0"/>
                  <w:marBottom w:val="0"/>
                  <w:divBdr>
                    <w:top w:val="none" w:sz="0" w:space="0" w:color="auto"/>
                    <w:left w:val="none" w:sz="0" w:space="0" w:color="auto"/>
                    <w:bottom w:val="none" w:sz="0" w:space="0" w:color="auto"/>
                    <w:right w:val="none" w:sz="0" w:space="0" w:color="auto"/>
                  </w:divBdr>
                  <w:divsChild>
                    <w:div w:id="58869439">
                      <w:marLeft w:val="0"/>
                      <w:marRight w:val="0"/>
                      <w:marTop w:val="0"/>
                      <w:marBottom w:val="0"/>
                      <w:divBdr>
                        <w:top w:val="none" w:sz="0" w:space="0" w:color="auto"/>
                        <w:left w:val="none" w:sz="0" w:space="0" w:color="auto"/>
                        <w:bottom w:val="none" w:sz="0" w:space="0" w:color="auto"/>
                        <w:right w:val="none" w:sz="0" w:space="0" w:color="auto"/>
                      </w:divBdr>
                    </w:div>
                    <w:div w:id="1017192401">
                      <w:marLeft w:val="0"/>
                      <w:marRight w:val="0"/>
                      <w:marTop w:val="450"/>
                      <w:marBottom w:val="0"/>
                      <w:divBdr>
                        <w:top w:val="none" w:sz="0" w:space="0" w:color="auto"/>
                        <w:left w:val="none" w:sz="0" w:space="0" w:color="auto"/>
                        <w:bottom w:val="none" w:sz="0" w:space="0" w:color="auto"/>
                        <w:right w:val="none" w:sz="0" w:space="0" w:color="auto"/>
                      </w:divBdr>
                      <w:divsChild>
                        <w:div w:id="13280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5435904">
      <w:bodyDiv w:val="1"/>
      <w:marLeft w:val="0"/>
      <w:marRight w:val="0"/>
      <w:marTop w:val="0"/>
      <w:marBottom w:val="0"/>
      <w:divBdr>
        <w:top w:val="none" w:sz="0" w:space="0" w:color="auto"/>
        <w:left w:val="none" w:sz="0" w:space="0" w:color="auto"/>
        <w:bottom w:val="none" w:sz="0" w:space="0" w:color="auto"/>
        <w:right w:val="none" w:sz="0" w:space="0" w:color="auto"/>
      </w:divBdr>
    </w:div>
    <w:div w:id="1196238377">
      <w:bodyDiv w:val="1"/>
      <w:marLeft w:val="0"/>
      <w:marRight w:val="0"/>
      <w:marTop w:val="0"/>
      <w:marBottom w:val="0"/>
      <w:divBdr>
        <w:top w:val="none" w:sz="0" w:space="0" w:color="auto"/>
        <w:left w:val="none" w:sz="0" w:space="0" w:color="auto"/>
        <w:bottom w:val="none" w:sz="0" w:space="0" w:color="auto"/>
        <w:right w:val="none" w:sz="0" w:space="0" w:color="auto"/>
      </w:divBdr>
    </w:div>
    <w:div w:id="1196311634">
      <w:bodyDiv w:val="1"/>
      <w:marLeft w:val="0"/>
      <w:marRight w:val="0"/>
      <w:marTop w:val="0"/>
      <w:marBottom w:val="0"/>
      <w:divBdr>
        <w:top w:val="none" w:sz="0" w:space="0" w:color="auto"/>
        <w:left w:val="none" w:sz="0" w:space="0" w:color="auto"/>
        <w:bottom w:val="none" w:sz="0" w:space="0" w:color="auto"/>
        <w:right w:val="none" w:sz="0" w:space="0" w:color="auto"/>
      </w:divBdr>
    </w:div>
    <w:div w:id="1201865723">
      <w:bodyDiv w:val="1"/>
      <w:marLeft w:val="0"/>
      <w:marRight w:val="0"/>
      <w:marTop w:val="0"/>
      <w:marBottom w:val="0"/>
      <w:divBdr>
        <w:top w:val="none" w:sz="0" w:space="0" w:color="auto"/>
        <w:left w:val="none" w:sz="0" w:space="0" w:color="auto"/>
        <w:bottom w:val="none" w:sz="0" w:space="0" w:color="auto"/>
        <w:right w:val="none" w:sz="0" w:space="0" w:color="auto"/>
      </w:divBdr>
      <w:divsChild>
        <w:div w:id="798112290">
          <w:marLeft w:val="0"/>
          <w:marRight w:val="0"/>
          <w:marTop w:val="0"/>
          <w:marBottom w:val="0"/>
          <w:divBdr>
            <w:top w:val="none" w:sz="0" w:space="0" w:color="auto"/>
            <w:left w:val="none" w:sz="0" w:space="0" w:color="auto"/>
            <w:bottom w:val="none" w:sz="0" w:space="0" w:color="auto"/>
            <w:right w:val="none" w:sz="0" w:space="0" w:color="auto"/>
          </w:divBdr>
        </w:div>
        <w:div w:id="1828740813">
          <w:marLeft w:val="0"/>
          <w:marRight w:val="0"/>
          <w:marTop w:val="0"/>
          <w:marBottom w:val="0"/>
          <w:divBdr>
            <w:top w:val="none" w:sz="0" w:space="0" w:color="auto"/>
            <w:left w:val="none" w:sz="0" w:space="0" w:color="auto"/>
            <w:bottom w:val="none" w:sz="0" w:space="0" w:color="auto"/>
            <w:right w:val="none" w:sz="0" w:space="0" w:color="auto"/>
          </w:divBdr>
        </w:div>
      </w:divsChild>
    </w:div>
    <w:div w:id="1226064815">
      <w:bodyDiv w:val="1"/>
      <w:marLeft w:val="0"/>
      <w:marRight w:val="0"/>
      <w:marTop w:val="0"/>
      <w:marBottom w:val="0"/>
      <w:divBdr>
        <w:top w:val="none" w:sz="0" w:space="0" w:color="auto"/>
        <w:left w:val="none" w:sz="0" w:space="0" w:color="auto"/>
        <w:bottom w:val="none" w:sz="0" w:space="0" w:color="auto"/>
        <w:right w:val="none" w:sz="0" w:space="0" w:color="auto"/>
      </w:divBdr>
    </w:div>
    <w:div w:id="1228608777">
      <w:bodyDiv w:val="1"/>
      <w:marLeft w:val="0"/>
      <w:marRight w:val="0"/>
      <w:marTop w:val="0"/>
      <w:marBottom w:val="0"/>
      <w:divBdr>
        <w:top w:val="none" w:sz="0" w:space="0" w:color="auto"/>
        <w:left w:val="none" w:sz="0" w:space="0" w:color="auto"/>
        <w:bottom w:val="none" w:sz="0" w:space="0" w:color="auto"/>
        <w:right w:val="none" w:sz="0" w:space="0" w:color="auto"/>
      </w:divBdr>
    </w:div>
    <w:div w:id="1238593125">
      <w:bodyDiv w:val="1"/>
      <w:marLeft w:val="0"/>
      <w:marRight w:val="0"/>
      <w:marTop w:val="0"/>
      <w:marBottom w:val="0"/>
      <w:divBdr>
        <w:top w:val="none" w:sz="0" w:space="0" w:color="auto"/>
        <w:left w:val="none" w:sz="0" w:space="0" w:color="auto"/>
        <w:bottom w:val="none" w:sz="0" w:space="0" w:color="auto"/>
        <w:right w:val="none" w:sz="0" w:space="0" w:color="auto"/>
      </w:divBdr>
      <w:divsChild>
        <w:div w:id="178199739">
          <w:marLeft w:val="0"/>
          <w:marRight w:val="0"/>
          <w:marTop w:val="0"/>
          <w:marBottom w:val="0"/>
          <w:divBdr>
            <w:top w:val="none" w:sz="0" w:space="0" w:color="auto"/>
            <w:left w:val="none" w:sz="0" w:space="0" w:color="auto"/>
            <w:bottom w:val="none" w:sz="0" w:space="0" w:color="auto"/>
            <w:right w:val="none" w:sz="0" w:space="0" w:color="auto"/>
          </w:divBdr>
        </w:div>
        <w:div w:id="769934333">
          <w:marLeft w:val="0"/>
          <w:marRight w:val="0"/>
          <w:marTop w:val="0"/>
          <w:marBottom w:val="0"/>
          <w:divBdr>
            <w:top w:val="none" w:sz="0" w:space="0" w:color="auto"/>
            <w:left w:val="none" w:sz="0" w:space="0" w:color="auto"/>
            <w:bottom w:val="none" w:sz="0" w:space="0" w:color="auto"/>
            <w:right w:val="none" w:sz="0" w:space="0" w:color="auto"/>
          </w:divBdr>
        </w:div>
        <w:div w:id="1333950459">
          <w:marLeft w:val="0"/>
          <w:marRight w:val="0"/>
          <w:marTop w:val="0"/>
          <w:marBottom w:val="0"/>
          <w:divBdr>
            <w:top w:val="none" w:sz="0" w:space="0" w:color="auto"/>
            <w:left w:val="none" w:sz="0" w:space="0" w:color="auto"/>
            <w:bottom w:val="none" w:sz="0" w:space="0" w:color="auto"/>
            <w:right w:val="none" w:sz="0" w:space="0" w:color="auto"/>
          </w:divBdr>
        </w:div>
      </w:divsChild>
    </w:div>
    <w:div w:id="1249804004">
      <w:bodyDiv w:val="1"/>
      <w:marLeft w:val="0"/>
      <w:marRight w:val="0"/>
      <w:marTop w:val="0"/>
      <w:marBottom w:val="0"/>
      <w:divBdr>
        <w:top w:val="none" w:sz="0" w:space="0" w:color="auto"/>
        <w:left w:val="none" w:sz="0" w:space="0" w:color="auto"/>
        <w:bottom w:val="none" w:sz="0" w:space="0" w:color="auto"/>
        <w:right w:val="none" w:sz="0" w:space="0" w:color="auto"/>
      </w:divBdr>
    </w:div>
    <w:div w:id="1259868801">
      <w:bodyDiv w:val="1"/>
      <w:marLeft w:val="0"/>
      <w:marRight w:val="0"/>
      <w:marTop w:val="0"/>
      <w:marBottom w:val="0"/>
      <w:divBdr>
        <w:top w:val="none" w:sz="0" w:space="0" w:color="auto"/>
        <w:left w:val="none" w:sz="0" w:space="0" w:color="auto"/>
        <w:bottom w:val="none" w:sz="0" w:space="0" w:color="auto"/>
        <w:right w:val="none" w:sz="0" w:space="0" w:color="auto"/>
      </w:divBdr>
    </w:div>
    <w:div w:id="1265259566">
      <w:bodyDiv w:val="1"/>
      <w:marLeft w:val="0"/>
      <w:marRight w:val="0"/>
      <w:marTop w:val="0"/>
      <w:marBottom w:val="0"/>
      <w:divBdr>
        <w:top w:val="none" w:sz="0" w:space="0" w:color="auto"/>
        <w:left w:val="none" w:sz="0" w:space="0" w:color="auto"/>
        <w:bottom w:val="none" w:sz="0" w:space="0" w:color="auto"/>
        <w:right w:val="none" w:sz="0" w:space="0" w:color="auto"/>
      </w:divBdr>
    </w:div>
    <w:div w:id="1266888736">
      <w:bodyDiv w:val="1"/>
      <w:marLeft w:val="0"/>
      <w:marRight w:val="0"/>
      <w:marTop w:val="0"/>
      <w:marBottom w:val="0"/>
      <w:divBdr>
        <w:top w:val="none" w:sz="0" w:space="0" w:color="auto"/>
        <w:left w:val="none" w:sz="0" w:space="0" w:color="auto"/>
        <w:bottom w:val="none" w:sz="0" w:space="0" w:color="auto"/>
        <w:right w:val="none" w:sz="0" w:space="0" w:color="auto"/>
      </w:divBdr>
      <w:divsChild>
        <w:div w:id="325549934">
          <w:marLeft w:val="0"/>
          <w:marRight w:val="0"/>
          <w:marTop w:val="0"/>
          <w:marBottom w:val="0"/>
          <w:divBdr>
            <w:top w:val="none" w:sz="0" w:space="0" w:color="auto"/>
            <w:left w:val="none" w:sz="0" w:space="0" w:color="auto"/>
            <w:bottom w:val="none" w:sz="0" w:space="0" w:color="auto"/>
            <w:right w:val="none" w:sz="0" w:space="0" w:color="auto"/>
          </w:divBdr>
        </w:div>
      </w:divsChild>
    </w:div>
    <w:div w:id="1267156004">
      <w:bodyDiv w:val="1"/>
      <w:marLeft w:val="0"/>
      <w:marRight w:val="0"/>
      <w:marTop w:val="0"/>
      <w:marBottom w:val="0"/>
      <w:divBdr>
        <w:top w:val="none" w:sz="0" w:space="0" w:color="auto"/>
        <w:left w:val="none" w:sz="0" w:space="0" w:color="auto"/>
        <w:bottom w:val="none" w:sz="0" w:space="0" w:color="auto"/>
        <w:right w:val="none" w:sz="0" w:space="0" w:color="auto"/>
      </w:divBdr>
      <w:divsChild>
        <w:div w:id="1823158257">
          <w:marLeft w:val="0"/>
          <w:marRight w:val="0"/>
          <w:marTop w:val="0"/>
          <w:marBottom w:val="0"/>
          <w:divBdr>
            <w:top w:val="none" w:sz="0" w:space="0" w:color="auto"/>
            <w:left w:val="none" w:sz="0" w:space="0" w:color="auto"/>
            <w:bottom w:val="none" w:sz="0" w:space="0" w:color="auto"/>
            <w:right w:val="none" w:sz="0" w:space="0" w:color="auto"/>
          </w:divBdr>
          <w:divsChild>
            <w:div w:id="263152931">
              <w:marLeft w:val="0"/>
              <w:marRight w:val="0"/>
              <w:marTop w:val="0"/>
              <w:marBottom w:val="0"/>
              <w:divBdr>
                <w:top w:val="none" w:sz="0" w:space="0" w:color="auto"/>
                <w:left w:val="none" w:sz="0" w:space="0" w:color="auto"/>
                <w:bottom w:val="none" w:sz="0" w:space="0" w:color="auto"/>
                <w:right w:val="none" w:sz="0" w:space="0" w:color="auto"/>
              </w:divBdr>
            </w:div>
            <w:div w:id="582178324">
              <w:marLeft w:val="0"/>
              <w:marRight w:val="0"/>
              <w:marTop w:val="0"/>
              <w:marBottom w:val="0"/>
              <w:divBdr>
                <w:top w:val="none" w:sz="0" w:space="0" w:color="auto"/>
                <w:left w:val="none" w:sz="0" w:space="0" w:color="auto"/>
                <w:bottom w:val="none" w:sz="0" w:space="0" w:color="auto"/>
                <w:right w:val="none" w:sz="0" w:space="0" w:color="auto"/>
              </w:divBdr>
            </w:div>
            <w:div w:id="59521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117944">
      <w:bodyDiv w:val="1"/>
      <w:marLeft w:val="0"/>
      <w:marRight w:val="0"/>
      <w:marTop w:val="0"/>
      <w:marBottom w:val="0"/>
      <w:divBdr>
        <w:top w:val="none" w:sz="0" w:space="0" w:color="auto"/>
        <w:left w:val="none" w:sz="0" w:space="0" w:color="auto"/>
        <w:bottom w:val="none" w:sz="0" w:space="0" w:color="auto"/>
        <w:right w:val="none" w:sz="0" w:space="0" w:color="auto"/>
      </w:divBdr>
    </w:div>
    <w:div w:id="1281840208">
      <w:bodyDiv w:val="1"/>
      <w:marLeft w:val="0"/>
      <w:marRight w:val="0"/>
      <w:marTop w:val="0"/>
      <w:marBottom w:val="0"/>
      <w:divBdr>
        <w:top w:val="none" w:sz="0" w:space="0" w:color="auto"/>
        <w:left w:val="none" w:sz="0" w:space="0" w:color="auto"/>
        <w:bottom w:val="none" w:sz="0" w:space="0" w:color="auto"/>
        <w:right w:val="none" w:sz="0" w:space="0" w:color="auto"/>
      </w:divBdr>
    </w:div>
    <w:div w:id="1295714349">
      <w:bodyDiv w:val="1"/>
      <w:marLeft w:val="0"/>
      <w:marRight w:val="0"/>
      <w:marTop w:val="0"/>
      <w:marBottom w:val="0"/>
      <w:divBdr>
        <w:top w:val="none" w:sz="0" w:space="0" w:color="auto"/>
        <w:left w:val="none" w:sz="0" w:space="0" w:color="auto"/>
        <w:bottom w:val="none" w:sz="0" w:space="0" w:color="auto"/>
        <w:right w:val="none" w:sz="0" w:space="0" w:color="auto"/>
      </w:divBdr>
    </w:div>
    <w:div w:id="1320577318">
      <w:bodyDiv w:val="1"/>
      <w:marLeft w:val="0"/>
      <w:marRight w:val="0"/>
      <w:marTop w:val="0"/>
      <w:marBottom w:val="0"/>
      <w:divBdr>
        <w:top w:val="none" w:sz="0" w:space="0" w:color="auto"/>
        <w:left w:val="none" w:sz="0" w:space="0" w:color="auto"/>
        <w:bottom w:val="none" w:sz="0" w:space="0" w:color="auto"/>
        <w:right w:val="none" w:sz="0" w:space="0" w:color="auto"/>
      </w:divBdr>
    </w:div>
    <w:div w:id="1333491220">
      <w:bodyDiv w:val="1"/>
      <w:marLeft w:val="0"/>
      <w:marRight w:val="0"/>
      <w:marTop w:val="0"/>
      <w:marBottom w:val="0"/>
      <w:divBdr>
        <w:top w:val="none" w:sz="0" w:space="0" w:color="auto"/>
        <w:left w:val="none" w:sz="0" w:space="0" w:color="auto"/>
        <w:bottom w:val="none" w:sz="0" w:space="0" w:color="auto"/>
        <w:right w:val="none" w:sz="0" w:space="0" w:color="auto"/>
      </w:divBdr>
    </w:div>
    <w:div w:id="1350645767">
      <w:bodyDiv w:val="1"/>
      <w:marLeft w:val="0"/>
      <w:marRight w:val="0"/>
      <w:marTop w:val="0"/>
      <w:marBottom w:val="0"/>
      <w:divBdr>
        <w:top w:val="none" w:sz="0" w:space="0" w:color="auto"/>
        <w:left w:val="none" w:sz="0" w:space="0" w:color="auto"/>
        <w:bottom w:val="none" w:sz="0" w:space="0" w:color="auto"/>
        <w:right w:val="none" w:sz="0" w:space="0" w:color="auto"/>
      </w:divBdr>
    </w:div>
    <w:div w:id="1379010397">
      <w:bodyDiv w:val="1"/>
      <w:marLeft w:val="0"/>
      <w:marRight w:val="0"/>
      <w:marTop w:val="0"/>
      <w:marBottom w:val="0"/>
      <w:divBdr>
        <w:top w:val="none" w:sz="0" w:space="0" w:color="auto"/>
        <w:left w:val="none" w:sz="0" w:space="0" w:color="auto"/>
        <w:bottom w:val="none" w:sz="0" w:space="0" w:color="auto"/>
        <w:right w:val="none" w:sz="0" w:space="0" w:color="auto"/>
      </w:divBdr>
      <w:divsChild>
        <w:div w:id="845364498">
          <w:marLeft w:val="0"/>
          <w:marRight w:val="0"/>
          <w:marTop w:val="0"/>
          <w:marBottom w:val="0"/>
          <w:divBdr>
            <w:top w:val="none" w:sz="0" w:space="0" w:color="auto"/>
            <w:left w:val="none" w:sz="0" w:space="0" w:color="auto"/>
            <w:bottom w:val="none" w:sz="0" w:space="0" w:color="auto"/>
            <w:right w:val="none" w:sz="0" w:space="0" w:color="auto"/>
          </w:divBdr>
        </w:div>
        <w:div w:id="1937640254">
          <w:marLeft w:val="0"/>
          <w:marRight w:val="0"/>
          <w:marTop w:val="0"/>
          <w:marBottom w:val="0"/>
          <w:divBdr>
            <w:top w:val="none" w:sz="0" w:space="0" w:color="auto"/>
            <w:left w:val="none" w:sz="0" w:space="0" w:color="auto"/>
            <w:bottom w:val="none" w:sz="0" w:space="0" w:color="auto"/>
            <w:right w:val="none" w:sz="0" w:space="0" w:color="auto"/>
          </w:divBdr>
        </w:div>
        <w:div w:id="1959528808">
          <w:marLeft w:val="0"/>
          <w:marRight w:val="0"/>
          <w:marTop w:val="0"/>
          <w:marBottom w:val="0"/>
          <w:divBdr>
            <w:top w:val="none" w:sz="0" w:space="0" w:color="auto"/>
            <w:left w:val="none" w:sz="0" w:space="0" w:color="auto"/>
            <w:bottom w:val="none" w:sz="0" w:space="0" w:color="auto"/>
            <w:right w:val="none" w:sz="0" w:space="0" w:color="auto"/>
          </w:divBdr>
        </w:div>
      </w:divsChild>
    </w:div>
    <w:div w:id="1389264360">
      <w:bodyDiv w:val="1"/>
      <w:marLeft w:val="0"/>
      <w:marRight w:val="0"/>
      <w:marTop w:val="0"/>
      <w:marBottom w:val="0"/>
      <w:divBdr>
        <w:top w:val="none" w:sz="0" w:space="0" w:color="auto"/>
        <w:left w:val="none" w:sz="0" w:space="0" w:color="auto"/>
        <w:bottom w:val="none" w:sz="0" w:space="0" w:color="auto"/>
        <w:right w:val="none" w:sz="0" w:space="0" w:color="auto"/>
      </w:divBdr>
    </w:div>
    <w:div w:id="1407726974">
      <w:bodyDiv w:val="1"/>
      <w:marLeft w:val="0"/>
      <w:marRight w:val="0"/>
      <w:marTop w:val="0"/>
      <w:marBottom w:val="0"/>
      <w:divBdr>
        <w:top w:val="none" w:sz="0" w:space="0" w:color="auto"/>
        <w:left w:val="none" w:sz="0" w:space="0" w:color="auto"/>
        <w:bottom w:val="none" w:sz="0" w:space="0" w:color="auto"/>
        <w:right w:val="none" w:sz="0" w:space="0" w:color="auto"/>
      </w:divBdr>
      <w:divsChild>
        <w:div w:id="10645192">
          <w:marLeft w:val="0"/>
          <w:marRight w:val="0"/>
          <w:marTop w:val="0"/>
          <w:marBottom w:val="0"/>
          <w:divBdr>
            <w:top w:val="none" w:sz="0" w:space="0" w:color="auto"/>
            <w:left w:val="none" w:sz="0" w:space="0" w:color="auto"/>
            <w:bottom w:val="none" w:sz="0" w:space="0" w:color="auto"/>
            <w:right w:val="none" w:sz="0" w:space="0" w:color="auto"/>
          </w:divBdr>
        </w:div>
        <w:div w:id="131220327">
          <w:marLeft w:val="0"/>
          <w:marRight w:val="0"/>
          <w:marTop w:val="0"/>
          <w:marBottom w:val="0"/>
          <w:divBdr>
            <w:top w:val="none" w:sz="0" w:space="0" w:color="auto"/>
            <w:left w:val="none" w:sz="0" w:space="0" w:color="auto"/>
            <w:bottom w:val="none" w:sz="0" w:space="0" w:color="auto"/>
            <w:right w:val="none" w:sz="0" w:space="0" w:color="auto"/>
          </w:divBdr>
        </w:div>
      </w:divsChild>
    </w:div>
    <w:div w:id="1438409733">
      <w:bodyDiv w:val="1"/>
      <w:marLeft w:val="0"/>
      <w:marRight w:val="0"/>
      <w:marTop w:val="0"/>
      <w:marBottom w:val="0"/>
      <w:divBdr>
        <w:top w:val="none" w:sz="0" w:space="0" w:color="auto"/>
        <w:left w:val="none" w:sz="0" w:space="0" w:color="auto"/>
        <w:bottom w:val="none" w:sz="0" w:space="0" w:color="auto"/>
        <w:right w:val="none" w:sz="0" w:space="0" w:color="auto"/>
      </w:divBdr>
    </w:div>
    <w:div w:id="1452363167">
      <w:bodyDiv w:val="1"/>
      <w:marLeft w:val="0"/>
      <w:marRight w:val="0"/>
      <w:marTop w:val="0"/>
      <w:marBottom w:val="0"/>
      <w:divBdr>
        <w:top w:val="none" w:sz="0" w:space="0" w:color="auto"/>
        <w:left w:val="none" w:sz="0" w:space="0" w:color="auto"/>
        <w:bottom w:val="none" w:sz="0" w:space="0" w:color="auto"/>
        <w:right w:val="none" w:sz="0" w:space="0" w:color="auto"/>
      </w:divBdr>
    </w:div>
    <w:div w:id="1454401348">
      <w:bodyDiv w:val="1"/>
      <w:marLeft w:val="0"/>
      <w:marRight w:val="0"/>
      <w:marTop w:val="0"/>
      <w:marBottom w:val="0"/>
      <w:divBdr>
        <w:top w:val="none" w:sz="0" w:space="0" w:color="auto"/>
        <w:left w:val="none" w:sz="0" w:space="0" w:color="auto"/>
        <w:bottom w:val="none" w:sz="0" w:space="0" w:color="auto"/>
        <w:right w:val="none" w:sz="0" w:space="0" w:color="auto"/>
      </w:divBdr>
      <w:divsChild>
        <w:div w:id="289627138">
          <w:marLeft w:val="0"/>
          <w:marRight w:val="0"/>
          <w:marTop w:val="0"/>
          <w:marBottom w:val="0"/>
          <w:divBdr>
            <w:top w:val="single" w:sz="2" w:space="0" w:color="auto"/>
            <w:left w:val="single" w:sz="2" w:space="0" w:color="auto"/>
            <w:bottom w:val="single" w:sz="2" w:space="0" w:color="auto"/>
            <w:right w:val="single" w:sz="2" w:space="0" w:color="auto"/>
          </w:divBdr>
        </w:div>
        <w:div w:id="1431243634">
          <w:marLeft w:val="0"/>
          <w:marRight w:val="0"/>
          <w:marTop w:val="0"/>
          <w:marBottom w:val="0"/>
          <w:divBdr>
            <w:top w:val="single" w:sz="2" w:space="0" w:color="auto"/>
            <w:left w:val="single" w:sz="2" w:space="0" w:color="auto"/>
            <w:bottom w:val="single" w:sz="2" w:space="0" w:color="auto"/>
            <w:right w:val="single" w:sz="2" w:space="0" w:color="auto"/>
          </w:divBdr>
          <w:divsChild>
            <w:div w:id="813645597">
              <w:marLeft w:val="0"/>
              <w:marRight w:val="0"/>
              <w:marTop w:val="0"/>
              <w:marBottom w:val="0"/>
              <w:divBdr>
                <w:top w:val="single" w:sz="2" w:space="0" w:color="auto"/>
                <w:left w:val="single" w:sz="2" w:space="0" w:color="auto"/>
                <w:bottom w:val="single" w:sz="2" w:space="0" w:color="auto"/>
                <w:right w:val="single" w:sz="2" w:space="0" w:color="auto"/>
              </w:divBdr>
              <w:divsChild>
                <w:div w:id="7655351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459109424">
      <w:bodyDiv w:val="1"/>
      <w:marLeft w:val="0"/>
      <w:marRight w:val="0"/>
      <w:marTop w:val="0"/>
      <w:marBottom w:val="0"/>
      <w:divBdr>
        <w:top w:val="none" w:sz="0" w:space="0" w:color="auto"/>
        <w:left w:val="none" w:sz="0" w:space="0" w:color="auto"/>
        <w:bottom w:val="none" w:sz="0" w:space="0" w:color="auto"/>
        <w:right w:val="none" w:sz="0" w:space="0" w:color="auto"/>
      </w:divBdr>
    </w:div>
    <w:div w:id="1466048477">
      <w:bodyDiv w:val="1"/>
      <w:marLeft w:val="0"/>
      <w:marRight w:val="0"/>
      <w:marTop w:val="0"/>
      <w:marBottom w:val="0"/>
      <w:divBdr>
        <w:top w:val="none" w:sz="0" w:space="0" w:color="auto"/>
        <w:left w:val="none" w:sz="0" w:space="0" w:color="auto"/>
        <w:bottom w:val="none" w:sz="0" w:space="0" w:color="auto"/>
        <w:right w:val="none" w:sz="0" w:space="0" w:color="auto"/>
      </w:divBdr>
      <w:divsChild>
        <w:div w:id="1085301829">
          <w:marLeft w:val="0"/>
          <w:marRight w:val="0"/>
          <w:marTop w:val="0"/>
          <w:marBottom w:val="0"/>
          <w:divBdr>
            <w:top w:val="none" w:sz="0" w:space="0" w:color="auto"/>
            <w:left w:val="none" w:sz="0" w:space="0" w:color="auto"/>
            <w:bottom w:val="none" w:sz="0" w:space="0" w:color="auto"/>
            <w:right w:val="none" w:sz="0" w:space="0" w:color="auto"/>
          </w:divBdr>
        </w:div>
        <w:div w:id="1524712968">
          <w:marLeft w:val="0"/>
          <w:marRight w:val="0"/>
          <w:marTop w:val="0"/>
          <w:marBottom w:val="0"/>
          <w:divBdr>
            <w:top w:val="none" w:sz="0" w:space="0" w:color="auto"/>
            <w:left w:val="none" w:sz="0" w:space="0" w:color="auto"/>
            <w:bottom w:val="none" w:sz="0" w:space="0" w:color="auto"/>
            <w:right w:val="none" w:sz="0" w:space="0" w:color="auto"/>
          </w:divBdr>
        </w:div>
      </w:divsChild>
    </w:div>
    <w:div w:id="1466506317">
      <w:bodyDiv w:val="1"/>
      <w:marLeft w:val="0"/>
      <w:marRight w:val="0"/>
      <w:marTop w:val="0"/>
      <w:marBottom w:val="0"/>
      <w:divBdr>
        <w:top w:val="none" w:sz="0" w:space="0" w:color="auto"/>
        <w:left w:val="none" w:sz="0" w:space="0" w:color="auto"/>
        <w:bottom w:val="none" w:sz="0" w:space="0" w:color="auto"/>
        <w:right w:val="none" w:sz="0" w:space="0" w:color="auto"/>
      </w:divBdr>
    </w:div>
    <w:div w:id="1496997326">
      <w:bodyDiv w:val="1"/>
      <w:marLeft w:val="0"/>
      <w:marRight w:val="0"/>
      <w:marTop w:val="0"/>
      <w:marBottom w:val="0"/>
      <w:divBdr>
        <w:top w:val="none" w:sz="0" w:space="0" w:color="auto"/>
        <w:left w:val="none" w:sz="0" w:space="0" w:color="auto"/>
        <w:bottom w:val="none" w:sz="0" w:space="0" w:color="auto"/>
        <w:right w:val="none" w:sz="0" w:space="0" w:color="auto"/>
      </w:divBdr>
      <w:divsChild>
        <w:div w:id="762458315">
          <w:marLeft w:val="0"/>
          <w:marRight w:val="0"/>
          <w:marTop w:val="0"/>
          <w:marBottom w:val="0"/>
          <w:divBdr>
            <w:top w:val="none" w:sz="0" w:space="0" w:color="auto"/>
            <w:left w:val="none" w:sz="0" w:space="0" w:color="auto"/>
            <w:bottom w:val="none" w:sz="0" w:space="0" w:color="auto"/>
            <w:right w:val="none" w:sz="0" w:space="0" w:color="auto"/>
          </w:divBdr>
        </w:div>
        <w:div w:id="969167767">
          <w:marLeft w:val="0"/>
          <w:marRight w:val="0"/>
          <w:marTop w:val="0"/>
          <w:marBottom w:val="0"/>
          <w:divBdr>
            <w:top w:val="none" w:sz="0" w:space="0" w:color="auto"/>
            <w:left w:val="none" w:sz="0" w:space="0" w:color="auto"/>
            <w:bottom w:val="none" w:sz="0" w:space="0" w:color="auto"/>
            <w:right w:val="none" w:sz="0" w:space="0" w:color="auto"/>
          </w:divBdr>
        </w:div>
        <w:div w:id="1664163170">
          <w:marLeft w:val="0"/>
          <w:marRight w:val="0"/>
          <w:marTop w:val="0"/>
          <w:marBottom w:val="0"/>
          <w:divBdr>
            <w:top w:val="none" w:sz="0" w:space="0" w:color="auto"/>
            <w:left w:val="none" w:sz="0" w:space="0" w:color="auto"/>
            <w:bottom w:val="none" w:sz="0" w:space="0" w:color="auto"/>
            <w:right w:val="none" w:sz="0" w:space="0" w:color="auto"/>
          </w:divBdr>
        </w:div>
        <w:div w:id="1680154744">
          <w:marLeft w:val="0"/>
          <w:marRight w:val="0"/>
          <w:marTop w:val="0"/>
          <w:marBottom w:val="0"/>
          <w:divBdr>
            <w:top w:val="none" w:sz="0" w:space="0" w:color="auto"/>
            <w:left w:val="none" w:sz="0" w:space="0" w:color="auto"/>
            <w:bottom w:val="none" w:sz="0" w:space="0" w:color="auto"/>
            <w:right w:val="none" w:sz="0" w:space="0" w:color="auto"/>
          </w:divBdr>
        </w:div>
        <w:div w:id="1835680738">
          <w:marLeft w:val="0"/>
          <w:marRight w:val="0"/>
          <w:marTop w:val="0"/>
          <w:marBottom w:val="0"/>
          <w:divBdr>
            <w:top w:val="none" w:sz="0" w:space="0" w:color="auto"/>
            <w:left w:val="none" w:sz="0" w:space="0" w:color="auto"/>
            <w:bottom w:val="none" w:sz="0" w:space="0" w:color="auto"/>
            <w:right w:val="none" w:sz="0" w:space="0" w:color="auto"/>
          </w:divBdr>
        </w:div>
        <w:div w:id="1854762254">
          <w:marLeft w:val="0"/>
          <w:marRight w:val="0"/>
          <w:marTop w:val="0"/>
          <w:marBottom w:val="0"/>
          <w:divBdr>
            <w:top w:val="none" w:sz="0" w:space="0" w:color="auto"/>
            <w:left w:val="none" w:sz="0" w:space="0" w:color="auto"/>
            <w:bottom w:val="none" w:sz="0" w:space="0" w:color="auto"/>
            <w:right w:val="none" w:sz="0" w:space="0" w:color="auto"/>
          </w:divBdr>
        </w:div>
        <w:div w:id="1872303314">
          <w:marLeft w:val="0"/>
          <w:marRight w:val="0"/>
          <w:marTop w:val="0"/>
          <w:marBottom w:val="0"/>
          <w:divBdr>
            <w:top w:val="none" w:sz="0" w:space="0" w:color="auto"/>
            <w:left w:val="none" w:sz="0" w:space="0" w:color="auto"/>
            <w:bottom w:val="none" w:sz="0" w:space="0" w:color="auto"/>
            <w:right w:val="none" w:sz="0" w:space="0" w:color="auto"/>
          </w:divBdr>
        </w:div>
      </w:divsChild>
    </w:div>
    <w:div w:id="1511526759">
      <w:bodyDiv w:val="1"/>
      <w:marLeft w:val="0"/>
      <w:marRight w:val="0"/>
      <w:marTop w:val="0"/>
      <w:marBottom w:val="0"/>
      <w:divBdr>
        <w:top w:val="none" w:sz="0" w:space="0" w:color="auto"/>
        <w:left w:val="none" w:sz="0" w:space="0" w:color="auto"/>
        <w:bottom w:val="none" w:sz="0" w:space="0" w:color="auto"/>
        <w:right w:val="none" w:sz="0" w:space="0" w:color="auto"/>
      </w:divBdr>
    </w:div>
    <w:div w:id="1513032029">
      <w:bodyDiv w:val="1"/>
      <w:marLeft w:val="0"/>
      <w:marRight w:val="0"/>
      <w:marTop w:val="0"/>
      <w:marBottom w:val="0"/>
      <w:divBdr>
        <w:top w:val="none" w:sz="0" w:space="0" w:color="auto"/>
        <w:left w:val="none" w:sz="0" w:space="0" w:color="auto"/>
        <w:bottom w:val="none" w:sz="0" w:space="0" w:color="auto"/>
        <w:right w:val="none" w:sz="0" w:space="0" w:color="auto"/>
      </w:divBdr>
    </w:div>
    <w:div w:id="1534417487">
      <w:bodyDiv w:val="1"/>
      <w:marLeft w:val="0"/>
      <w:marRight w:val="0"/>
      <w:marTop w:val="0"/>
      <w:marBottom w:val="0"/>
      <w:divBdr>
        <w:top w:val="none" w:sz="0" w:space="0" w:color="auto"/>
        <w:left w:val="none" w:sz="0" w:space="0" w:color="auto"/>
        <w:bottom w:val="none" w:sz="0" w:space="0" w:color="auto"/>
        <w:right w:val="none" w:sz="0" w:space="0" w:color="auto"/>
      </w:divBdr>
    </w:div>
    <w:div w:id="1543514967">
      <w:bodyDiv w:val="1"/>
      <w:marLeft w:val="0"/>
      <w:marRight w:val="0"/>
      <w:marTop w:val="0"/>
      <w:marBottom w:val="0"/>
      <w:divBdr>
        <w:top w:val="none" w:sz="0" w:space="0" w:color="auto"/>
        <w:left w:val="none" w:sz="0" w:space="0" w:color="auto"/>
        <w:bottom w:val="none" w:sz="0" w:space="0" w:color="auto"/>
        <w:right w:val="none" w:sz="0" w:space="0" w:color="auto"/>
      </w:divBdr>
    </w:div>
    <w:div w:id="1552770751">
      <w:bodyDiv w:val="1"/>
      <w:marLeft w:val="0"/>
      <w:marRight w:val="0"/>
      <w:marTop w:val="0"/>
      <w:marBottom w:val="0"/>
      <w:divBdr>
        <w:top w:val="none" w:sz="0" w:space="0" w:color="auto"/>
        <w:left w:val="none" w:sz="0" w:space="0" w:color="auto"/>
        <w:bottom w:val="none" w:sz="0" w:space="0" w:color="auto"/>
        <w:right w:val="none" w:sz="0" w:space="0" w:color="auto"/>
      </w:divBdr>
      <w:divsChild>
        <w:div w:id="101843944">
          <w:marLeft w:val="0"/>
          <w:marRight w:val="0"/>
          <w:marTop w:val="0"/>
          <w:marBottom w:val="0"/>
          <w:divBdr>
            <w:top w:val="none" w:sz="0" w:space="0" w:color="auto"/>
            <w:left w:val="none" w:sz="0" w:space="0" w:color="auto"/>
            <w:bottom w:val="none" w:sz="0" w:space="0" w:color="auto"/>
            <w:right w:val="none" w:sz="0" w:space="0" w:color="auto"/>
          </w:divBdr>
        </w:div>
        <w:div w:id="821966852">
          <w:marLeft w:val="0"/>
          <w:marRight w:val="0"/>
          <w:marTop w:val="0"/>
          <w:marBottom w:val="0"/>
          <w:divBdr>
            <w:top w:val="none" w:sz="0" w:space="0" w:color="auto"/>
            <w:left w:val="none" w:sz="0" w:space="0" w:color="auto"/>
            <w:bottom w:val="none" w:sz="0" w:space="0" w:color="auto"/>
            <w:right w:val="none" w:sz="0" w:space="0" w:color="auto"/>
          </w:divBdr>
        </w:div>
        <w:div w:id="967126748">
          <w:marLeft w:val="0"/>
          <w:marRight w:val="0"/>
          <w:marTop w:val="0"/>
          <w:marBottom w:val="0"/>
          <w:divBdr>
            <w:top w:val="none" w:sz="0" w:space="0" w:color="auto"/>
            <w:left w:val="none" w:sz="0" w:space="0" w:color="auto"/>
            <w:bottom w:val="none" w:sz="0" w:space="0" w:color="auto"/>
            <w:right w:val="none" w:sz="0" w:space="0" w:color="auto"/>
          </w:divBdr>
        </w:div>
      </w:divsChild>
    </w:div>
    <w:div w:id="1561017778">
      <w:bodyDiv w:val="1"/>
      <w:marLeft w:val="0"/>
      <w:marRight w:val="0"/>
      <w:marTop w:val="0"/>
      <w:marBottom w:val="0"/>
      <w:divBdr>
        <w:top w:val="none" w:sz="0" w:space="0" w:color="auto"/>
        <w:left w:val="none" w:sz="0" w:space="0" w:color="auto"/>
        <w:bottom w:val="none" w:sz="0" w:space="0" w:color="auto"/>
        <w:right w:val="none" w:sz="0" w:space="0" w:color="auto"/>
      </w:divBdr>
    </w:div>
    <w:div w:id="1570269189">
      <w:bodyDiv w:val="1"/>
      <w:marLeft w:val="0"/>
      <w:marRight w:val="0"/>
      <w:marTop w:val="0"/>
      <w:marBottom w:val="0"/>
      <w:divBdr>
        <w:top w:val="none" w:sz="0" w:space="0" w:color="auto"/>
        <w:left w:val="none" w:sz="0" w:space="0" w:color="auto"/>
        <w:bottom w:val="none" w:sz="0" w:space="0" w:color="auto"/>
        <w:right w:val="none" w:sz="0" w:space="0" w:color="auto"/>
      </w:divBdr>
    </w:div>
    <w:div w:id="1578662311">
      <w:bodyDiv w:val="1"/>
      <w:marLeft w:val="0"/>
      <w:marRight w:val="0"/>
      <w:marTop w:val="0"/>
      <w:marBottom w:val="0"/>
      <w:divBdr>
        <w:top w:val="none" w:sz="0" w:space="0" w:color="auto"/>
        <w:left w:val="none" w:sz="0" w:space="0" w:color="auto"/>
        <w:bottom w:val="none" w:sz="0" w:space="0" w:color="auto"/>
        <w:right w:val="none" w:sz="0" w:space="0" w:color="auto"/>
      </w:divBdr>
    </w:div>
    <w:div w:id="1581406996">
      <w:bodyDiv w:val="1"/>
      <w:marLeft w:val="0"/>
      <w:marRight w:val="0"/>
      <w:marTop w:val="0"/>
      <w:marBottom w:val="0"/>
      <w:divBdr>
        <w:top w:val="none" w:sz="0" w:space="0" w:color="auto"/>
        <w:left w:val="none" w:sz="0" w:space="0" w:color="auto"/>
        <w:bottom w:val="none" w:sz="0" w:space="0" w:color="auto"/>
        <w:right w:val="none" w:sz="0" w:space="0" w:color="auto"/>
      </w:divBdr>
      <w:divsChild>
        <w:div w:id="2979913">
          <w:marLeft w:val="0"/>
          <w:marRight w:val="0"/>
          <w:marTop w:val="0"/>
          <w:marBottom w:val="0"/>
          <w:divBdr>
            <w:top w:val="none" w:sz="0" w:space="0" w:color="auto"/>
            <w:left w:val="none" w:sz="0" w:space="0" w:color="auto"/>
            <w:bottom w:val="none" w:sz="0" w:space="0" w:color="auto"/>
            <w:right w:val="none" w:sz="0" w:space="0" w:color="auto"/>
          </w:divBdr>
        </w:div>
        <w:div w:id="1030303833">
          <w:marLeft w:val="0"/>
          <w:marRight w:val="0"/>
          <w:marTop w:val="0"/>
          <w:marBottom w:val="0"/>
          <w:divBdr>
            <w:top w:val="none" w:sz="0" w:space="0" w:color="auto"/>
            <w:left w:val="none" w:sz="0" w:space="0" w:color="auto"/>
            <w:bottom w:val="none" w:sz="0" w:space="0" w:color="auto"/>
            <w:right w:val="none" w:sz="0" w:space="0" w:color="auto"/>
          </w:divBdr>
        </w:div>
        <w:div w:id="1064331415">
          <w:marLeft w:val="0"/>
          <w:marRight w:val="0"/>
          <w:marTop w:val="0"/>
          <w:marBottom w:val="0"/>
          <w:divBdr>
            <w:top w:val="none" w:sz="0" w:space="0" w:color="auto"/>
            <w:left w:val="none" w:sz="0" w:space="0" w:color="auto"/>
            <w:bottom w:val="none" w:sz="0" w:space="0" w:color="auto"/>
            <w:right w:val="none" w:sz="0" w:space="0" w:color="auto"/>
          </w:divBdr>
        </w:div>
      </w:divsChild>
    </w:div>
    <w:div w:id="1593317733">
      <w:bodyDiv w:val="1"/>
      <w:marLeft w:val="0"/>
      <w:marRight w:val="0"/>
      <w:marTop w:val="0"/>
      <w:marBottom w:val="0"/>
      <w:divBdr>
        <w:top w:val="none" w:sz="0" w:space="0" w:color="auto"/>
        <w:left w:val="none" w:sz="0" w:space="0" w:color="auto"/>
        <w:bottom w:val="none" w:sz="0" w:space="0" w:color="auto"/>
        <w:right w:val="none" w:sz="0" w:space="0" w:color="auto"/>
      </w:divBdr>
    </w:div>
    <w:div w:id="1599410781">
      <w:bodyDiv w:val="1"/>
      <w:marLeft w:val="0"/>
      <w:marRight w:val="0"/>
      <w:marTop w:val="0"/>
      <w:marBottom w:val="0"/>
      <w:divBdr>
        <w:top w:val="none" w:sz="0" w:space="0" w:color="auto"/>
        <w:left w:val="none" w:sz="0" w:space="0" w:color="auto"/>
        <w:bottom w:val="none" w:sz="0" w:space="0" w:color="auto"/>
        <w:right w:val="none" w:sz="0" w:space="0" w:color="auto"/>
      </w:divBdr>
    </w:div>
    <w:div w:id="1608930643">
      <w:bodyDiv w:val="1"/>
      <w:marLeft w:val="0"/>
      <w:marRight w:val="0"/>
      <w:marTop w:val="0"/>
      <w:marBottom w:val="0"/>
      <w:divBdr>
        <w:top w:val="none" w:sz="0" w:space="0" w:color="auto"/>
        <w:left w:val="none" w:sz="0" w:space="0" w:color="auto"/>
        <w:bottom w:val="none" w:sz="0" w:space="0" w:color="auto"/>
        <w:right w:val="none" w:sz="0" w:space="0" w:color="auto"/>
      </w:divBdr>
      <w:divsChild>
        <w:div w:id="1421753254">
          <w:marLeft w:val="0"/>
          <w:marRight w:val="0"/>
          <w:marTop w:val="0"/>
          <w:marBottom w:val="0"/>
          <w:divBdr>
            <w:top w:val="none" w:sz="0" w:space="0" w:color="auto"/>
            <w:left w:val="none" w:sz="0" w:space="0" w:color="auto"/>
            <w:bottom w:val="none" w:sz="0" w:space="0" w:color="auto"/>
            <w:right w:val="none" w:sz="0" w:space="0" w:color="auto"/>
          </w:divBdr>
        </w:div>
        <w:div w:id="1809978865">
          <w:marLeft w:val="0"/>
          <w:marRight w:val="0"/>
          <w:marTop w:val="0"/>
          <w:marBottom w:val="0"/>
          <w:divBdr>
            <w:top w:val="none" w:sz="0" w:space="0" w:color="auto"/>
            <w:left w:val="none" w:sz="0" w:space="0" w:color="auto"/>
            <w:bottom w:val="none" w:sz="0" w:space="0" w:color="auto"/>
            <w:right w:val="none" w:sz="0" w:space="0" w:color="auto"/>
          </w:divBdr>
          <w:divsChild>
            <w:div w:id="205110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89187">
      <w:bodyDiv w:val="1"/>
      <w:marLeft w:val="0"/>
      <w:marRight w:val="0"/>
      <w:marTop w:val="0"/>
      <w:marBottom w:val="0"/>
      <w:divBdr>
        <w:top w:val="none" w:sz="0" w:space="0" w:color="auto"/>
        <w:left w:val="none" w:sz="0" w:space="0" w:color="auto"/>
        <w:bottom w:val="none" w:sz="0" w:space="0" w:color="auto"/>
        <w:right w:val="none" w:sz="0" w:space="0" w:color="auto"/>
      </w:divBdr>
    </w:div>
    <w:div w:id="1617560327">
      <w:bodyDiv w:val="1"/>
      <w:marLeft w:val="0"/>
      <w:marRight w:val="0"/>
      <w:marTop w:val="0"/>
      <w:marBottom w:val="0"/>
      <w:divBdr>
        <w:top w:val="none" w:sz="0" w:space="0" w:color="auto"/>
        <w:left w:val="none" w:sz="0" w:space="0" w:color="auto"/>
        <w:bottom w:val="none" w:sz="0" w:space="0" w:color="auto"/>
        <w:right w:val="none" w:sz="0" w:space="0" w:color="auto"/>
      </w:divBdr>
    </w:div>
    <w:div w:id="1641690813">
      <w:bodyDiv w:val="1"/>
      <w:marLeft w:val="0"/>
      <w:marRight w:val="0"/>
      <w:marTop w:val="0"/>
      <w:marBottom w:val="0"/>
      <w:divBdr>
        <w:top w:val="none" w:sz="0" w:space="0" w:color="auto"/>
        <w:left w:val="none" w:sz="0" w:space="0" w:color="auto"/>
        <w:bottom w:val="none" w:sz="0" w:space="0" w:color="auto"/>
        <w:right w:val="none" w:sz="0" w:space="0" w:color="auto"/>
      </w:divBdr>
    </w:div>
    <w:div w:id="1643464957">
      <w:bodyDiv w:val="1"/>
      <w:marLeft w:val="0"/>
      <w:marRight w:val="0"/>
      <w:marTop w:val="0"/>
      <w:marBottom w:val="0"/>
      <w:divBdr>
        <w:top w:val="none" w:sz="0" w:space="0" w:color="auto"/>
        <w:left w:val="none" w:sz="0" w:space="0" w:color="auto"/>
        <w:bottom w:val="none" w:sz="0" w:space="0" w:color="auto"/>
        <w:right w:val="none" w:sz="0" w:space="0" w:color="auto"/>
      </w:divBdr>
    </w:div>
    <w:div w:id="1645088033">
      <w:bodyDiv w:val="1"/>
      <w:marLeft w:val="0"/>
      <w:marRight w:val="0"/>
      <w:marTop w:val="0"/>
      <w:marBottom w:val="0"/>
      <w:divBdr>
        <w:top w:val="none" w:sz="0" w:space="0" w:color="auto"/>
        <w:left w:val="none" w:sz="0" w:space="0" w:color="auto"/>
        <w:bottom w:val="none" w:sz="0" w:space="0" w:color="auto"/>
        <w:right w:val="none" w:sz="0" w:space="0" w:color="auto"/>
      </w:divBdr>
    </w:div>
    <w:div w:id="1647541836">
      <w:bodyDiv w:val="1"/>
      <w:marLeft w:val="0"/>
      <w:marRight w:val="0"/>
      <w:marTop w:val="0"/>
      <w:marBottom w:val="0"/>
      <w:divBdr>
        <w:top w:val="none" w:sz="0" w:space="0" w:color="auto"/>
        <w:left w:val="none" w:sz="0" w:space="0" w:color="auto"/>
        <w:bottom w:val="none" w:sz="0" w:space="0" w:color="auto"/>
        <w:right w:val="none" w:sz="0" w:space="0" w:color="auto"/>
      </w:divBdr>
      <w:divsChild>
        <w:div w:id="118306128">
          <w:marLeft w:val="0"/>
          <w:marRight w:val="0"/>
          <w:marTop w:val="0"/>
          <w:marBottom w:val="0"/>
          <w:divBdr>
            <w:top w:val="none" w:sz="0" w:space="0" w:color="auto"/>
            <w:left w:val="none" w:sz="0" w:space="0" w:color="auto"/>
            <w:bottom w:val="none" w:sz="0" w:space="0" w:color="auto"/>
            <w:right w:val="none" w:sz="0" w:space="0" w:color="auto"/>
          </w:divBdr>
        </w:div>
        <w:div w:id="1883516781">
          <w:marLeft w:val="0"/>
          <w:marRight w:val="0"/>
          <w:marTop w:val="0"/>
          <w:marBottom w:val="0"/>
          <w:divBdr>
            <w:top w:val="none" w:sz="0" w:space="0" w:color="auto"/>
            <w:left w:val="none" w:sz="0" w:space="0" w:color="auto"/>
            <w:bottom w:val="none" w:sz="0" w:space="0" w:color="auto"/>
            <w:right w:val="none" w:sz="0" w:space="0" w:color="auto"/>
          </w:divBdr>
        </w:div>
      </w:divsChild>
    </w:div>
    <w:div w:id="1666977603">
      <w:bodyDiv w:val="1"/>
      <w:marLeft w:val="0"/>
      <w:marRight w:val="0"/>
      <w:marTop w:val="0"/>
      <w:marBottom w:val="0"/>
      <w:divBdr>
        <w:top w:val="none" w:sz="0" w:space="0" w:color="auto"/>
        <w:left w:val="none" w:sz="0" w:space="0" w:color="auto"/>
        <w:bottom w:val="none" w:sz="0" w:space="0" w:color="auto"/>
        <w:right w:val="none" w:sz="0" w:space="0" w:color="auto"/>
      </w:divBdr>
    </w:div>
    <w:div w:id="1676617235">
      <w:bodyDiv w:val="1"/>
      <w:marLeft w:val="0"/>
      <w:marRight w:val="0"/>
      <w:marTop w:val="0"/>
      <w:marBottom w:val="0"/>
      <w:divBdr>
        <w:top w:val="none" w:sz="0" w:space="0" w:color="auto"/>
        <w:left w:val="none" w:sz="0" w:space="0" w:color="auto"/>
        <w:bottom w:val="none" w:sz="0" w:space="0" w:color="auto"/>
        <w:right w:val="none" w:sz="0" w:space="0" w:color="auto"/>
      </w:divBdr>
    </w:div>
    <w:div w:id="1680740993">
      <w:bodyDiv w:val="1"/>
      <w:marLeft w:val="0"/>
      <w:marRight w:val="0"/>
      <w:marTop w:val="0"/>
      <w:marBottom w:val="0"/>
      <w:divBdr>
        <w:top w:val="none" w:sz="0" w:space="0" w:color="auto"/>
        <w:left w:val="none" w:sz="0" w:space="0" w:color="auto"/>
        <w:bottom w:val="none" w:sz="0" w:space="0" w:color="auto"/>
        <w:right w:val="none" w:sz="0" w:space="0" w:color="auto"/>
      </w:divBdr>
    </w:div>
    <w:div w:id="1737631170">
      <w:bodyDiv w:val="1"/>
      <w:marLeft w:val="0"/>
      <w:marRight w:val="0"/>
      <w:marTop w:val="0"/>
      <w:marBottom w:val="0"/>
      <w:divBdr>
        <w:top w:val="none" w:sz="0" w:space="0" w:color="auto"/>
        <w:left w:val="none" w:sz="0" w:space="0" w:color="auto"/>
        <w:bottom w:val="none" w:sz="0" w:space="0" w:color="auto"/>
        <w:right w:val="none" w:sz="0" w:space="0" w:color="auto"/>
      </w:divBdr>
      <w:divsChild>
        <w:div w:id="417992201">
          <w:marLeft w:val="0"/>
          <w:marRight w:val="0"/>
          <w:marTop w:val="0"/>
          <w:marBottom w:val="0"/>
          <w:divBdr>
            <w:top w:val="none" w:sz="0" w:space="0" w:color="auto"/>
            <w:left w:val="none" w:sz="0" w:space="0" w:color="auto"/>
            <w:bottom w:val="none" w:sz="0" w:space="0" w:color="auto"/>
            <w:right w:val="none" w:sz="0" w:space="0" w:color="auto"/>
          </w:divBdr>
        </w:div>
        <w:div w:id="486436829">
          <w:marLeft w:val="0"/>
          <w:marRight w:val="0"/>
          <w:marTop w:val="0"/>
          <w:marBottom w:val="0"/>
          <w:divBdr>
            <w:top w:val="none" w:sz="0" w:space="0" w:color="auto"/>
            <w:left w:val="none" w:sz="0" w:space="0" w:color="auto"/>
            <w:bottom w:val="none" w:sz="0" w:space="0" w:color="auto"/>
            <w:right w:val="none" w:sz="0" w:space="0" w:color="auto"/>
          </w:divBdr>
        </w:div>
        <w:div w:id="591280518">
          <w:marLeft w:val="0"/>
          <w:marRight w:val="0"/>
          <w:marTop w:val="0"/>
          <w:marBottom w:val="0"/>
          <w:divBdr>
            <w:top w:val="none" w:sz="0" w:space="0" w:color="auto"/>
            <w:left w:val="none" w:sz="0" w:space="0" w:color="auto"/>
            <w:bottom w:val="none" w:sz="0" w:space="0" w:color="auto"/>
            <w:right w:val="none" w:sz="0" w:space="0" w:color="auto"/>
          </w:divBdr>
        </w:div>
        <w:div w:id="794639658">
          <w:marLeft w:val="0"/>
          <w:marRight w:val="0"/>
          <w:marTop w:val="0"/>
          <w:marBottom w:val="0"/>
          <w:divBdr>
            <w:top w:val="none" w:sz="0" w:space="0" w:color="auto"/>
            <w:left w:val="none" w:sz="0" w:space="0" w:color="auto"/>
            <w:bottom w:val="none" w:sz="0" w:space="0" w:color="auto"/>
            <w:right w:val="none" w:sz="0" w:space="0" w:color="auto"/>
          </w:divBdr>
        </w:div>
        <w:div w:id="942155503">
          <w:marLeft w:val="0"/>
          <w:marRight w:val="0"/>
          <w:marTop w:val="0"/>
          <w:marBottom w:val="0"/>
          <w:divBdr>
            <w:top w:val="none" w:sz="0" w:space="0" w:color="auto"/>
            <w:left w:val="none" w:sz="0" w:space="0" w:color="auto"/>
            <w:bottom w:val="none" w:sz="0" w:space="0" w:color="auto"/>
            <w:right w:val="none" w:sz="0" w:space="0" w:color="auto"/>
          </w:divBdr>
        </w:div>
        <w:div w:id="1019308718">
          <w:marLeft w:val="0"/>
          <w:marRight w:val="0"/>
          <w:marTop w:val="0"/>
          <w:marBottom w:val="0"/>
          <w:divBdr>
            <w:top w:val="none" w:sz="0" w:space="0" w:color="auto"/>
            <w:left w:val="none" w:sz="0" w:space="0" w:color="auto"/>
            <w:bottom w:val="none" w:sz="0" w:space="0" w:color="auto"/>
            <w:right w:val="none" w:sz="0" w:space="0" w:color="auto"/>
          </w:divBdr>
        </w:div>
        <w:div w:id="1951551015">
          <w:marLeft w:val="0"/>
          <w:marRight w:val="0"/>
          <w:marTop w:val="0"/>
          <w:marBottom w:val="0"/>
          <w:divBdr>
            <w:top w:val="none" w:sz="0" w:space="0" w:color="auto"/>
            <w:left w:val="none" w:sz="0" w:space="0" w:color="auto"/>
            <w:bottom w:val="none" w:sz="0" w:space="0" w:color="auto"/>
            <w:right w:val="none" w:sz="0" w:space="0" w:color="auto"/>
          </w:divBdr>
        </w:div>
      </w:divsChild>
    </w:div>
    <w:div w:id="1741825255">
      <w:bodyDiv w:val="1"/>
      <w:marLeft w:val="0"/>
      <w:marRight w:val="0"/>
      <w:marTop w:val="0"/>
      <w:marBottom w:val="0"/>
      <w:divBdr>
        <w:top w:val="none" w:sz="0" w:space="0" w:color="auto"/>
        <w:left w:val="none" w:sz="0" w:space="0" w:color="auto"/>
        <w:bottom w:val="none" w:sz="0" w:space="0" w:color="auto"/>
        <w:right w:val="none" w:sz="0" w:space="0" w:color="auto"/>
      </w:divBdr>
    </w:div>
    <w:div w:id="1748917047">
      <w:bodyDiv w:val="1"/>
      <w:marLeft w:val="0"/>
      <w:marRight w:val="0"/>
      <w:marTop w:val="0"/>
      <w:marBottom w:val="0"/>
      <w:divBdr>
        <w:top w:val="none" w:sz="0" w:space="0" w:color="auto"/>
        <w:left w:val="none" w:sz="0" w:space="0" w:color="auto"/>
        <w:bottom w:val="none" w:sz="0" w:space="0" w:color="auto"/>
        <w:right w:val="none" w:sz="0" w:space="0" w:color="auto"/>
      </w:divBdr>
    </w:div>
    <w:div w:id="1751460707">
      <w:bodyDiv w:val="1"/>
      <w:marLeft w:val="0"/>
      <w:marRight w:val="0"/>
      <w:marTop w:val="0"/>
      <w:marBottom w:val="0"/>
      <w:divBdr>
        <w:top w:val="none" w:sz="0" w:space="0" w:color="auto"/>
        <w:left w:val="none" w:sz="0" w:space="0" w:color="auto"/>
        <w:bottom w:val="none" w:sz="0" w:space="0" w:color="auto"/>
        <w:right w:val="none" w:sz="0" w:space="0" w:color="auto"/>
      </w:divBdr>
    </w:div>
    <w:div w:id="1754207178">
      <w:bodyDiv w:val="1"/>
      <w:marLeft w:val="0"/>
      <w:marRight w:val="0"/>
      <w:marTop w:val="0"/>
      <w:marBottom w:val="0"/>
      <w:divBdr>
        <w:top w:val="none" w:sz="0" w:space="0" w:color="auto"/>
        <w:left w:val="none" w:sz="0" w:space="0" w:color="auto"/>
        <w:bottom w:val="none" w:sz="0" w:space="0" w:color="auto"/>
        <w:right w:val="none" w:sz="0" w:space="0" w:color="auto"/>
      </w:divBdr>
    </w:div>
    <w:div w:id="1762874733">
      <w:bodyDiv w:val="1"/>
      <w:marLeft w:val="0"/>
      <w:marRight w:val="0"/>
      <w:marTop w:val="0"/>
      <w:marBottom w:val="0"/>
      <w:divBdr>
        <w:top w:val="none" w:sz="0" w:space="0" w:color="auto"/>
        <w:left w:val="none" w:sz="0" w:space="0" w:color="auto"/>
        <w:bottom w:val="none" w:sz="0" w:space="0" w:color="auto"/>
        <w:right w:val="none" w:sz="0" w:space="0" w:color="auto"/>
      </w:divBdr>
    </w:div>
    <w:div w:id="1768842444">
      <w:bodyDiv w:val="1"/>
      <w:marLeft w:val="0"/>
      <w:marRight w:val="0"/>
      <w:marTop w:val="0"/>
      <w:marBottom w:val="0"/>
      <w:divBdr>
        <w:top w:val="none" w:sz="0" w:space="0" w:color="auto"/>
        <w:left w:val="none" w:sz="0" w:space="0" w:color="auto"/>
        <w:bottom w:val="none" w:sz="0" w:space="0" w:color="auto"/>
        <w:right w:val="none" w:sz="0" w:space="0" w:color="auto"/>
      </w:divBdr>
    </w:div>
    <w:div w:id="1769766364">
      <w:bodyDiv w:val="1"/>
      <w:marLeft w:val="0"/>
      <w:marRight w:val="0"/>
      <w:marTop w:val="0"/>
      <w:marBottom w:val="0"/>
      <w:divBdr>
        <w:top w:val="none" w:sz="0" w:space="0" w:color="auto"/>
        <w:left w:val="none" w:sz="0" w:space="0" w:color="auto"/>
        <w:bottom w:val="none" w:sz="0" w:space="0" w:color="auto"/>
        <w:right w:val="none" w:sz="0" w:space="0" w:color="auto"/>
      </w:divBdr>
    </w:div>
    <w:div w:id="1772315479">
      <w:bodyDiv w:val="1"/>
      <w:marLeft w:val="0"/>
      <w:marRight w:val="0"/>
      <w:marTop w:val="0"/>
      <w:marBottom w:val="0"/>
      <w:divBdr>
        <w:top w:val="none" w:sz="0" w:space="0" w:color="auto"/>
        <w:left w:val="none" w:sz="0" w:space="0" w:color="auto"/>
        <w:bottom w:val="none" w:sz="0" w:space="0" w:color="auto"/>
        <w:right w:val="none" w:sz="0" w:space="0" w:color="auto"/>
      </w:divBdr>
    </w:div>
    <w:div w:id="1778207923">
      <w:bodyDiv w:val="1"/>
      <w:marLeft w:val="0"/>
      <w:marRight w:val="0"/>
      <w:marTop w:val="0"/>
      <w:marBottom w:val="0"/>
      <w:divBdr>
        <w:top w:val="none" w:sz="0" w:space="0" w:color="auto"/>
        <w:left w:val="none" w:sz="0" w:space="0" w:color="auto"/>
        <w:bottom w:val="none" w:sz="0" w:space="0" w:color="auto"/>
        <w:right w:val="none" w:sz="0" w:space="0" w:color="auto"/>
      </w:divBdr>
    </w:div>
    <w:div w:id="1811510258">
      <w:bodyDiv w:val="1"/>
      <w:marLeft w:val="0"/>
      <w:marRight w:val="0"/>
      <w:marTop w:val="0"/>
      <w:marBottom w:val="0"/>
      <w:divBdr>
        <w:top w:val="none" w:sz="0" w:space="0" w:color="auto"/>
        <w:left w:val="none" w:sz="0" w:space="0" w:color="auto"/>
        <w:bottom w:val="none" w:sz="0" w:space="0" w:color="auto"/>
        <w:right w:val="none" w:sz="0" w:space="0" w:color="auto"/>
      </w:divBdr>
      <w:divsChild>
        <w:div w:id="1053194655">
          <w:marLeft w:val="0"/>
          <w:marRight w:val="0"/>
          <w:marTop w:val="0"/>
          <w:marBottom w:val="900"/>
          <w:divBdr>
            <w:top w:val="none" w:sz="0" w:space="0" w:color="auto"/>
            <w:left w:val="none" w:sz="0" w:space="0" w:color="auto"/>
            <w:bottom w:val="none" w:sz="0" w:space="0" w:color="auto"/>
            <w:right w:val="none" w:sz="0" w:space="0" w:color="auto"/>
          </w:divBdr>
          <w:divsChild>
            <w:div w:id="1526361991">
              <w:marLeft w:val="0"/>
              <w:marRight w:val="0"/>
              <w:marTop w:val="0"/>
              <w:marBottom w:val="0"/>
              <w:divBdr>
                <w:top w:val="none" w:sz="0" w:space="0" w:color="auto"/>
                <w:left w:val="none" w:sz="0" w:space="0" w:color="auto"/>
                <w:bottom w:val="none" w:sz="0" w:space="0" w:color="auto"/>
                <w:right w:val="none" w:sz="0" w:space="0" w:color="auto"/>
              </w:divBdr>
              <w:divsChild>
                <w:div w:id="14578772">
                  <w:marLeft w:val="0"/>
                  <w:marRight w:val="0"/>
                  <w:marTop w:val="0"/>
                  <w:marBottom w:val="150"/>
                  <w:divBdr>
                    <w:top w:val="none" w:sz="0" w:space="0" w:color="auto"/>
                    <w:left w:val="none" w:sz="0" w:space="0" w:color="auto"/>
                    <w:bottom w:val="none" w:sz="0" w:space="0" w:color="auto"/>
                    <w:right w:val="none" w:sz="0" w:space="0" w:color="auto"/>
                  </w:divBdr>
                  <w:divsChild>
                    <w:div w:id="221134320">
                      <w:marLeft w:val="0"/>
                      <w:marRight w:val="0"/>
                      <w:marTop w:val="0"/>
                      <w:marBottom w:val="0"/>
                      <w:divBdr>
                        <w:top w:val="none" w:sz="0" w:space="0" w:color="auto"/>
                        <w:left w:val="none" w:sz="0" w:space="0" w:color="auto"/>
                        <w:bottom w:val="none" w:sz="0" w:space="0" w:color="auto"/>
                        <w:right w:val="none" w:sz="0" w:space="0" w:color="auto"/>
                      </w:divBdr>
                      <w:divsChild>
                        <w:div w:id="1471246628">
                          <w:marLeft w:val="0"/>
                          <w:marRight w:val="0"/>
                          <w:marTop w:val="0"/>
                          <w:marBottom w:val="0"/>
                          <w:divBdr>
                            <w:top w:val="none" w:sz="0" w:space="0" w:color="auto"/>
                            <w:left w:val="none" w:sz="0" w:space="0" w:color="auto"/>
                            <w:bottom w:val="none" w:sz="0" w:space="0" w:color="auto"/>
                            <w:right w:val="none" w:sz="0" w:space="0" w:color="auto"/>
                          </w:divBdr>
                        </w:div>
                      </w:divsChild>
                    </w:div>
                    <w:div w:id="795871232">
                      <w:marLeft w:val="0"/>
                      <w:marRight w:val="0"/>
                      <w:marTop w:val="0"/>
                      <w:marBottom w:val="0"/>
                      <w:divBdr>
                        <w:top w:val="none" w:sz="0" w:space="0" w:color="auto"/>
                        <w:left w:val="none" w:sz="0" w:space="0" w:color="auto"/>
                        <w:bottom w:val="none" w:sz="0" w:space="0" w:color="auto"/>
                        <w:right w:val="none" w:sz="0" w:space="0" w:color="auto"/>
                      </w:divBdr>
                    </w:div>
                  </w:divsChild>
                </w:div>
                <w:div w:id="862403113">
                  <w:marLeft w:val="0"/>
                  <w:marRight w:val="0"/>
                  <w:marTop w:val="0"/>
                  <w:marBottom w:val="150"/>
                  <w:divBdr>
                    <w:top w:val="none" w:sz="0" w:space="0" w:color="auto"/>
                    <w:left w:val="none" w:sz="0" w:space="0" w:color="auto"/>
                    <w:bottom w:val="none" w:sz="0" w:space="0" w:color="auto"/>
                    <w:right w:val="none" w:sz="0" w:space="0" w:color="auto"/>
                  </w:divBdr>
                  <w:divsChild>
                    <w:div w:id="759638832">
                      <w:marLeft w:val="0"/>
                      <w:marRight w:val="0"/>
                      <w:marTop w:val="0"/>
                      <w:marBottom w:val="0"/>
                      <w:divBdr>
                        <w:top w:val="none" w:sz="0" w:space="0" w:color="auto"/>
                        <w:left w:val="none" w:sz="0" w:space="0" w:color="auto"/>
                        <w:bottom w:val="none" w:sz="0" w:space="0" w:color="auto"/>
                        <w:right w:val="none" w:sz="0" w:space="0" w:color="auto"/>
                      </w:divBdr>
                      <w:divsChild>
                        <w:div w:id="589239725">
                          <w:marLeft w:val="0"/>
                          <w:marRight w:val="0"/>
                          <w:marTop w:val="0"/>
                          <w:marBottom w:val="0"/>
                          <w:divBdr>
                            <w:top w:val="none" w:sz="0" w:space="0" w:color="auto"/>
                            <w:left w:val="none" w:sz="0" w:space="0" w:color="auto"/>
                            <w:bottom w:val="none" w:sz="0" w:space="0" w:color="auto"/>
                            <w:right w:val="none" w:sz="0" w:space="0" w:color="auto"/>
                          </w:divBdr>
                        </w:div>
                      </w:divsChild>
                    </w:div>
                    <w:div w:id="1659722366">
                      <w:marLeft w:val="0"/>
                      <w:marRight w:val="0"/>
                      <w:marTop w:val="0"/>
                      <w:marBottom w:val="0"/>
                      <w:divBdr>
                        <w:top w:val="none" w:sz="0" w:space="0" w:color="auto"/>
                        <w:left w:val="none" w:sz="0" w:space="0" w:color="auto"/>
                        <w:bottom w:val="none" w:sz="0" w:space="0" w:color="auto"/>
                        <w:right w:val="none" w:sz="0" w:space="0" w:color="auto"/>
                      </w:divBdr>
                    </w:div>
                  </w:divsChild>
                </w:div>
                <w:div w:id="1055786098">
                  <w:marLeft w:val="0"/>
                  <w:marRight w:val="150"/>
                  <w:marTop w:val="0"/>
                  <w:marBottom w:val="150"/>
                  <w:divBdr>
                    <w:top w:val="none" w:sz="0" w:space="0" w:color="auto"/>
                    <w:left w:val="none" w:sz="0" w:space="0" w:color="auto"/>
                    <w:bottom w:val="none" w:sz="0" w:space="0" w:color="auto"/>
                    <w:right w:val="none" w:sz="0" w:space="0" w:color="auto"/>
                  </w:divBdr>
                  <w:divsChild>
                    <w:div w:id="1462071852">
                      <w:marLeft w:val="0"/>
                      <w:marRight w:val="0"/>
                      <w:marTop w:val="0"/>
                      <w:marBottom w:val="0"/>
                      <w:divBdr>
                        <w:top w:val="none" w:sz="0" w:space="0" w:color="auto"/>
                        <w:left w:val="none" w:sz="0" w:space="0" w:color="auto"/>
                        <w:bottom w:val="none" w:sz="0" w:space="0" w:color="auto"/>
                        <w:right w:val="none" w:sz="0" w:space="0" w:color="auto"/>
                      </w:divBdr>
                    </w:div>
                    <w:div w:id="1559895331">
                      <w:marLeft w:val="0"/>
                      <w:marRight w:val="0"/>
                      <w:marTop w:val="0"/>
                      <w:marBottom w:val="0"/>
                      <w:divBdr>
                        <w:top w:val="none" w:sz="0" w:space="0" w:color="auto"/>
                        <w:left w:val="none" w:sz="0" w:space="0" w:color="auto"/>
                        <w:bottom w:val="none" w:sz="0" w:space="0" w:color="auto"/>
                        <w:right w:val="none" w:sz="0" w:space="0" w:color="auto"/>
                      </w:divBdr>
                      <w:divsChild>
                        <w:div w:id="169207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785355">
                  <w:marLeft w:val="0"/>
                  <w:marRight w:val="150"/>
                  <w:marTop w:val="0"/>
                  <w:marBottom w:val="150"/>
                  <w:divBdr>
                    <w:top w:val="none" w:sz="0" w:space="0" w:color="auto"/>
                    <w:left w:val="none" w:sz="0" w:space="0" w:color="auto"/>
                    <w:bottom w:val="none" w:sz="0" w:space="0" w:color="auto"/>
                    <w:right w:val="none" w:sz="0" w:space="0" w:color="auto"/>
                  </w:divBdr>
                  <w:divsChild>
                    <w:div w:id="742604383">
                      <w:marLeft w:val="0"/>
                      <w:marRight w:val="0"/>
                      <w:marTop w:val="0"/>
                      <w:marBottom w:val="0"/>
                      <w:divBdr>
                        <w:top w:val="none" w:sz="0" w:space="0" w:color="auto"/>
                        <w:left w:val="none" w:sz="0" w:space="0" w:color="auto"/>
                        <w:bottom w:val="none" w:sz="0" w:space="0" w:color="auto"/>
                        <w:right w:val="none" w:sz="0" w:space="0" w:color="auto"/>
                      </w:divBdr>
                      <w:divsChild>
                        <w:div w:id="1561819552">
                          <w:marLeft w:val="0"/>
                          <w:marRight w:val="0"/>
                          <w:marTop w:val="0"/>
                          <w:marBottom w:val="0"/>
                          <w:divBdr>
                            <w:top w:val="none" w:sz="0" w:space="0" w:color="auto"/>
                            <w:left w:val="none" w:sz="0" w:space="0" w:color="auto"/>
                            <w:bottom w:val="none" w:sz="0" w:space="0" w:color="auto"/>
                            <w:right w:val="none" w:sz="0" w:space="0" w:color="auto"/>
                          </w:divBdr>
                        </w:div>
                      </w:divsChild>
                    </w:div>
                    <w:div w:id="166547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263862">
          <w:marLeft w:val="0"/>
          <w:marRight w:val="0"/>
          <w:marTop w:val="0"/>
          <w:marBottom w:val="0"/>
          <w:divBdr>
            <w:top w:val="none" w:sz="0" w:space="0" w:color="auto"/>
            <w:left w:val="none" w:sz="0" w:space="0" w:color="auto"/>
            <w:bottom w:val="none" w:sz="0" w:space="0" w:color="auto"/>
            <w:right w:val="none" w:sz="0" w:space="0" w:color="auto"/>
          </w:divBdr>
          <w:divsChild>
            <w:div w:id="749274862">
              <w:marLeft w:val="0"/>
              <w:marRight w:val="0"/>
              <w:marTop w:val="0"/>
              <w:marBottom w:val="0"/>
              <w:divBdr>
                <w:top w:val="none" w:sz="0" w:space="0" w:color="auto"/>
                <w:left w:val="none" w:sz="0" w:space="0" w:color="auto"/>
                <w:bottom w:val="none" w:sz="0" w:space="0" w:color="auto"/>
                <w:right w:val="none" w:sz="0" w:space="0" w:color="auto"/>
              </w:divBdr>
              <w:divsChild>
                <w:div w:id="1825975684">
                  <w:marLeft w:val="0"/>
                  <w:marRight w:val="0"/>
                  <w:marTop w:val="0"/>
                  <w:marBottom w:val="0"/>
                  <w:divBdr>
                    <w:top w:val="none" w:sz="0" w:space="0" w:color="auto"/>
                    <w:left w:val="none" w:sz="0" w:space="0" w:color="auto"/>
                    <w:bottom w:val="none" w:sz="0" w:space="0" w:color="auto"/>
                    <w:right w:val="none" w:sz="0" w:space="0" w:color="auto"/>
                  </w:divBdr>
                  <w:divsChild>
                    <w:div w:id="1664965384">
                      <w:marLeft w:val="0"/>
                      <w:marRight w:val="0"/>
                      <w:marTop w:val="450"/>
                      <w:marBottom w:val="0"/>
                      <w:divBdr>
                        <w:top w:val="none" w:sz="0" w:space="0" w:color="auto"/>
                        <w:left w:val="none" w:sz="0" w:space="0" w:color="auto"/>
                        <w:bottom w:val="none" w:sz="0" w:space="0" w:color="auto"/>
                        <w:right w:val="none" w:sz="0" w:space="0" w:color="auto"/>
                      </w:divBdr>
                      <w:divsChild>
                        <w:div w:id="715206055">
                          <w:marLeft w:val="0"/>
                          <w:marRight w:val="0"/>
                          <w:marTop w:val="0"/>
                          <w:marBottom w:val="0"/>
                          <w:divBdr>
                            <w:top w:val="none" w:sz="0" w:space="0" w:color="auto"/>
                            <w:left w:val="none" w:sz="0" w:space="0" w:color="auto"/>
                            <w:bottom w:val="none" w:sz="0" w:space="0" w:color="auto"/>
                            <w:right w:val="none" w:sz="0" w:space="0" w:color="auto"/>
                          </w:divBdr>
                        </w:div>
                      </w:divsChild>
                    </w:div>
                    <w:div w:id="180670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925372">
      <w:bodyDiv w:val="1"/>
      <w:marLeft w:val="0"/>
      <w:marRight w:val="0"/>
      <w:marTop w:val="0"/>
      <w:marBottom w:val="0"/>
      <w:divBdr>
        <w:top w:val="none" w:sz="0" w:space="0" w:color="auto"/>
        <w:left w:val="none" w:sz="0" w:space="0" w:color="auto"/>
        <w:bottom w:val="none" w:sz="0" w:space="0" w:color="auto"/>
        <w:right w:val="none" w:sz="0" w:space="0" w:color="auto"/>
      </w:divBdr>
    </w:div>
    <w:div w:id="1829973948">
      <w:bodyDiv w:val="1"/>
      <w:marLeft w:val="0"/>
      <w:marRight w:val="0"/>
      <w:marTop w:val="0"/>
      <w:marBottom w:val="0"/>
      <w:divBdr>
        <w:top w:val="none" w:sz="0" w:space="0" w:color="auto"/>
        <w:left w:val="none" w:sz="0" w:space="0" w:color="auto"/>
        <w:bottom w:val="none" w:sz="0" w:space="0" w:color="auto"/>
        <w:right w:val="none" w:sz="0" w:space="0" w:color="auto"/>
      </w:divBdr>
    </w:div>
    <w:div w:id="1845122306">
      <w:bodyDiv w:val="1"/>
      <w:marLeft w:val="0"/>
      <w:marRight w:val="0"/>
      <w:marTop w:val="0"/>
      <w:marBottom w:val="0"/>
      <w:divBdr>
        <w:top w:val="none" w:sz="0" w:space="0" w:color="auto"/>
        <w:left w:val="none" w:sz="0" w:space="0" w:color="auto"/>
        <w:bottom w:val="none" w:sz="0" w:space="0" w:color="auto"/>
        <w:right w:val="none" w:sz="0" w:space="0" w:color="auto"/>
      </w:divBdr>
    </w:div>
    <w:div w:id="1856528863">
      <w:bodyDiv w:val="1"/>
      <w:marLeft w:val="0"/>
      <w:marRight w:val="0"/>
      <w:marTop w:val="0"/>
      <w:marBottom w:val="0"/>
      <w:divBdr>
        <w:top w:val="none" w:sz="0" w:space="0" w:color="auto"/>
        <w:left w:val="none" w:sz="0" w:space="0" w:color="auto"/>
        <w:bottom w:val="none" w:sz="0" w:space="0" w:color="auto"/>
        <w:right w:val="none" w:sz="0" w:space="0" w:color="auto"/>
      </w:divBdr>
    </w:div>
    <w:div w:id="1861161112">
      <w:bodyDiv w:val="1"/>
      <w:marLeft w:val="0"/>
      <w:marRight w:val="0"/>
      <w:marTop w:val="0"/>
      <w:marBottom w:val="0"/>
      <w:divBdr>
        <w:top w:val="none" w:sz="0" w:space="0" w:color="auto"/>
        <w:left w:val="none" w:sz="0" w:space="0" w:color="auto"/>
        <w:bottom w:val="none" w:sz="0" w:space="0" w:color="auto"/>
        <w:right w:val="none" w:sz="0" w:space="0" w:color="auto"/>
      </w:divBdr>
      <w:divsChild>
        <w:div w:id="31879283">
          <w:marLeft w:val="0"/>
          <w:marRight w:val="0"/>
          <w:marTop w:val="0"/>
          <w:marBottom w:val="0"/>
          <w:divBdr>
            <w:top w:val="none" w:sz="0" w:space="0" w:color="auto"/>
            <w:left w:val="none" w:sz="0" w:space="0" w:color="auto"/>
            <w:bottom w:val="none" w:sz="0" w:space="0" w:color="auto"/>
            <w:right w:val="none" w:sz="0" w:space="0" w:color="auto"/>
          </w:divBdr>
        </w:div>
        <w:div w:id="394159219">
          <w:marLeft w:val="0"/>
          <w:marRight w:val="0"/>
          <w:marTop w:val="0"/>
          <w:marBottom w:val="0"/>
          <w:divBdr>
            <w:top w:val="none" w:sz="0" w:space="0" w:color="auto"/>
            <w:left w:val="none" w:sz="0" w:space="0" w:color="auto"/>
            <w:bottom w:val="none" w:sz="0" w:space="0" w:color="auto"/>
            <w:right w:val="none" w:sz="0" w:space="0" w:color="auto"/>
          </w:divBdr>
        </w:div>
        <w:div w:id="530607348">
          <w:marLeft w:val="0"/>
          <w:marRight w:val="0"/>
          <w:marTop w:val="0"/>
          <w:marBottom w:val="0"/>
          <w:divBdr>
            <w:top w:val="none" w:sz="0" w:space="0" w:color="auto"/>
            <w:left w:val="none" w:sz="0" w:space="0" w:color="auto"/>
            <w:bottom w:val="none" w:sz="0" w:space="0" w:color="auto"/>
            <w:right w:val="none" w:sz="0" w:space="0" w:color="auto"/>
          </w:divBdr>
        </w:div>
        <w:div w:id="565847587">
          <w:marLeft w:val="0"/>
          <w:marRight w:val="0"/>
          <w:marTop w:val="0"/>
          <w:marBottom w:val="0"/>
          <w:divBdr>
            <w:top w:val="none" w:sz="0" w:space="0" w:color="auto"/>
            <w:left w:val="none" w:sz="0" w:space="0" w:color="auto"/>
            <w:bottom w:val="none" w:sz="0" w:space="0" w:color="auto"/>
            <w:right w:val="none" w:sz="0" w:space="0" w:color="auto"/>
          </w:divBdr>
        </w:div>
        <w:div w:id="767626716">
          <w:marLeft w:val="0"/>
          <w:marRight w:val="0"/>
          <w:marTop w:val="0"/>
          <w:marBottom w:val="0"/>
          <w:divBdr>
            <w:top w:val="none" w:sz="0" w:space="0" w:color="auto"/>
            <w:left w:val="none" w:sz="0" w:space="0" w:color="auto"/>
            <w:bottom w:val="none" w:sz="0" w:space="0" w:color="auto"/>
            <w:right w:val="none" w:sz="0" w:space="0" w:color="auto"/>
          </w:divBdr>
        </w:div>
        <w:div w:id="779838965">
          <w:marLeft w:val="0"/>
          <w:marRight w:val="0"/>
          <w:marTop w:val="0"/>
          <w:marBottom w:val="0"/>
          <w:divBdr>
            <w:top w:val="none" w:sz="0" w:space="0" w:color="auto"/>
            <w:left w:val="none" w:sz="0" w:space="0" w:color="auto"/>
            <w:bottom w:val="none" w:sz="0" w:space="0" w:color="auto"/>
            <w:right w:val="none" w:sz="0" w:space="0" w:color="auto"/>
          </w:divBdr>
        </w:div>
        <w:div w:id="1209105047">
          <w:marLeft w:val="0"/>
          <w:marRight w:val="0"/>
          <w:marTop w:val="0"/>
          <w:marBottom w:val="0"/>
          <w:divBdr>
            <w:top w:val="none" w:sz="0" w:space="0" w:color="auto"/>
            <w:left w:val="none" w:sz="0" w:space="0" w:color="auto"/>
            <w:bottom w:val="none" w:sz="0" w:space="0" w:color="auto"/>
            <w:right w:val="none" w:sz="0" w:space="0" w:color="auto"/>
          </w:divBdr>
        </w:div>
      </w:divsChild>
    </w:div>
    <w:div w:id="1863208208">
      <w:bodyDiv w:val="1"/>
      <w:marLeft w:val="0"/>
      <w:marRight w:val="0"/>
      <w:marTop w:val="0"/>
      <w:marBottom w:val="0"/>
      <w:divBdr>
        <w:top w:val="none" w:sz="0" w:space="0" w:color="auto"/>
        <w:left w:val="none" w:sz="0" w:space="0" w:color="auto"/>
        <w:bottom w:val="none" w:sz="0" w:space="0" w:color="auto"/>
        <w:right w:val="none" w:sz="0" w:space="0" w:color="auto"/>
      </w:divBdr>
    </w:div>
    <w:div w:id="1863932933">
      <w:bodyDiv w:val="1"/>
      <w:marLeft w:val="0"/>
      <w:marRight w:val="0"/>
      <w:marTop w:val="0"/>
      <w:marBottom w:val="0"/>
      <w:divBdr>
        <w:top w:val="none" w:sz="0" w:space="0" w:color="auto"/>
        <w:left w:val="none" w:sz="0" w:space="0" w:color="auto"/>
        <w:bottom w:val="none" w:sz="0" w:space="0" w:color="auto"/>
        <w:right w:val="none" w:sz="0" w:space="0" w:color="auto"/>
      </w:divBdr>
    </w:div>
    <w:div w:id="1877086504">
      <w:bodyDiv w:val="1"/>
      <w:marLeft w:val="0"/>
      <w:marRight w:val="0"/>
      <w:marTop w:val="0"/>
      <w:marBottom w:val="0"/>
      <w:divBdr>
        <w:top w:val="none" w:sz="0" w:space="0" w:color="auto"/>
        <w:left w:val="none" w:sz="0" w:space="0" w:color="auto"/>
        <w:bottom w:val="none" w:sz="0" w:space="0" w:color="auto"/>
        <w:right w:val="none" w:sz="0" w:space="0" w:color="auto"/>
      </w:divBdr>
    </w:div>
    <w:div w:id="1889025389">
      <w:bodyDiv w:val="1"/>
      <w:marLeft w:val="0"/>
      <w:marRight w:val="0"/>
      <w:marTop w:val="0"/>
      <w:marBottom w:val="0"/>
      <w:divBdr>
        <w:top w:val="none" w:sz="0" w:space="0" w:color="auto"/>
        <w:left w:val="none" w:sz="0" w:space="0" w:color="auto"/>
        <w:bottom w:val="none" w:sz="0" w:space="0" w:color="auto"/>
        <w:right w:val="none" w:sz="0" w:space="0" w:color="auto"/>
      </w:divBdr>
    </w:div>
    <w:div w:id="1891727011">
      <w:bodyDiv w:val="1"/>
      <w:marLeft w:val="0"/>
      <w:marRight w:val="0"/>
      <w:marTop w:val="0"/>
      <w:marBottom w:val="0"/>
      <w:divBdr>
        <w:top w:val="none" w:sz="0" w:space="0" w:color="auto"/>
        <w:left w:val="none" w:sz="0" w:space="0" w:color="auto"/>
        <w:bottom w:val="none" w:sz="0" w:space="0" w:color="auto"/>
        <w:right w:val="none" w:sz="0" w:space="0" w:color="auto"/>
      </w:divBdr>
    </w:div>
    <w:div w:id="1894073627">
      <w:bodyDiv w:val="1"/>
      <w:marLeft w:val="0"/>
      <w:marRight w:val="0"/>
      <w:marTop w:val="0"/>
      <w:marBottom w:val="0"/>
      <w:divBdr>
        <w:top w:val="none" w:sz="0" w:space="0" w:color="auto"/>
        <w:left w:val="none" w:sz="0" w:space="0" w:color="auto"/>
        <w:bottom w:val="none" w:sz="0" w:space="0" w:color="auto"/>
        <w:right w:val="none" w:sz="0" w:space="0" w:color="auto"/>
      </w:divBdr>
    </w:div>
    <w:div w:id="1903834401">
      <w:bodyDiv w:val="1"/>
      <w:marLeft w:val="0"/>
      <w:marRight w:val="0"/>
      <w:marTop w:val="0"/>
      <w:marBottom w:val="0"/>
      <w:divBdr>
        <w:top w:val="none" w:sz="0" w:space="0" w:color="auto"/>
        <w:left w:val="none" w:sz="0" w:space="0" w:color="auto"/>
        <w:bottom w:val="none" w:sz="0" w:space="0" w:color="auto"/>
        <w:right w:val="none" w:sz="0" w:space="0" w:color="auto"/>
      </w:divBdr>
    </w:div>
    <w:div w:id="1916281643">
      <w:bodyDiv w:val="1"/>
      <w:marLeft w:val="0"/>
      <w:marRight w:val="0"/>
      <w:marTop w:val="0"/>
      <w:marBottom w:val="0"/>
      <w:divBdr>
        <w:top w:val="none" w:sz="0" w:space="0" w:color="auto"/>
        <w:left w:val="none" w:sz="0" w:space="0" w:color="auto"/>
        <w:bottom w:val="none" w:sz="0" w:space="0" w:color="auto"/>
        <w:right w:val="none" w:sz="0" w:space="0" w:color="auto"/>
      </w:divBdr>
    </w:div>
    <w:div w:id="1931768018">
      <w:bodyDiv w:val="1"/>
      <w:marLeft w:val="0"/>
      <w:marRight w:val="0"/>
      <w:marTop w:val="0"/>
      <w:marBottom w:val="0"/>
      <w:divBdr>
        <w:top w:val="none" w:sz="0" w:space="0" w:color="auto"/>
        <w:left w:val="none" w:sz="0" w:space="0" w:color="auto"/>
        <w:bottom w:val="none" w:sz="0" w:space="0" w:color="auto"/>
        <w:right w:val="none" w:sz="0" w:space="0" w:color="auto"/>
      </w:divBdr>
    </w:div>
    <w:div w:id="1939634152">
      <w:bodyDiv w:val="1"/>
      <w:marLeft w:val="0"/>
      <w:marRight w:val="0"/>
      <w:marTop w:val="0"/>
      <w:marBottom w:val="0"/>
      <w:divBdr>
        <w:top w:val="none" w:sz="0" w:space="0" w:color="auto"/>
        <w:left w:val="none" w:sz="0" w:space="0" w:color="auto"/>
        <w:bottom w:val="none" w:sz="0" w:space="0" w:color="auto"/>
        <w:right w:val="none" w:sz="0" w:space="0" w:color="auto"/>
      </w:divBdr>
    </w:div>
    <w:div w:id="1944725841">
      <w:bodyDiv w:val="1"/>
      <w:marLeft w:val="0"/>
      <w:marRight w:val="0"/>
      <w:marTop w:val="0"/>
      <w:marBottom w:val="0"/>
      <w:divBdr>
        <w:top w:val="none" w:sz="0" w:space="0" w:color="auto"/>
        <w:left w:val="none" w:sz="0" w:space="0" w:color="auto"/>
        <w:bottom w:val="none" w:sz="0" w:space="0" w:color="auto"/>
        <w:right w:val="none" w:sz="0" w:space="0" w:color="auto"/>
      </w:divBdr>
    </w:div>
    <w:div w:id="1953632444">
      <w:bodyDiv w:val="1"/>
      <w:marLeft w:val="0"/>
      <w:marRight w:val="0"/>
      <w:marTop w:val="0"/>
      <w:marBottom w:val="0"/>
      <w:divBdr>
        <w:top w:val="none" w:sz="0" w:space="0" w:color="auto"/>
        <w:left w:val="none" w:sz="0" w:space="0" w:color="auto"/>
        <w:bottom w:val="none" w:sz="0" w:space="0" w:color="auto"/>
        <w:right w:val="none" w:sz="0" w:space="0" w:color="auto"/>
      </w:divBdr>
    </w:div>
    <w:div w:id="1955793955">
      <w:bodyDiv w:val="1"/>
      <w:marLeft w:val="0"/>
      <w:marRight w:val="0"/>
      <w:marTop w:val="0"/>
      <w:marBottom w:val="0"/>
      <w:divBdr>
        <w:top w:val="none" w:sz="0" w:space="0" w:color="auto"/>
        <w:left w:val="none" w:sz="0" w:space="0" w:color="auto"/>
        <w:bottom w:val="none" w:sz="0" w:space="0" w:color="auto"/>
        <w:right w:val="none" w:sz="0" w:space="0" w:color="auto"/>
      </w:divBdr>
    </w:div>
    <w:div w:id="1956672640">
      <w:bodyDiv w:val="1"/>
      <w:marLeft w:val="0"/>
      <w:marRight w:val="0"/>
      <w:marTop w:val="0"/>
      <w:marBottom w:val="0"/>
      <w:divBdr>
        <w:top w:val="none" w:sz="0" w:space="0" w:color="auto"/>
        <w:left w:val="none" w:sz="0" w:space="0" w:color="auto"/>
        <w:bottom w:val="none" w:sz="0" w:space="0" w:color="auto"/>
        <w:right w:val="none" w:sz="0" w:space="0" w:color="auto"/>
      </w:divBdr>
    </w:div>
    <w:div w:id="1963729586">
      <w:bodyDiv w:val="1"/>
      <w:marLeft w:val="0"/>
      <w:marRight w:val="0"/>
      <w:marTop w:val="0"/>
      <w:marBottom w:val="0"/>
      <w:divBdr>
        <w:top w:val="none" w:sz="0" w:space="0" w:color="auto"/>
        <w:left w:val="none" w:sz="0" w:space="0" w:color="auto"/>
        <w:bottom w:val="none" w:sz="0" w:space="0" w:color="auto"/>
        <w:right w:val="none" w:sz="0" w:space="0" w:color="auto"/>
      </w:divBdr>
    </w:div>
    <w:div w:id="1974749209">
      <w:bodyDiv w:val="1"/>
      <w:marLeft w:val="0"/>
      <w:marRight w:val="0"/>
      <w:marTop w:val="0"/>
      <w:marBottom w:val="0"/>
      <w:divBdr>
        <w:top w:val="none" w:sz="0" w:space="0" w:color="auto"/>
        <w:left w:val="none" w:sz="0" w:space="0" w:color="auto"/>
        <w:bottom w:val="none" w:sz="0" w:space="0" w:color="auto"/>
        <w:right w:val="none" w:sz="0" w:space="0" w:color="auto"/>
      </w:divBdr>
    </w:div>
    <w:div w:id="1980069217">
      <w:bodyDiv w:val="1"/>
      <w:marLeft w:val="0"/>
      <w:marRight w:val="0"/>
      <w:marTop w:val="0"/>
      <w:marBottom w:val="0"/>
      <w:divBdr>
        <w:top w:val="none" w:sz="0" w:space="0" w:color="auto"/>
        <w:left w:val="none" w:sz="0" w:space="0" w:color="auto"/>
        <w:bottom w:val="none" w:sz="0" w:space="0" w:color="auto"/>
        <w:right w:val="none" w:sz="0" w:space="0" w:color="auto"/>
      </w:divBdr>
    </w:div>
    <w:div w:id="1990674653">
      <w:bodyDiv w:val="1"/>
      <w:marLeft w:val="0"/>
      <w:marRight w:val="0"/>
      <w:marTop w:val="0"/>
      <w:marBottom w:val="0"/>
      <w:divBdr>
        <w:top w:val="none" w:sz="0" w:space="0" w:color="auto"/>
        <w:left w:val="none" w:sz="0" w:space="0" w:color="auto"/>
        <w:bottom w:val="none" w:sz="0" w:space="0" w:color="auto"/>
        <w:right w:val="none" w:sz="0" w:space="0" w:color="auto"/>
      </w:divBdr>
    </w:div>
    <w:div w:id="1998603654">
      <w:bodyDiv w:val="1"/>
      <w:marLeft w:val="0"/>
      <w:marRight w:val="0"/>
      <w:marTop w:val="0"/>
      <w:marBottom w:val="0"/>
      <w:divBdr>
        <w:top w:val="none" w:sz="0" w:space="0" w:color="auto"/>
        <w:left w:val="none" w:sz="0" w:space="0" w:color="auto"/>
        <w:bottom w:val="none" w:sz="0" w:space="0" w:color="auto"/>
        <w:right w:val="none" w:sz="0" w:space="0" w:color="auto"/>
      </w:divBdr>
    </w:div>
    <w:div w:id="2013683174">
      <w:bodyDiv w:val="1"/>
      <w:marLeft w:val="0"/>
      <w:marRight w:val="0"/>
      <w:marTop w:val="0"/>
      <w:marBottom w:val="0"/>
      <w:divBdr>
        <w:top w:val="none" w:sz="0" w:space="0" w:color="auto"/>
        <w:left w:val="none" w:sz="0" w:space="0" w:color="auto"/>
        <w:bottom w:val="none" w:sz="0" w:space="0" w:color="auto"/>
        <w:right w:val="none" w:sz="0" w:space="0" w:color="auto"/>
      </w:divBdr>
      <w:divsChild>
        <w:div w:id="795294145">
          <w:marLeft w:val="0"/>
          <w:marRight w:val="0"/>
          <w:marTop w:val="0"/>
          <w:marBottom w:val="0"/>
          <w:divBdr>
            <w:top w:val="none" w:sz="0" w:space="0" w:color="auto"/>
            <w:left w:val="none" w:sz="0" w:space="0" w:color="auto"/>
            <w:bottom w:val="none" w:sz="0" w:space="0" w:color="auto"/>
            <w:right w:val="none" w:sz="0" w:space="0" w:color="auto"/>
          </w:divBdr>
        </w:div>
        <w:div w:id="810102522">
          <w:marLeft w:val="0"/>
          <w:marRight w:val="0"/>
          <w:marTop w:val="0"/>
          <w:marBottom w:val="0"/>
          <w:divBdr>
            <w:top w:val="none" w:sz="0" w:space="0" w:color="auto"/>
            <w:left w:val="none" w:sz="0" w:space="0" w:color="auto"/>
            <w:bottom w:val="none" w:sz="0" w:space="0" w:color="auto"/>
            <w:right w:val="none" w:sz="0" w:space="0" w:color="auto"/>
          </w:divBdr>
        </w:div>
        <w:div w:id="1400010954">
          <w:marLeft w:val="0"/>
          <w:marRight w:val="0"/>
          <w:marTop w:val="0"/>
          <w:marBottom w:val="0"/>
          <w:divBdr>
            <w:top w:val="none" w:sz="0" w:space="0" w:color="auto"/>
            <w:left w:val="none" w:sz="0" w:space="0" w:color="auto"/>
            <w:bottom w:val="none" w:sz="0" w:space="0" w:color="auto"/>
            <w:right w:val="none" w:sz="0" w:space="0" w:color="auto"/>
          </w:divBdr>
        </w:div>
      </w:divsChild>
    </w:div>
    <w:div w:id="2024091211">
      <w:bodyDiv w:val="1"/>
      <w:marLeft w:val="0"/>
      <w:marRight w:val="0"/>
      <w:marTop w:val="0"/>
      <w:marBottom w:val="0"/>
      <w:divBdr>
        <w:top w:val="none" w:sz="0" w:space="0" w:color="auto"/>
        <w:left w:val="none" w:sz="0" w:space="0" w:color="auto"/>
        <w:bottom w:val="none" w:sz="0" w:space="0" w:color="auto"/>
        <w:right w:val="none" w:sz="0" w:space="0" w:color="auto"/>
      </w:divBdr>
    </w:div>
    <w:div w:id="2029674164">
      <w:bodyDiv w:val="1"/>
      <w:marLeft w:val="0"/>
      <w:marRight w:val="0"/>
      <w:marTop w:val="0"/>
      <w:marBottom w:val="0"/>
      <w:divBdr>
        <w:top w:val="none" w:sz="0" w:space="0" w:color="auto"/>
        <w:left w:val="none" w:sz="0" w:space="0" w:color="auto"/>
        <w:bottom w:val="none" w:sz="0" w:space="0" w:color="auto"/>
        <w:right w:val="none" w:sz="0" w:space="0" w:color="auto"/>
      </w:divBdr>
      <w:divsChild>
        <w:div w:id="662704853">
          <w:marLeft w:val="0"/>
          <w:marRight w:val="0"/>
          <w:marTop w:val="0"/>
          <w:marBottom w:val="0"/>
          <w:divBdr>
            <w:top w:val="none" w:sz="0" w:space="0" w:color="auto"/>
            <w:left w:val="none" w:sz="0" w:space="0" w:color="auto"/>
            <w:bottom w:val="none" w:sz="0" w:space="0" w:color="auto"/>
            <w:right w:val="none" w:sz="0" w:space="0" w:color="auto"/>
          </w:divBdr>
        </w:div>
        <w:div w:id="865482874">
          <w:marLeft w:val="0"/>
          <w:marRight w:val="0"/>
          <w:marTop w:val="0"/>
          <w:marBottom w:val="0"/>
          <w:divBdr>
            <w:top w:val="none" w:sz="0" w:space="0" w:color="auto"/>
            <w:left w:val="none" w:sz="0" w:space="0" w:color="auto"/>
            <w:bottom w:val="none" w:sz="0" w:space="0" w:color="auto"/>
            <w:right w:val="none" w:sz="0" w:space="0" w:color="auto"/>
          </w:divBdr>
        </w:div>
      </w:divsChild>
    </w:div>
    <w:div w:id="2034383476">
      <w:bodyDiv w:val="1"/>
      <w:marLeft w:val="0"/>
      <w:marRight w:val="0"/>
      <w:marTop w:val="0"/>
      <w:marBottom w:val="0"/>
      <w:divBdr>
        <w:top w:val="none" w:sz="0" w:space="0" w:color="auto"/>
        <w:left w:val="none" w:sz="0" w:space="0" w:color="auto"/>
        <w:bottom w:val="none" w:sz="0" w:space="0" w:color="auto"/>
        <w:right w:val="none" w:sz="0" w:space="0" w:color="auto"/>
      </w:divBdr>
      <w:divsChild>
        <w:div w:id="72707523">
          <w:marLeft w:val="0"/>
          <w:marRight w:val="0"/>
          <w:marTop w:val="0"/>
          <w:marBottom w:val="0"/>
          <w:divBdr>
            <w:top w:val="none" w:sz="0" w:space="0" w:color="auto"/>
            <w:left w:val="none" w:sz="0" w:space="0" w:color="auto"/>
            <w:bottom w:val="none" w:sz="0" w:space="0" w:color="auto"/>
            <w:right w:val="none" w:sz="0" w:space="0" w:color="auto"/>
          </w:divBdr>
        </w:div>
        <w:div w:id="2098477370">
          <w:marLeft w:val="0"/>
          <w:marRight w:val="0"/>
          <w:marTop w:val="0"/>
          <w:marBottom w:val="0"/>
          <w:divBdr>
            <w:top w:val="none" w:sz="0" w:space="0" w:color="auto"/>
            <w:left w:val="none" w:sz="0" w:space="0" w:color="auto"/>
            <w:bottom w:val="none" w:sz="0" w:space="0" w:color="auto"/>
            <w:right w:val="none" w:sz="0" w:space="0" w:color="auto"/>
          </w:divBdr>
        </w:div>
      </w:divsChild>
    </w:div>
    <w:div w:id="2037921251">
      <w:bodyDiv w:val="1"/>
      <w:marLeft w:val="0"/>
      <w:marRight w:val="0"/>
      <w:marTop w:val="0"/>
      <w:marBottom w:val="0"/>
      <w:divBdr>
        <w:top w:val="none" w:sz="0" w:space="0" w:color="auto"/>
        <w:left w:val="none" w:sz="0" w:space="0" w:color="auto"/>
        <w:bottom w:val="none" w:sz="0" w:space="0" w:color="auto"/>
        <w:right w:val="none" w:sz="0" w:space="0" w:color="auto"/>
      </w:divBdr>
    </w:div>
    <w:div w:id="2038776699">
      <w:bodyDiv w:val="1"/>
      <w:marLeft w:val="0"/>
      <w:marRight w:val="0"/>
      <w:marTop w:val="0"/>
      <w:marBottom w:val="0"/>
      <w:divBdr>
        <w:top w:val="none" w:sz="0" w:space="0" w:color="auto"/>
        <w:left w:val="none" w:sz="0" w:space="0" w:color="auto"/>
        <w:bottom w:val="none" w:sz="0" w:space="0" w:color="auto"/>
        <w:right w:val="none" w:sz="0" w:space="0" w:color="auto"/>
      </w:divBdr>
    </w:div>
    <w:div w:id="2040351591">
      <w:bodyDiv w:val="1"/>
      <w:marLeft w:val="0"/>
      <w:marRight w:val="0"/>
      <w:marTop w:val="0"/>
      <w:marBottom w:val="0"/>
      <w:divBdr>
        <w:top w:val="none" w:sz="0" w:space="0" w:color="auto"/>
        <w:left w:val="none" w:sz="0" w:space="0" w:color="auto"/>
        <w:bottom w:val="none" w:sz="0" w:space="0" w:color="auto"/>
        <w:right w:val="none" w:sz="0" w:space="0" w:color="auto"/>
      </w:divBdr>
    </w:div>
    <w:div w:id="2072385993">
      <w:bodyDiv w:val="1"/>
      <w:marLeft w:val="0"/>
      <w:marRight w:val="0"/>
      <w:marTop w:val="0"/>
      <w:marBottom w:val="0"/>
      <w:divBdr>
        <w:top w:val="none" w:sz="0" w:space="0" w:color="auto"/>
        <w:left w:val="none" w:sz="0" w:space="0" w:color="auto"/>
        <w:bottom w:val="none" w:sz="0" w:space="0" w:color="auto"/>
        <w:right w:val="none" w:sz="0" w:space="0" w:color="auto"/>
      </w:divBdr>
      <w:divsChild>
        <w:div w:id="268391463">
          <w:marLeft w:val="0"/>
          <w:marRight w:val="0"/>
          <w:marTop w:val="0"/>
          <w:marBottom w:val="0"/>
          <w:divBdr>
            <w:top w:val="none" w:sz="0" w:space="0" w:color="auto"/>
            <w:left w:val="none" w:sz="0" w:space="0" w:color="auto"/>
            <w:bottom w:val="none" w:sz="0" w:space="0" w:color="auto"/>
            <w:right w:val="none" w:sz="0" w:space="0" w:color="auto"/>
          </w:divBdr>
        </w:div>
        <w:div w:id="336545217">
          <w:marLeft w:val="0"/>
          <w:marRight w:val="0"/>
          <w:marTop w:val="0"/>
          <w:marBottom w:val="0"/>
          <w:divBdr>
            <w:top w:val="none" w:sz="0" w:space="0" w:color="auto"/>
            <w:left w:val="none" w:sz="0" w:space="0" w:color="auto"/>
            <w:bottom w:val="none" w:sz="0" w:space="0" w:color="auto"/>
            <w:right w:val="none" w:sz="0" w:space="0" w:color="auto"/>
          </w:divBdr>
        </w:div>
        <w:div w:id="618027359">
          <w:marLeft w:val="0"/>
          <w:marRight w:val="0"/>
          <w:marTop w:val="0"/>
          <w:marBottom w:val="0"/>
          <w:divBdr>
            <w:top w:val="none" w:sz="0" w:space="0" w:color="auto"/>
            <w:left w:val="none" w:sz="0" w:space="0" w:color="auto"/>
            <w:bottom w:val="none" w:sz="0" w:space="0" w:color="auto"/>
            <w:right w:val="none" w:sz="0" w:space="0" w:color="auto"/>
          </w:divBdr>
        </w:div>
        <w:div w:id="1054700208">
          <w:marLeft w:val="0"/>
          <w:marRight w:val="0"/>
          <w:marTop w:val="0"/>
          <w:marBottom w:val="0"/>
          <w:divBdr>
            <w:top w:val="none" w:sz="0" w:space="0" w:color="auto"/>
            <w:left w:val="none" w:sz="0" w:space="0" w:color="auto"/>
            <w:bottom w:val="none" w:sz="0" w:space="0" w:color="auto"/>
            <w:right w:val="none" w:sz="0" w:space="0" w:color="auto"/>
          </w:divBdr>
        </w:div>
        <w:div w:id="1062827796">
          <w:marLeft w:val="0"/>
          <w:marRight w:val="0"/>
          <w:marTop w:val="0"/>
          <w:marBottom w:val="0"/>
          <w:divBdr>
            <w:top w:val="none" w:sz="0" w:space="0" w:color="auto"/>
            <w:left w:val="none" w:sz="0" w:space="0" w:color="auto"/>
            <w:bottom w:val="none" w:sz="0" w:space="0" w:color="auto"/>
            <w:right w:val="none" w:sz="0" w:space="0" w:color="auto"/>
          </w:divBdr>
        </w:div>
        <w:div w:id="1145976409">
          <w:marLeft w:val="0"/>
          <w:marRight w:val="0"/>
          <w:marTop w:val="0"/>
          <w:marBottom w:val="0"/>
          <w:divBdr>
            <w:top w:val="none" w:sz="0" w:space="0" w:color="auto"/>
            <w:left w:val="none" w:sz="0" w:space="0" w:color="auto"/>
            <w:bottom w:val="none" w:sz="0" w:space="0" w:color="auto"/>
            <w:right w:val="none" w:sz="0" w:space="0" w:color="auto"/>
          </w:divBdr>
        </w:div>
        <w:div w:id="1151873886">
          <w:marLeft w:val="0"/>
          <w:marRight w:val="0"/>
          <w:marTop w:val="0"/>
          <w:marBottom w:val="0"/>
          <w:divBdr>
            <w:top w:val="none" w:sz="0" w:space="0" w:color="auto"/>
            <w:left w:val="none" w:sz="0" w:space="0" w:color="auto"/>
            <w:bottom w:val="none" w:sz="0" w:space="0" w:color="auto"/>
            <w:right w:val="none" w:sz="0" w:space="0" w:color="auto"/>
          </w:divBdr>
        </w:div>
        <w:div w:id="1471360992">
          <w:marLeft w:val="0"/>
          <w:marRight w:val="0"/>
          <w:marTop w:val="0"/>
          <w:marBottom w:val="0"/>
          <w:divBdr>
            <w:top w:val="none" w:sz="0" w:space="0" w:color="auto"/>
            <w:left w:val="none" w:sz="0" w:space="0" w:color="auto"/>
            <w:bottom w:val="none" w:sz="0" w:space="0" w:color="auto"/>
            <w:right w:val="none" w:sz="0" w:space="0" w:color="auto"/>
          </w:divBdr>
        </w:div>
        <w:div w:id="1579633429">
          <w:marLeft w:val="0"/>
          <w:marRight w:val="0"/>
          <w:marTop w:val="0"/>
          <w:marBottom w:val="0"/>
          <w:divBdr>
            <w:top w:val="none" w:sz="0" w:space="0" w:color="auto"/>
            <w:left w:val="none" w:sz="0" w:space="0" w:color="auto"/>
            <w:bottom w:val="none" w:sz="0" w:space="0" w:color="auto"/>
            <w:right w:val="none" w:sz="0" w:space="0" w:color="auto"/>
          </w:divBdr>
        </w:div>
        <w:div w:id="1928617178">
          <w:marLeft w:val="0"/>
          <w:marRight w:val="0"/>
          <w:marTop w:val="0"/>
          <w:marBottom w:val="0"/>
          <w:divBdr>
            <w:top w:val="none" w:sz="0" w:space="0" w:color="auto"/>
            <w:left w:val="none" w:sz="0" w:space="0" w:color="auto"/>
            <w:bottom w:val="none" w:sz="0" w:space="0" w:color="auto"/>
            <w:right w:val="none" w:sz="0" w:space="0" w:color="auto"/>
          </w:divBdr>
        </w:div>
        <w:div w:id="2114397652">
          <w:marLeft w:val="0"/>
          <w:marRight w:val="0"/>
          <w:marTop w:val="0"/>
          <w:marBottom w:val="0"/>
          <w:divBdr>
            <w:top w:val="none" w:sz="0" w:space="0" w:color="auto"/>
            <w:left w:val="none" w:sz="0" w:space="0" w:color="auto"/>
            <w:bottom w:val="none" w:sz="0" w:space="0" w:color="auto"/>
            <w:right w:val="none" w:sz="0" w:space="0" w:color="auto"/>
          </w:divBdr>
        </w:div>
      </w:divsChild>
    </w:div>
    <w:div w:id="2074354254">
      <w:bodyDiv w:val="1"/>
      <w:marLeft w:val="0"/>
      <w:marRight w:val="0"/>
      <w:marTop w:val="0"/>
      <w:marBottom w:val="0"/>
      <w:divBdr>
        <w:top w:val="none" w:sz="0" w:space="0" w:color="auto"/>
        <w:left w:val="none" w:sz="0" w:space="0" w:color="auto"/>
        <w:bottom w:val="none" w:sz="0" w:space="0" w:color="auto"/>
        <w:right w:val="none" w:sz="0" w:space="0" w:color="auto"/>
      </w:divBdr>
      <w:divsChild>
        <w:div w:id="410200650">
          <w:marLeft w:val="0"/>
          <w:marRight w:val="0"/>
          <w:marTop w:val="0"/>
          <w:marBottom w:val="0"/>
          <w:divBdr>
            <w:top w:val="none" w:sz="0" w:space="0" w:color="auto"/>
            <w:left w:val="none" w:sz="0" w:space="0" w:color="auto"/>
            <w:bottom w:val="none" w:sz="0" w:space="0" w:color="auto"/>
            <w:right w:val="none" w:sz="0" w:space="0" w:color="auto"/>
          </w:divBdr>
          <w:divsChild>
            <w:div w:id="1850218114">
              <w:marLeft w:val="0"/>
              <w:marRight w:val="0"/>
              <w:marTop w:val="0"/>
              <w:marBottom w:val="0"/>
              <w:divBdr>
                <w:top w:val="none" w:sz="0" w:space="0" w:color="auto"/>
                <w:left w:val="none" w:sz="0" w:space="0" w:color="auto"/>
                <w:bottom w:val="none" w:sz="0" w:space="0" w:color="auto"/>
                <w:right w:val="none" w:sz="0" w:space="0" w:color="auto"/>
              </w:divBdr>
            </w:div>
          </w:divsChild>
        </w:div>
        <w:div w:id="660348135">
          <w:marLeft w:val="0"/>
          <w:marRight w:val="0"/>
          <w:marTop w:val="120"/>
          <w:marBottom w:val="0"/>
          <w:divBdr>
            <w:top w:val="none" w:sz="0" w:space="0" w:color="auto"/>
            <w:left w:val="none" w:sz="0" w:space="0" w:color="auto"/>
            <w:bottom w:val="none" w:sz="0" w:space="0" w:color="auto"/>
            <w:right w:val="none" w:sz="0" w:space="0" w:color="auto"/>
          </w:divBdr>
          <w:divsChild>
            <w:div w:id="583338456">
              <w:marLeft w:val="0"/>
              <w:marRight w:val="0"/>
              <w:marTop w:val="0"/>
              <w:marBottom w:val="0"/>
              <w:divBdr>
                <w:top w:val="none" w:sz="0" w:space="0" w:color="auto"/>
                <w:left w:val="none" w:sz="0" w:space="0" w:color="auto"/>
                <w:bottom w:val="none" w:sz="0" w:space="0" w:color="auto"/>
                <w:right w:val="none" w:sz="0" w:space="0" w:color="auto"/>
              </w:divBdr>
            </w:div>
            <w:div w:id="1632512047">
              <w:marLeft w:val="0"/>
              <w:marRight w:val="0"/>
              <w:marTop w:val="0"/>
              <w:marBottom w:val="0"/>
              <w:divBdr>
                <w:top w:val="none" w:sz="0" w:space="0" w:color="auto"/>
                <w:left w:val="none" w:sz="0" w:space="0" w:color="auto"/>
                <w:bottom w:val="none" w:sz="0" w:space="0" w:color="auto"/>
                <w:right w:val="none" w:sz="0" w:space="0" w:color="auto"/>
              </w:divBdr>
            </w:div>
          </w:divsChild>
        </w:div>
        <w:div w:id="749501555">
          <w:marLeft w:val="0"/>
          <w:marRight w:val="0"/>
          <w:marTop w:val="120"/>
          <w:marBottom w:val="0"/>
          <w:divBdr>
            <w:top w:val="none" w:sz="0" w:space="0" w:color="auto"/>
            <w:left w:val="none" w:sz="0" w:space="0" w:color="auto"/>
            <w:bottom w:val="none" w:sz="0" w:space="0" w:color="auto"/>
            <w:right w:val="none" w:sz="0" w:space="0" w:color="auto"/>
          </w:divBdr>
          <w:divsChild>
            <w:div w:id="1150517041">
              <w:marLeft w:val="0"/>
              <w:marRight w:val="0"/>
              <w:marTop w:val="0"/>
              <w:marBottom w:val="0"/>
              <w:divBdr>
                <w:top w:val="none" w:sz="0" w:space="0" w:color="auto"/>
                <w:left w:val="none" w:sz="0" w:space="0" w:color="auto"/>
                <w:bottom w:val="none" w:sz="0" w:space="0" w:color="auto"/>
                <w:right w:val="none" w:sz="0" w:space="0" w:color="auto"/>
              </w:divBdr>
            </w:div>
          </w:divsChild>
        </w:div>
        <w:div w:id="1034231253">
          <w:marLeft w:val="0"/>
          <w:marRight w:val="0"/>
          <w:marTop w:val="120"/>
          <w:marBottom w:val="0"/>
          <w:divBdr>
            <w:top w:val="none" w:sz="0" w:space="0" w:color="auto"/>
            <w:left w:val="none" w:sz="0" w:space="0" w:color="auto"/>
            <w:bottom w:val="none" w:sz="0" w:space="0" w:color="auto"/>
            <w:right w:val="none" w:sz="0" w:space="0" w:color="auto"/>
          </w:divBdr>
          <w:divsChild>
            <w:div w:id="1689409237">
              <w:marLeft w:val="0"/>
              <w:marRight w:val="0"/>
              <w:marTop w:val="0"/>
              <w:marBottom w:val="0"/>
              <w:divBdr>
                <w:top w:val="none" w:sz="0" w:space="0" w:color="auto"/>
                <w:left w:val="none" w:sz="0" w:space="0" w:color="auto"/>
                <w:bottom w:val="none" w:sz="0" w:space="0" w:color="auto"/>
                <w:right w:val="none" w:sz="0" w:space="0" w:color="auto"/>
              </w:divBdr>
            </w:div>
            <w:div w:id="2113427688">
              <w:marLeft w:val="0"/>
              <w:marRight w:val="0"/>
              <w:marTop w:val="0"/>
              <w:marBottom w:val="0"/>
              <w:divBdr>
                <w:top w:val="none" w:sz="0" w:space="0" w:color="auto"/>
                <w:left w:val="none" w:sz="0" w:space="0" w:color="auto"/>
                <w:bottom w:val="none" w:sz="0" w:space="0" w:color="auto"/>
                <w:right w:val="none" w:sz="0" w:space="0" w:color="auto"/>
              </w:divBdr>
            </w:div>
          </w:divsChild>
        </w:div>
        <w:div w:id="1905406454">
          <w:marLeft w:val="0"/>
          <w:marRight w:val="0"/>
          <w:marTop w:val="120"/>
          <w:marBottom w:val="0"/>
          <w:divBdr>
            <w:top w:val="none" w:sz="0" w:space="0" w:color="auto"/>
            <w:left w:val="none" w:sz="0" w:space="0" w:color="auto"/>
            <w:bottom w:val="none" w:sz="0" w:space="0" w:color="auto"/>
            <w:right w:val="none" w:sz="0" w:space="0" w:color="auto"/>
          </w:divBdr>
          <w:divsChild>
            <w:div w:id="1456754820">
              <w:marLeft w:val="0"/>
              <w:marRight w:val="0"/>
              <w:marTop w:val="0"/>
              <w:marBottom w:val="0"/>
              <w:divBdr>
                <w:top w:val="none" w:sz="0" w:space="0" w:color="auto"/>
                <w:left w:val="none" w:sz="0" w:space="0" w:color="auto"/>
                <w:bottom w:val="none" w:sz="0" w:space="0" w:color="auto"/>
                <w:right w:val="none" w:sz="0" w:space="0" w:color="auto"/>
              </w:divBdr>
            </w:div>
            <w:div w:id="1812869436">
              <w:marLeft w:val="0"/>
              <w:marRight w:val="0"/>
              <w:marTop w:val="0"/>
              <w:marBottom w:val="0"/>
              <w:divBdr>
                <w:top w:val="none" w:sz="0" w:space="0" w:color="auto"/>
                <w:left w:val="none" w:sz="0" w:space="0" w:color="auto"/>
                <w:bottom w:val="none" w:sz="0" w:space="0" w:color="auto"/>
                <w:right w:val="none" w:sz="0" w:space="0" w:color="auto"/>
              </w:divBdr>
            </w:div>
            <w:div w:id="1855729750">
              <w:marLeft w:val="0"/>
              <w:marRight w:val="0"/>
              <w:marTop w:val="0"/>
              <w:marBottom w:val="0"/>
              <w:divBdr>
                <w:top w:val="none" w:sz="0" w:space="0" w:color="auto"/>
                <w:left w:val="none" w:sz="0" w:space="0" w:color="auto"/>
                <w:bottom w:val="none" w:sz="0" w:space="0" w:color="auto"/>
                <w:right w:val="none" w:sz="0" w:space="0" w:color="auto"/>
              </w:divBdr>
            </w:div>
            <w:div w:id="186308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06413">
      <w:bodyDiv w:val="1"/>
      <w:marLeft w:val="0"/>
      <w:marRight w:val="0"/>
      <w:marTop w:val="0"/>
      <w:marBottom w:val="0"/>
      <w:divBdr>
        <w:top w:val="none" w:sz="0" w:space="0" w:color="auto"/>
        <w:left w:val="none" w:sz="0" w:space="0" w:color="auto"/>
        <w:bottom w:val="none" w:sz="0" w:space="0" w:color="auto"/>
        <w:right w:val="none" w:sz="0" w:space="0" w:color="auto"/>
      </w:divBdr>
    </w:div>
    <w:div w:id="2090540735">
      <w:bodyDiv w:val="1"/>
      <w:marLeft w:val="0"/>
      <w:marRight w:val="0"/>
      <w:marTop w:val="0"/>
      <w:marBottom w:val="0"/>
      <w:divBdr>
        <w:top w:val="none" w:sz="0" w:space="0" w:color="auto"/>
        <w:left w:val="none" w:sz="0" w:space="0" w:color="auto"/>
        <w:bottom w:val="none" w:sz="0" w:space="0" w:color="auto"/>
        <w:right w:val="none" w:sz="0" w:space="0" w:color="auto"/>
      </w:divBdr>
    </w:div>
    <w:div w:id="21223836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in%20User\Dropbox\_CURRENTChurch\0-WNS-0\26-03-15%20Team%20notices%20DRAF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BAED6-A318-4271-8586-DB46C56B7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26-03-15 Team notices DRAFT</Template>
  <TotalTime>205</TotalTime>
  <Pages>9</Pages>
  <Words>899</Words>
  <Characters>5126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6013</CharactersWithSpaces>
  <SharedDoc>false</SharedDoc>
  <HLinks>
    <vt:vector size="24" baseType="variant">
      <vt:variant>
        <vt:i4>5701643</vt:i4>
      </vt:variant>
      <vt:variant>
        <vt:i4>3</vt:i4>
      </vt:variant>
      <vt:variant>
        <vt:i4>0</vt:i4>
      </vt:variant>
      <vt:variant>
        <vt:i4>5</vt:i4>
      </vt:variant>
      <vt:variant>
        <vt:lpwstr>https://raceforlife.cancerresearchuk.org/</vt:lpwstr>
      </vt:variant>
      <vt:variant>
        <vt:lpwstr/>
      </vt:variant>
      <vt:variant>
        <vt:i4>655432</vt:i4>
      </vt:variant>
      <vt:variant>
        <vt:i4>0</vt:i4>
      </vt:variant>
      <vt:variant>
        <vt:i4>0</vt:i4>
      </vt:variant>
      <vt:variant>
        <vt:i4>5</vt:i4>
      </vt:variant>
      <vt:variant>
        <vt:lpwstr>https://anglican.us17.list-manage.com/track/click?u=0788334860e9fdd899814d7e9&amp;id=fb70dd1989&amp;e=ee81ab031b</vt:lpwstr>
      </vt:variant>
      <vt:variant>
        <vt:lpwstr/>
      </vt:variant>
      <vt:variant>
        <vt:i4>3080229</vt:i4>
      </vt:variant>
      <vt:variant>
        <vt:i4>3</vt:i4>
      </vt:variant>
      <vt:variant>
        <vt:i4>0</vt:i4>
      </vt:variant>
      <vt:variant>
        <vt:i4>5</vt:i4>
      </vt:variant>
      <vt:variant>
        <vt:lpwstr>https://www.radcliffeparishchurch.com/</vt:lpwstr>
      </vt:variant>
      <vt:variant>
        <vt:lpwstr/>
      </vt:variant>
      <vt:variant>
        <vt:i4>4849664</vt:i4>
      </vt:variant>
      <vt:variant>
        <vt:i4>0</vt:i4>
      </vt:variant>
      <vt:variant>
        <vt:i4>0</vt:i4>
      </vt:variant>
      <vt:variant>
        <vt:i4>5</vt:i4>
      </vt:variant>
      <vt:variant>
        <vt:lpwstr>https://www.achurchnearyou.com/church/16096/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 User</dc:creator>
  <cp:keywords/>
  <dc:description/>
  <cp:lastModifiedBy>Les Johnson</cp:lastModifiedBy>
  <cp:revision>5</cp:revision>
  <cp:lastPrinted>2026-07-16T18:20:00Z</cp:lastPrinted>
  <dcterms:created xsi:type="dcterms:W3CDTF">2026-07-16T15:23:00Z</dcterms:created>
  <dcterms:modified xsi:type="dcterms:W3CDTF">2026-07-16T18:47:00Z</dcterms:modified>
</cp:coreProperties>
</file>