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AE1C6F" w14:paraId="2553CF6F" w14:textId="77777777" w:rsidTr="5224718C">
        <w:trPr>
          <w:trHeight w:val="20"/>
        </w:trPr>
        <w:tc>
          <w:tcPr>
            <w:tcW w:w="13003" w:type="dxa"/>
            <w:gridSpan w:val="11"/>
            <w:tcBorders>
              <w:top w:val="thickThinSmallGap" w:sz="24" w:space="0" w:color="auto"/>
              <w:left w:val="nil"/>
              <w:bottom w:val="nil"/>
              <w:right w:val="nil"/>
            </w:tcBorders>
            <w:vAlign w:val="center"/>
          </w:tcPr>
          <w:p w14:paraId="42ED5146" w14:textId="77777777" w:rsidR="0032737D" w:rsidRPr="00AE1C6F" w:rsidRDefault="0032737D" w:rsidP="00F66772">
            <w:pPr>
              <w:pStyle w:val="NoSpacing"/>
              <w:rPr>
                <w:noProof/>
                <w:lang w:val="en-GB"/>
              </w:rPr>
            </w:pPr>
          </w:p>
        </w:tc>
      </w:tr>
      <w:tr w:rsidR="007212EC" w:rsidRPr="00AE1C6F" w14:paraId="7F7925E3"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1B49A979" w14:textId="54AAF1A7" w:rsidR="0032737D" w:rsidRPr="006B4CB5" w:rsidRDefault="00AF417A" w:rsidP="00F7629D">
            <w:pPr>
              <w:pStyle w:val="MastheadCopy"/>
              <w:rPr>
                <w:b/>
                <w:bCs/>
                <w:noProof/>
                <w:sz w:val="32"/>
                <w:szCs w:val="32"/>
                <w:lang w:val="en-GB"/>
              </w:rPr>
            </w:pPr>
            <w:sdt>
              <w:sdtPr>
                <w:rPr>
                  <w:b/>
                  <w:bCs/>
                  <w:noProof/>
                  <w:sz w:val="32"/>
                  <w:szCs w:val="32"/>
                  <w:lang w:val="en-GB"/>
                </w:rPr>
                <w:id w:val="1397555580"/>
                <w:placeholder>
                  <w:docPart w:val="94EE22F16E1EE245A9874F9B11FB1E26"/>
                </w:placeholder>
                <w15:appearance w15:val="hidden"/>
              </w:sdtPr>
              <w:sdtEndPr/>
              <w:sdtContent>
                <w:r w:rsidR="00674199" w:rsidRPr="006B4CB5">
                  <w:rPr>
                    <w:b/>
                    <w:bCs/>
                    <w:noProof/>
                    <w:sz w:val="32"/>
                    <w:szCs w:val="32"/>
                    <w:lang w:val="en-GB"/>
                  </w:rPr>
                  <w:t>Summer    2025</w:t>
                </w:r>
              </w:sdtContent>
            </w:sdt>
            <w:r w:rsidR="00F7629D" w:rsidRPr="006B4CB5">
              <w:rPr>
                <w:b/>
                <w:bCs/>
                <w:noProof/>
                <w:sz w:val="32"/>
                <w:szCs w:val="32"/>
                <w:lang w:val="en-GB" w:bidi="en-US"/>
              </w:rPr>
              <w:t xml:space="preserve"> </w:t>
            </w:r>
          </w:p>
        </w:tc>
        <w:tc>
          <w:tcPr>
            <w:tcW w:w="10080" w:type="dxa"/>
            <w:gridSpan w:val="8"/>
            <w:tcBorders>
              <w:top w:val="nil"/>
              <w:left w:val="single" w:sz="4" w:space="0" w:color="auto"/>
              <w:bottom w:val="nil"/>
              <w:right w:val="single" w:sz="4" w:space="0" w:color="auto"/>
            </w:tcBorders>
            <w:vAlign w:val="center"/>
          </w:tcPr>
          <w:p w14:paraId="73F739C1" w14:textId="5BB2B317" w:rsidR="0032737D" w:rsidRPr="00AE1C6F" w:rsidRDefault="00AF417A" w:rsidP="00F66772">
            <w:pPr>
              <w:pStyle w:val="MastheadTItle"/>
              <w:rPr>
                <w:noProof/>
                <w:lang w:val="en-GB"/>
              </w:rPr>
            </w:pPr>
            <w:sdt>
              <w:sdtPr>
                <w:rPr>
                  <w:noProof/>
                  <w:lang w:val="en-GB"/>
                </w:rPr>
                <w:id w:val="-275951187"/>
                <w:placeholder>
                  <w:docPart w:val="56EE3F44CBFCD249AFA077B6FDFC3AAB"/>
                </w:placeholder>
                <w15:appearance w15:val="hidden"/>
              </w:sdtPr>
              <w:sdtEndPr/>
              <w:sdtContent>
                <w:r w:rsidR="00D90620">
                  <w:rPr>
                    <w:noProof/>
                    <w:lang w:val="en-GB"/>
                  </w:rPr>
                  <w:t>GOOD NEWS</w:t>
                </w:r>
              </w:sdtContent>
            </w:sdt>
          </w:p>
          <w:p w14:paraId="6E6FA728" w14:textId="5ED62819" w:rsidR="0032737D" w:rsidRPr="00AE1C6F" w:rsidRDefault="00AF417A" w:rsidP="00B767C0">
            <w:pPr>
              <w:pStyle w:val="MastheadSubtitle"/>
              <w:rPr>
                <w:noProof/>
                <w:color w:val="000000" w:themeColor="text1"/>
                <w:sz w:val="52"/>
                <w:szCs w:val="52"/>
                <w:lang w:val="en-GB"/>
              </w:rPr>
            </w:pPr>
            <w:sdt>
              <w:sdtPr>
                <w:rPr>
                  <w:noProof/>
                  <w:color w:val="000000" w:themeColor="text1"/>
                  <w:sz w:val="52"/>
                  <w:szCs w:val="52"/>
                  <w:lang w:val="en-GB"/>
                </w:rPr>
                <w:id w:val="-227377777"/>
                <w:placeholder>
                  <w:docPart w:val="634C851207F72D40887BC43834CAE4A3"/>
                </w:placeholder>
                <w15:appearance w15:val="hidden"/>
              </w:sdtPr>
              <w:sdtEndPr/>
              <w:sdtContent>
                <w:r w:rsidR="00D90620">
                  <w:rPr>
                    <w:noProof/>
                    <w:color w:val="000000" w:themeColor="text1"/>
                    <w:sz w:val="52"/>
                    <w:szCs w:val="52"/>
                    <w:lang w:val="en-GB"/>
                  </w:rPr>
                  <w:t xml:space="preserve">For Stanton Cross Residents </w:t>
                </w:r>
              </w:sdtContent>
            </w:sdt>
            <w:r w:rsidR="00F7629D" w:rsidRPr="00AE1C6F">
              <w:rPr>
                <w:noProof/>
                <w:color w:val="000000" w:themeColor="text1"/>
                <w:sz w:val="52"/>
                <w:szCs w:val="52"/>
                <w:lang w:val="en-GB" w:bidi="en-US"/>
              </w:rPr>
              <w:t xml:space="preserve"> </w:t>
            </w:r>
          </w:p>
        </w:tc>
        <w:tc>
          <w:tcPr>
            <w:tcW w:w="1440" w:type="dxa"/>
            <w:tcBorders>
              <w:top w:val="nil"/>
              <w:left w:val="single" w:sz="4" w:space="0" w:color="auto"/>
              <w:bottom w:val="nil"/>
              <w:right w:val="nil"/>
            </w:tcBorders>
            <w:vAlign w:val="center"/>
          </w:tcPr>
          <w:p w14:paraId="4C6CA816" w14:textId="77777777" w:rsidR="0032737D" w:rsidRPr="006B4CB5" w:rsidRDefault="00AF417A" w:rsidP="00F7629D">
            <w:pPr>
              <w:pStyle w:val="MastheadCopy"/>
              <w:rPr>
                <w:b/>
                <w:bCs/>
                <w:noProof/>
                <w:sz w:val="32"/>
                <w:szCs w:val="32"/>
                <w:lang w:val="en-GB"/>
              </w:rPr>
            </w:pPr>
            <w:sdt>
              <w:sdtPr>
                <w:rPr>
                  <w:b/>
                  <w:bCs/>
                  <w:noProof/>
                  <w:sz w:val="32"/>
                  <w:szCs w:val="32"/>
                  <w:lang w:val="en-GB"/>
                </w:rPr>
                <w:id w:val="-1731841055"/>
                <w:placeholder>
                  <w:docPart w:val="1F352682618CA640B95893E41A5D10CB"/>
                </w:placeholder>
                <w:showingPlcHdr/>
                <w15:appearance w15:val="hidden"/>
              </w:sdtPr>
              <w:sdtEndPr/>
              <w:sdtContent>
                <w:r w:rsidR="00F7629D" w:rsidRPr="006B4CB5">
                  <w:rPr>
                    <w:b/>
                    <w:bCs/>
                    <w:noProof/>
                    <w:sz w:val="32"/>
                    <w:szCs w:val="32"/>
                    <w:lang w:val="en-GB" w:bidi="en-US"/>
                  </w:rPr>
                  <w:t>Issue</w:t>
                </w:r>
                <w:r w:rsidR="00F7629D" w:rsidRPr="006B4CB5">
                  <w:rPr>
                    <w:b/>
                    <w:bCs/>
                    <w:noProof/>
                    <w:sz w:val="32"/>
                    <w:szCs w:val="32"/>
                    <w:lang w:val="en-GB" w:bidi="en-US"/>
                  </w:rPr>
                  <w:br/>
                  <w:t>#10</w:t>
                </w:r>
              </w:sdtContent>
            </w:sdt>
            <w:r w:rsidR="00F7629D" w:rsidRPr="006B4CB5">
              <w:rPr>
                <w:b/>
                <w:bCs/>
                <w:noProof/>
                <w:sz w:val="32"/>
                <w:szCs w:val="32"/>
                <w:lang w:val="en-GB" w:bidi="en-US"/>
              </w:rPr>
              <w:t xml:space="preserve"> </w:t>
            </w:r>
          </w:p>
        </w:tc>
      </w:tr>
      <w:tr w:rsidR="007212EC" w:rsidRPr="00AE1C6F" w14:paraId="1492F1B4" w14:textId="77777777" w:rsidTr="5224718C">
        <w:trPr>
          <w:trHeight w:val="144"/>
        </w:trPr>
        <w:tc>
          <w:tcPr>
            <w:tcW w:w="13003" w:type="dxa"/>
            <w:gridSpan w:val="11"/>
            <w:tcBorders>
              <w:top w:val="nil"/>
              <w:left w:val="nil"/>
              <w:bottom w:val="thinThickSmallGap" w:sz="24" w:space="0" w:color="auto"/>
              <w:right w:val="nil"/>
            </w:tcBorders>
            <w:vAlign w:val="center"/>
          </w:tcPr>
          <w:p w14:paraId="65AF63C2" w14:textId="77777777" w:rsidR="0032737D" w:rsidRPr="00AE1C6F" w:rsidRDefault="0032737D" w:rsidP="00F66772">
            <w:pPr>
              <w:pStyle w:val="NoSpacing"/>
              <w:rPr>
                <w:noProof/>
                <w:lang w:val="en-GB"/>
              </w:rPr>
            </w:pPr>
          </w:p>
        </w:tc>
      </w:tr>
      <w:tr w:rsidR="007212EC" w:rsidRPr="00AE1C6F" w14:paraId="523A3F7A" w14:textId="77777777" w:rsidTr="5224718C">
        <w:trPr>
          <w:trHeight w:val="180"/>
        </w:trPr>
        <w:tc>
          <w:tcPr>
            <w:tcW w:w="13003" w:type="dxa"/>
            <w:gridSpan w:val="11"/>
            <w:tcBorders>
              <w:top w:val="thinThickSmallGap" w:sz="24" w:space="0" w:color="auto"/>
              <w:left w:val="nil"/>
              <w:bottom w:val="nil"/>
              <w:right w:val="nil"/>
            </w:tcBorders>
            <w:vAlign w:val="center"/>
          </w:tcPr>
          <w:p w14:paraId="644F5344" w14:textId="03C3C301" w:rsidR="006B52E6" w:rsidRPr="00AE1C6F" w:rsidRDefault="00D90620" w:rsidP="00F66772">
            <w:pPr>
              <w:pStyle w:val="NoSpacing"/>
              <w:rPr>
                <w:noProof/>
                <w:lang w:val="en-GB"/>
              </w:rPr>
            </w:pPr>
            <w:r>
              <w:rPr>
                <w:noProof/>
                <w:lang w:val="en-GB"/>
              </w:rPr>
              <mc:AlternateContent>
                <mc:Choice Requires="wps">
                  <w:drawing>
                    <wp:anchor distT="0" distB="0" distL="114300" distR="114300" simplePos="0" relativeHeight="251659264" behindDoc="0" locked="0" layoutInCell="1" allowOverlap="1" wp14:anchorId="081CBDA8" wp14:editId="4301ADE7">
                      <wp:simplePos x="0" y="0"/>
                      <wp:positionH relativeFrom="column">
                        <wp:posOffset>5779770</wp:posOffset>
                      </wp:positionH>
                      <wp:positionV relativeFrom="paragraph">
                        <wp:posOffset>167640</wp:posOffset>
                      </wp:positionV>
                      <wp:extent cx="2864485" cy="4922520"/>
                      <wp:effectExtent l="0" t="0" r="18415" b="17780"/>
                      <wp:wrapNone/>
                      <wp:docPr id="21" name="Text Box 21"/>
                      <wp:cNvGraphicFramePr/>
                      <a:graphic xmlns:a="http://schemas.openxmlformats.org/drawingml/2006/main">
                        <a:graphicData uri="http://schemas.microsoft.com/office/word/2010/wordprocessingShape">
                          <wps:wsp>
                            <wps:cNvSpPr txBox="1"/>
                            <wps:spPr>
                              <a:xfrm>
                                <a:off x="0" y="0"/>
                                <a:ext cx="2864485" cy="4922520"/>
                              </a:xfrm>
                              <a:prstGeom prst="rect">
                                <a:avLst/>
                              </a:prstGeom>
                              <a:solidFill>
                                <a:schemeClr val="lt1"/>
                              </a:solidFill>
                              <a:ln w="6350">
                                <a:solidFill>
                                  <a:prstClr val="black"/>
                                </a:solidFill>
                              </a:ln>
                            </wps:spPr>
                            <wps:txbx>
                              <w:txbxContent>
                                <w:p w14:paraId="1D2449DF" w14:textId="012FF2AE" w:rsidR="00D90620" w:rsidRPr="006B4CB5" w:rsidRDefault="006B4CB5" w:rsidP="006B4CB5">
                                  <w:pPr>
                                    <w:pStyle w:val="SmallArticleSubtitle"/>
                                    <w:rPr>
                                      <w:noProof/>
                                      <w:lang w:val="en-GB"/>
                                    </w:rPr>
                                  </w:pPr>
                                  <w:r w:rsidRPr="006B4CB5">
                                    <w:rPr>
                                      <w:noProof/>
                                      <w:szCs w:val="32"/>
                                      <w:lang w:val="en-GB"/>
                                    </w:rPr>
                                    <w:t>Maybe slowly the chain could be made longer as connections are made.</w:t>
                                  </w:r>
                                  <w:r w:rsidRPr="006B4CB5">
                                    <w:rPr>
                                      <w:szCs w:val="32"/>
                                      <w:lang w:val="en-GB" w:bidi="en-US"/>
                                    </w:rPr>
                                    <w:t xml:space="preserve"> </w:t>
                                  </w:r>
                                  <w:r>
                                    <w:rPr>
                                      <w:szCs w:val="32"/>
                                      <w:lang w:val="en-GB" w:bidi="en-US"/>
                                    </w:rPr>
                                    <w:t xml:space="preserve">It has been </w:t>
                                  </w:r>
                                  <w:r w:rsidR="00D90620" w:rsidRPr="006B4CB5">
                                    <w:rPr>
                                      <w:noProof/>
                                      <w:szCs w:val="32"/>
                                      <w:lang w:val="en-GB"/>
                                    </w:rPr>
                                    <w:t>such a privilege to meet so many of you on</w:t>
                                  </w:r>
                                  <w:r>
                                    <w:rPr>
                                      <w:noProof/>
                                      <w:szCs w:val="32"/>
                                      <w:lang w:val="en-GB"/>
                                    </w:rPr>
                                    <w:t xml:space="preserve"> </w:t>
                                  </w:r>
                                  <w:r w:rsidR="00D90620" w:rsidRPr="006B4CB5">
                                    <w:rPr>
                                      <w:noProof/>
                                      <w:szCs w:val="32"/>
                                      <w:lang w:val="en-GB"/>
                                    </w:rPr>
                                    <w:t xml:space="preserve">Fridays over the last 3 months when we have come to the park to play. </w:t>
                                  </w:r>
                                </w:p>
                                <w:p w14:paraId="2F5BDBFD" w14:textId="42326C04" w:rsidR="00D90620" w:rsidRPr="006B4CB5" w:rsidRDefault="00D90620" w:rsidP="00D90620">
                                  <w:pPr>
                                    <w:rPr>
                                      <w:noProof/>
                                      <w:sz w:val="32"/>
                                      <w:szCs w:val="32"/>
                                      <w:lang w:val="en-GB"/>
                                    </w:rPr>
                                  </w:pPr>
                                  <w:r w:rsidRPr="006B4CB5">
                                    <w:rPr>
                                      <w:noProof/>
                                      <w:sz w:val="32"/>
                                      <w:szCs w:val="32"/>
                                      <w:lang w:val="en-GB"/>
                                    </w:rPr>
                                    <w:t>We have enjoyed playing ball games, shaking the parachute, painting rocks, learning to skip, to throw, to shoot a rocket, to read a story, to hunt for bugs, to play hide &amp; seek, to climb and to share.</w:t>
                                  </w:r>
                                </w:p>
                                <w:p w14:paraId="1A593093" w14:textId="7D2C1917" w:rsidR="00D90620" w:rsidRPr="006B4CB5" w:rsidRDefault="00D90620" w:rsidP="00D90620">
                                  <w:pPr>
                                    <w:rPr>
                                      <w:sz w:val="32"/>
                                      <w:szCs w:val="32"/>
                                    </w:rPr>
                                  </w:pPr>
                                  <w:r w:rsidRPr="006B4CB5">
                                    <w:rPr>
                                      <w:noProof/>
                                      <w:sz w:val="32"/>
                                      <w:szCs w:val="32"/>
                                      <w:lang w:val="en-GB"/>
                                    </w:rPr>
                                    <w:t xml:space="preserve">But most of all has been the realisation of what a wonderful community this is to live in and what friendly neighbours we have.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CBDA8" id="_x0000_t202" coordsize="21600,21600" o:spt="202" path="m,l,21600r21600,l21600,xe">
                      <v:stroke joinstyle="miter"/>
                      <v:path gradientshapeok="t" o:connecttype="rect"/>
                    </v:shapetype>
                    <v:shape id="Text Box 21" o:spid="_x0000_s1026" type="#_x0000_t202" style="position:absolute;margin-left:455.1pt;margin-top:13.2pt;width:225.55pt;height:38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" fillcolor="white [3201]" strokeweight=".5pt">
                      <v:textbox>
                        <w:txbxContent>
                          <w:p w14:paraId="1D2449DF" w14:textId="012FF2AE" w:rsidR="00D90620" w:rsidRPr="006B4CB5" w:rsidRDefault="006B4CB5" w:rsidP="006B4CB5">
                            <w:pPr>
                              <w:pStyle w:val="SmallArticleSubtitle"/>
                              <w:rPr>
                                <w:noProof/>
                                <w:lang w:val="en-GB"/>
                              </w:rPr>
                            </w:pPr>
                            <w:r w:rsidRPr="006B4CB5">
                              <w:rPr>
                                <w:noProof/>
                                <w:szCs w:val="32"/>
                                <w:lang w:val="en-GB"/>
                              </w:rPr>
                              <w:t>Maybe slowly the chain could be made longer as connections are made.</w:t>
                            </w:r>
                            <w:r w:rsidRPr="006B4CB5">
                              <w:rPr>
                                <w:szCs w:val="32"/>
                                <w:lang w:val="en-GB" w:bidi="en-US"/>
                              </w:rPr>
                              <w:t xml:space="preserve"> </w:t>
                            </w:r>
                            <w:r>
                              <w:rPr>
                                <w:szCs w:val="32"/>
                                <w:lang w:val="en-GB" w:bidi="en-US"/>
                              </w:rPr>
                              <w:t xml:space="preserve">It has been </w:t>
                            </w:r>
                            <w:r w:rsidR="00D90620" w:rsidRPr="006B4CB5">
                              <w:rPr>
                                <w:noProof/>
                                <w:szCs w:val="32"/>
                                <w:lang w:val="en-GB"/>
                              </w:rPr>
                              <w:t>such a privilege to meet so many of you on</w:t>
                            </w:r>
                            <w:r>
                              <w:rPr>
                                <w:noProof/>
                                <w:szCs w:val="32"/>
                                <w:lang w:val="en-GB"/>
                              </w:rPr>
                              <w:t xml:space="preserve"> </w:t>
                            </w:r>
                            <w:r w:rsidR="00D90620" w:rsidRPr="006B4CB5">
                              <w:rPr>
                                <w:noProof/>
                                <w:szCs w:val="32"/>
                                <w:lang w:val="en-GB"/>
                              </w:rPr>
                              <w:t xml:space="preserve">Fridays over the last 3 months when we have come to the park to play. </w:t>
                            </w:r>
                          </w:p>
                          <w:p w14:paraId="2F5BDBFD" w14:textId="42326C04" w:rsidR="00D90620" w:rsidRPr="006B4CB5" w:rsidRDefault="00D90620" w:rsidP="00D90620">
                            <w:pPr>
                              <w:rPr>
                                <w:noProof/>
                                <w:sz w:val="32"/>
                                <w:szCs w:val="32"/>
                                <w:lang w:val="en-GB"/>
                              </w:rPr>
                            </w:pPr>
                            <w:r w:rsidRPr="006B4CB5">
                              <w:rPr>
                                <w:noProof/>
                                <w:sz w:val="32"/>
                                <w:szCs w:val="32"/>
                                <w:lang w:val="en-GB"/>
                              </w:rPr>
                              <w:t>We have enjoyed playing ball games, shaking the parachute, painting rocks, learning to skip, to throw, to shoot a rocket, to read a story, to hunt for bugs, to play hide &amp; seek, to climb</w:t>
                            </w:r>
                            <w:r w:rsidRPr="006B4CB5">
                              <w:rPr>
                                <w:noProof/>
                                <w:sz w:val="32"/>
                                <w:szCs w:val="32"/>
                                <w:lang w:val="en-GB"/>
                              </w:rPr>
                              <w:t xml:space="preserve"> and to share.</w:t>
                            </w:r>
                          </w:p>
                          <w:p w14:paraId="1A593093" w14:textId="7D2C1917" w:rsidR="00D90620" w:rsidRPr="006B4CB5" w:rsidRDefault="00D90620" w:rsidP="00D90620">
                            <w:pPr>
                              <w:rPr>
                                <w:sz w:val="32"/>
                                <w:szCs w:val="32"/>
                              </w:rPr>
                            </w:pPr>
                            <w:r w:rsidRPr="006B4CB5">
                              <w:rPr>
                                <w:noProof/>
                                <w:sz w:val="32"/>
                                <w:szCs w:val="32"/>
                                <w:lang w:val="en-GB"/>
                              </w:rPr>
                              <w:t xml:space="preserve">But most of all has been the realisation of what a wonderful community this is to live in and what friendly neighbours we have. </w:t>
                            </w:r>
                          </w:p>
                        </w:txbxContent>
                      </v:textbox>
                    </v:shape>
                  </w:pict>
                </mc:Fallback>
              </mc:AlternateContent>
            </w:r>
          </w:p>
        </w:tc>
      </w:tr>
      <w:tr w:rsidR="005F4830" w:rsidRPr="00AE1C6F" w14:paraId="522CDAB8" w14:textId="77777777" w:rsidTr="000821C8">
        <w:trPr>
          <w:trHeight w:val="5508"/>
        </w:trPr>
        <w:tc>
          <w:tcPr>
            <w:tcW w:w="4174" w:type="dxa"/>
            <w:gridSpan w:val="2"/>
            <w:vMerge w:val="restart"/>
            <w:tcBorders>
              <w:top w:val="nil"/>
              <w:left w:val="nil"/>
              <w:bottom w:val="nil"/>
              <w:right w:val="nil"/>
            </w:tcBorders>
          </w:tcPr>
          <w:p w14:paraId="1FA21B1E" w14:textId="386FEF52" w:rsidR="005F4830" w:rsidRPr="00AE1C6F" w:rsidRDefault="00AF417A" w:rsidP="00F7629D">
            <w:pPr>
              <w:pStyle w:val="SmallAuthorName"/>
              <w:rPr>
                <w:noProof/>
                <w:lang w:val="en-GB"/>
              </w:rPr>
            </w:pPr>
            <w:sdt>
              <w:sdtPr>
                <w:rPr>
                  <w:noProof/>
                  <w:lang w:val="en-GB"/>
                </w:rPr>
                <w:id w:val="-1820263601"/>
                <w:placeholder>
                  <w:docPart w:val="8445166200CCF1488437B4BEDD2B3D6E"/>
                </w:placeholder>
                <w15:appearance w15:val="hidden"/>
              </w:sdtPr>
              <w:sdtEndPr/>
              <w:sdtContent>
                <w:r w:rsidR="00D90620">
                  <w:rPr>
                    <w:noProof/>
                    <w:lang w:val="en-GB"/>
                  </w:rPr>
                  <w:t xml:space="preserve">Debbie Smith-Wilds </w:t>
                </w:r>
              </w:sdtContent>
            </w:sdt>
            <w:r w:rsidR="005F4830" w:rsidRPr="00AE1C6F">
              <w:rPr>
                <w:noProof/>
                <w:lang w:val="en-GB" w:bidi="en-US"/>
              </w:rPr>
              <w:t xml:space="preserve"> </w:t>
            </w:r>
          </w:p>
          <w:p w14:paraId="28F701AD" w14:textId="77777777" w:rsidR="005F4830" w:rsidRPr="00AE1C6F" w:rsidRDefault="005F4830" w:rsidP="009010EB">
            <w:pPr>
              <w:pStyle w:val="SmallAuthorName"/>
              <w:spacing w:line="276" w:lineRule="auto"/>
              <w:rPr>
                <w:noProof/>
                <w:color w:val="000000" w:themeColor="text1"/>
                <w:sz w:val="12"/>
                <w:szCs w:val="12"/>
                <w:lang w:val="en-GB"/>
              </w:rPr>
            </w:pPr>
          </w:p>
          <w:p w14:paraId="27081108" w14:textId="22E3505A" w:rsidR="005F4830" w:rsidRPr="006B4CB5" w:rsidRDefault="00AF417A" w:rsidP="00F66772">
            <w:pPr>
              <w:pStyle w:val="SmallArticleTitle"/>
              <w:rPr>
                <w:noProof/>
                <w:sz w:val="40"/>
                <w:szCs w:val="40"/>
                <w:lang w:val="en-GB"/>
              </w:rPr>
            </w:pPr>
            <w:sdt>
              <w:sdtPr>
                <w:rPr>
                  <w:noProof/>
                  <w:sz w:val="40"/>
                  <w:szCs w:val="40"/>
                  <w:lang w:val="en-GB"/>
                </w:rPr>
                <w:id w:val="1640530040"/>
                <w:placeholder>
                  <w:docPart w:val="CE0EAC030C72AE458D40979D2D1714D4"/>
                </w:placeholder>
                <w15:appearance w15:val="hidden"/>
              </w:sdtPr>
              <w:sdtEndPr/>
              <w:sdtContent>
                <w:r w:rsidR="00AE556E" w:rsidRPr="006B4CB5">
                  <w:rPr>
                    <w:noProof/>
                    <w:sz w:val="40"/>
                    <w:szCs w:val="40"/>
                    <w:lang w:val="en-GB"/>
                  </w:rPr>
                  <w:t>Dandelions and       Daisy Chains</w:t>
                </w:r>
              </w:sdtContent>
            </w:sdt>
            <w:r w:rsidR="005F4830" w:rsidRPr="006B4CB5">
              <w:rPr>
                <w:noProof/>
                <w:sz w:val="40"/>
                <w:szCs w:val="40"/>
                <w:lang w:val="en-GB" w:bidi="en-US"/>
              </w:rPr>
              <w:t xml:space="preserve"> </w:t>
            </w:r>
          </w:p>
          <w:p w14:paraId="32D123A9" w14:textId="0B6E91D4" w:rsidR="006B4CB5" w:rsidRDefault="00AF417A" w:rsidP="006B4CB5">
            <w:pPr>
              <w:pStyle w:val="SmallArticleSubtitle"/>
              <w:rPr>
                <w:noProof/>
                <w:lang w:val="en-GB" w:bidi="en-US"/>
              </w:rPr>
            </w:pPr>
            <w:sdt>
              <w:sdtPr>
                <w:rPr>
                  <w:noProof/>
                  <w:lang w:val="en-GB"/>
                </w:rPr>
                <w:id w:val="-817727221"/>
                <w:placeholder>
                  <w:docPart w:val="84FFF030C9F00C41ACA96B750B45A224"/>
                </w:placeholder>
                <w15:appearance w15:val="hidden"/>
              </w:sdtPr>
              <w:sdtEndPr/>
              <w:sdtContent>
                <w:r w:rsidR="00D90620">
                  <w:rPr>
                    <w:noProof/>
                    <w:lang w:val="en-GB"/>
                  </w:rPr>
                  <w:t>Building community</w:t>
                </w:r>
              </w:sdtContent>
            </w:sdt>
          </w:p>
          <w:p w14:paraId="2BDD221F" w14:textId="77777777" w:rsidR="006B4CB5" w:rsidRDefault="006B4CB5" w:rsidP="006B4CB5">
            <w:pPr>
              <w:pStyle w:val="SmallArticleSubtitle"/>
              <w:rPr>
                <w:noProof/>
                <w:lang w:val="en-GB" w:bidi="en-US"/>
              </w:rPr>
            </w:pPr>
          </w:p>
          <w:sdt>
            <w:sdtPr>
              <w:rPr>
                <w:noProof/>
                <w:sz w:val="24"/>
                <w:lang w:val="en-GB"/>
              </w:rPr>
              <w:id w:val="-1203937974"/>
              <w:placeholder>
                <w:docPart w:val="04810E1B8716D647BF4ED19212FC9205"/>
              </w:placeholder>
              <w15:appearance w15:val="hidden"/>
            </w:sdtPr>
            <w:sdtEndPr/>
            <w:sdtContent>
              <w:p w14:paraId="43EA3E81" w14:textId="7F47D088" w:rsidR="00D90620" w:rsidRPr="006B4CB5" w:rsidRDefault="00D90620" w:rsidP="006B4CB5">
                <w:pPr>
                  <w:pStyle w:val="SmallArticleSubtitle"/>
                  <w:rPr>
                    <w:noProof/>
                    <w:lang w:val="en-GB"/>
                  </w:rPr>
                </w:pPr>
                <w:r w:rsidRPr="006B4CB5">
                  <w:rPr>
                    <w:noProof/>
                    <w:szCs w:val="32"/>
                    <w:lang w:val="en-GB"/>
                  </w:rPr>
                  <w:t>What began as a simple visit to the park in May led to such a wonderful journey of connection with people. We picked the daisies, joined them together in  chain</w:t>
                </w:r>
                <w:r w:rsidR="006B4CB5">
                  <w:rPr>
                    <w:noProof/>
                    <w:szCs w:val="32"/>
                    <w:lang w:val="en-GB"/>
                  </w:rPr>
                  <w:t>s</w:t>
                </w:r>
                <w:r w:rsidRPr="006B4CB5">
                  <w:rPr>
                    <w:noProof/>
                    <w:szCs w:val="32"/>
                    <w:lang w:val="en-GB"/>
                  </w:rPr>
                  <w:t xml:space="preserve"> and enjoyed the bright dandelions with their golden heads. What could we do to help this community to grow? Many churches enjoy a toddler group but that is because they have a building. What does Stanton Cross have? Beautiful parks which are especially fun in the summer months! Perhaps we could use the park here to create a friendly space to play and meet others all at the same time</w:t>
                </w:r>
                <w:r w:rsidR="006B4CB5">
                  <w:rPr>
                    <w:noProof/>
                    <w:szCs w:val="32"/>
                    <w:lang w:val="en-GB"/>
                  </w:rPr>
                  <w:t xml:space="preserve">? </w:t>
                </w:r>
              </w:p>
              <w:p w14:paraId="3ED0AC6B" w14:textId="77777777" w:rsidR="00D90620" w:rsidRDefault="00D90620" w:rsidP="00AE556E">
                <w:pPr>
                  <w:rPr>
                    <w:lang w:val="en-GB" w:bidi="en-US"/>
                  </w:rPr>
                </w:pPr>
              </w:p>
              <w:p w14:paraId="5E1A40D6" w14:textId="0C6CA3B2" w:rsidR="00D90620" w:rsidRPr="00D90620" w:rsidRDefault="00D90620" w:rsidP="00AE556E">
                <w:pPr>
                  <w:rPr>
                    <w:noProof/>
                    <w:lang w:val="en-GB"/>
                  </w:rPr>
                </w:pPr>
                <w:r w:rsidRPr="00AE1C6F">
                  <w:rPr>
                    <w:noProof/>
                    <w:lang w:val="en-GB" w:bidi="en-US"/>
                  </w:rPr>
                  <w:drawing>
                    <wp:inline distT="0" distB="0" distL="0" distR="0" wp14:anchorId="6DBDDDD5" wp14:editId="5FA25D7A">
                      <wp:extent cx="2539093" cy="190432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6498" cy="1917374"/>
                              </a:xfrm>
                              <a:prstGeom prst="rect">
                                <a:avLst/>
                              </a:prstGeom>
                            </pic:spPr>
                          </pic:pic>
                        </a:graphicData>
                      </a:graphic>
                    </wp:inline>
                  </w:drawing>
                </w:r>
              </w:p>
            </w:sdtContent>
          </w:sdt>
        </w:tc>
        <w:tc>
          <w:tcPr>
            <w:tcW w:w="236" w:type="dxa"/>
            <w:gridSpan w:val="2"/>
            <w:tcBorders>
              <w:top w:val="nil"/>
              <w:left w:val="nil"/>
              <w:bottom w:val="nil"/>
              <w:right w:val="nil"/>
            </w:tcBorders>
            <w:vAlign w:val="center"/>
          </w:tcPr>
          <w:p w14:paraId="30364668" w14:textId="3F85B55B" w:rsidR="005F4830" w:rsidRPr="00AE1C6F" w:rsidRDefault="00D90620" w:rsidP="00457BCB">
            <w:pPr>
              <w:jc w:val="center"/>
              <w:rPr>
                <w:noProof/>
                <w:color w:val="000000" w:themeColor="text1"/>
                <w:lang w:val="en-GB"/>
              </w:rPr>
            </w:pPr>
            <w:r>
              <w:rPr>
                <w:noProof/>
                <w:color w:val="000000" w:themeColor="text1"/>
                <w:lang w:val="en-GB"/>
              </w:rPr>
              <w:t xml:space="preserve">      </w:t>
            </w:r>
          </w:p>
        </w:tc>
        <w:tc>
          <w:tcPr>
            <w:tcW w:w="8593" w:type="dxa"/>
            <w:gridSpan w:val="7"/>
            <w:tcBorders>
              <w:top w:val="nil"/>
              <w:left w:val="nil"/>
              <w:bottom w:val="nil"/>
              <w:right w:val="nil"/>
            </w:tcBorders>
          </w:tcPr>
          <w:p w14:paraId="2D37D681" w14:textId="7BA08012" w:rsidR="005F4830" w:rsidRPr="00AE1C6F" w:rsidRDefault="005F4830" w:rsidP="00D90620">
            <w:pPr>
              <w:rPr>
                <w:rFonts w:asciiTheme="majorHAnsi" w:hAnsiTheme="majorHAnsi"/>
                <w:noProof/>
                <w:color w:val="000000" w:themeColor="text1"/>
                <w:sz w:val="36"/>
                <w:szCs w:val="36"/>
                <w:lang w:val="en-GB"/>
              </w:rPr>
            </w:pPr>
            <w:r w:rsidRPr="00AE1C6F">
              <w:rPr>
                <w:noProof/>
                <w:lang w:val="en-GB" w:bidi="en-US"/>
              </w:rPr>
              <w:drawing>
                <wp:inline distT="0" distB="0" distL="0" distR="0" wp14:anchorId="0E1534C3" wp14:editId="07EE87D4">
                  <wp:extent cx="2865664" cy="369789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914690" cy="3761158"/>
                          </a:xfrm>
                          <a:prstGeom prst="rect">
                            <a:avLst/>
                          </a:prstGeom>
                        </pic:spPr>
                      </pic:pic>
                    </a:graphicData>
                  </a:graphic>
                </wp:inline>
              </w:drawing>
            </w:r>
          </w:p>
        </w:tc>
      </w:tr>
      <w:tr w:rsidR="005F4830" w:rsidRPr="00AE1C6F" w14:paraId="63F41117" w14:textId="77777777" w:rsidTr="000821C8">
        <w:trPr>
          <w:trHeight w:val="728"/>
        </w:trPr>
        <w:tc>
          <w:tcPr>
            <w:tcW w:w="4174" w:type="dxa"/>
            <w:gridSpan w:val="2"/>
            <w:vMerge/>
            <w:tcBorders>
              <w:top w:val="nil"/>
              <w:left w:val="nil"/>
              <w:bottom w:val="nil"/>
              <w:right w:val="nil"/>
            </w:tcBorders>
          </w:tcPr>
          <w:p w14:paraId="1DCFA61A" w14:textId="77777777" w:rsidR="005F4830" w:rsidRPr="00AE1C6F" w:rsidRDefault="005F4830" w:rsidP="005F4830">
            <w:pPr>
              <w:pStyle w:val="PhotoCaption"/>
              <w:rPr>
                <w:color w:val="000000" w:themeColor="text1"/>
                <w:lang w:val="en-GB"/>
              </w:rPr>
            </w:pPr>
          </w:p>
        </w:tc>
        <w:tc>
          <w:tcPr>
            <w:tcW w:w="236" w:type="dxa"/>
            <w:gridSpan w:val="2"/>
            <w:vMerge w:val="restart"/>
            <w:tcBorders>
              <w:top w:val="nil"/>
              <w:left w:val="nil"/>
              <w:right w:val="nil"/>
            </w:tcBorders>
            <w:vAlign w:val="center"/>
          </w:tcPr>
          <w:p w14:paraId="42240471" w14:textId="77777777" w:rsidR="005F4830" w:rsidRPr="00AE1C6F" w:rsidRDefault="005F4830" w:rsidP="00D90620">
            <w:pPr>
              <w:rPr>
                <w:noProof/>
                <w:color w:val="000000" w:themeColor="text1"/>
                <w:lang w:val="en-GB"/>
              </w:rPr>
            </w:pPr>
          </w:p>
        </w:tc>
        <w:tc>
          <w:tcPr>
            <w:tcW w:w="8593" w:type="dxa"/>
            <w:gridSpan w:val="7"/>
            <w:tcBorders>
              <w:top w:val="nil"/>
              <w:left w:val="nil"/>
              <w:bottom w:val="nil"/>
              <w:right w:val="nil"/>
            </w:tcBorders>
            <w:vAlign w:val="center"/>
          </w:tcPr>
          <w:p w14:paraId="559DCF0E" w14:textId="77777777" w:rsidR="006B4CB5" w:rsidRDefault="00D90620" w:rsidP="00F963ED">
            <w:pPr>
              <w:pStyle w:val="PhotoCaption"/>
              <w:rPr>
                <w:sz w:val="28"/>
                <w:szCs w:val="28"/>
                <w:lang w:val="en-GB"/>
              </w:rPr>
            </w:pPr>
            <w:r>
              <w:rPr>
                <w:lang w:val="en-GB"/>
              </w:rPr>
              <w:t xml:space="preserve">            </w:t>
            </w:r>
            <w:r w:rsidRPr="006B4CB5">
              <w:rPr>
                <w:sz w:val="28"/>
                <w:szCs w:val="28"/>
                <w:lang w:val="en-GB"/>
              </w:rPr>
              <w:t xml:space="preserve">This project began in June </w:t>
            </w:r>
          </w:p>
          <w:p w14:paraId="53C1F549" w14:textId="3BEBF750" w:rsidR="00D90620" w:rsidRPr="006B4CB5" w:rsidRDefault="006B4CB5" w:rsidP="00F963ED">
            <w:pPr>
              <w:pStyle w:val="PhotoCaption"/>
              <w:rPr>
                <w:sz w:val="28"/>
                <w:szCs w:val="28"/>
                <w:lang w:val="en-GB"/>
              </w:rPr>
            </w:pPr>
            <w:r>
              <w:rPr>
                <w:sz w:val="28"/>
                <w:szCs w:val="28"/>
                <w:lang w:val="en-GB"/>
              </w:rPr>
              <w:t xml:space="preserve">        </w:t>
            </w:r>
            <w:r w:rsidR="00D90620" w:rsidRPr="006B4CB5">
              <w:rPr>
                <w:sz w:val="28"/>
                <w:szCs w:val="28"/>
                <w:lang w:val="en-GB"/>
              </w:rPr>
              <w:t xml:space="preserve">to create a sense of community </w:t>
            </w:r>
          </w:p>
          <w:p w14:paraId="7ACB4A73" w14:textId="3279442C" w:rsidR="006B4CB5" w:rsidRPr="00AE1C6F" w:rsidRDefault="00D90620" w:rsidP="00F963ED">
            <w:pPr>
              <w:pStyle w:val="PhotoCaption"/>
              <w:rPr>
                <w:lang w:val="en-GB" w:bidi="en-US"/>
              </w:rPr>
            </w:pPr>
            <w:r w:rsidRPr="006B4CB5">
              <w:rPr>
                <w:sz w:val="28"/>
                <w:szCs w:val="28"/>
                <w:lang w:val="en-GB"/>
              </w:rPr>
              <w:t xml:space="preserve">       on Fridays at the park.</w:t>
            </w:r>
            <w:r>
              <w:rPr>
                <w:lang w:val="en-GB"/>
              </w:rPr>
              <w:t xml:space="preserve"> </w:t>
            </w:r>
            <w:r w:rsidR="005F4830" w:rsidRPr="00AE1C6F">
              <w:rPr>
                <w:lang w:val="en-GB" w:bidi="en-US"/>
              </w:rPr>
              <w:t xml:space="preserve"> </w:t>
            </w:r>
          </w:p>
        </w:tc>
      </w:tr>
      <w:tr w:rsidR="005F4830" w:rsidRPr="00AE1C6F" w14:paraId="01C5AF0E" w14:textId="77777777" w:rsidTr="000821C8">
        <w:trPr>
          <w:trHeight w:val="1709"/>
        </w:trPr>
        <w:tc>
          <w:tcPr>
            <w:tcW w:w="4174" w:type="dxa"/>
            <w:gridSpan w:val="2"/>
            <w:vMerge/>
            <w:tcBorders>
              <w:top w:val="nil"/>
              <w:left w:val="nil"/>
              <w:bottom w:val="nil"/>
              <w:right w:val="nil"/>
            </w:tcBorders>
          </w:tcPr>
          <w:p w14:paraId="25408E2D" w14:textId="77777777" w:rsidR="005F4830" w:rsidRPr="00AE1C6F" w:rsidRDefault="005F4830" w:rsidP="005F4830">
            <w:pPr>
              <w:pStyle w:val="PhotoCaption"/>
              <w:rPr>
                <w:color w:val="000000" w:themeColor="text1"/>
                <w:lang w:val="en-GB"/>
              </w:rPr>
            </w:pPr>
          </w:p>
        </w:tc>
        <w:tc>
          <w:tcPr>
            <w:tcW w:w="236" w:type="dxa"/>
            <w:gridSpan w:val="2"/>
            <w:vMerge/>
            <w:tcBorders>
              <w:left w:val="nil"/>
              <w:right w:val="nil"/>
            </w:tcBorders>
            <w:vAlign w:val="center"/>
          </w:tcPr>
          <w:p w14:paraId="389B20A0" w14:textId="77777777" w:rsidR="005F4830" w:rsidRPr="00AE1C6F" w:rsidRDefault="005F4830" w:rsidP="00457BCB">
            <w:pPr>
              <w:jc w:val="center"/>
              <w:rPr>
                <w:noProof/>
                <w:color w:val="000000" w:themeColor="text1"/>
                <w:lang w:val="en-GB"/>
              </w:rPr>
            </w:pPr>
          </w:p>
        </w:tc>
        <w:tc>
          <w:tcPr>
            <w:tcW w:w="8593" w:type="dxa"/>
            <w:gridSpan w:val="7"/>
            <w:tcBorders>
              <w:top w:val="nil"/>
              <w:left w:val="nil"/>
              <w:bottom w:val="nil"/>
              <w:right w:val="nil"/>
            </w:tcBorders>
            <w:vAlign w:val="center"/>
          </w:tcPr>
          <w:p w14:paraId="29E5EDD7" w14:textId="77777777" w:rsidR="005F4830" w:rsidRPr="00AE1C6F" w:rsidRDefault="005F4830" w:rsidP="00727546">
            <w:pPr>
              <w:pStyle w:val="NoSpacing"/>
              <w:rPr>
                <w:noProof/>
                <w:lang w:val="en-GB"/>
              </w:rPr>
            </w:pPr>
          </w:p>
          <w:sdt>
            <w:sdtPr>
              <w:rPr>
                <w:noProof/>
                <w:lang w:val="en-GB"/>
              </w:rPr>
              <w:id w:val="1285317276"/>
              <w:placeholder>
                <w:docPart w:val="AE33F965D0F1E64B8D5225D8D47D1746"/>
              </w:placeholder>
              <w15:appearance w15:val="hidden"/>
            </w:sdtPr>
            <w:sdtEndPr/>
            <w:sdtContent>
              <w:p w14:paraId="56084DF6" w14:textId="77777777" w:rsidR="006B4CB5" w:rsidRDefault="006B4CB5" w:rsidP="009D5E5F">
                <w:pPr>
                  <w:pStyle w:val="LargeArticleTitle"/>
                  <w:rPr>
                    <w:noProof/>
                    <w:lang w:val="en-GB"/>
                  </w:rPr>
                </w:pPr>
              </w:p>
              <w:p w14:paraId="74E20E18" w14:textId="16D7208C" w:rsidR="005F4830" w:rsidRPr="00AE1C6F" w:rsidRDefault="00D90620" w:rsidP="009D5E5F">
                <w:pPr>
                  <w:pStyle w:val="LargeArticleTitle"/>
                  <w:rPr>
                    <w:noProof/>
                    <w:lang w:val="en-GB"/>
                  </w:rPr>
                </w:pPr>
                <w:r>
                  <w:rPr>
                    <w:noProof/>
                    <w:lang w:val="en-GB"/>
                  </w:rPr>
                  <w:t xml:space="preserve">Giving thanks for Summer </w:t>
                </w:r>
              </w:p>
            </w:sdtContent>
          </w:sdt>
          <w:p w14:paraId="1F43A961" w14:textId="6D67C6DE" w:rsidR="005F4830" w:rsidRPr="00AE1C6F" w:rsidRDefault="00AF417A" w:rsidP="009D5E5F">
            <w:pPr>
              <w:pStyle w:val="SmallArticleSubtitle"/>
              <w:rPr>
                <w:noProof/>
                <w:lang w:val="en-GB"/>
              </w:rPr>
            </w:pPr>
            <w:sdt>
              <w:sdtPr>
                <w:rPr>
                  <w:noProof/>
                  <w:lang w:val="en-GB"/>
                </w:rPr>
                <w:id w:val="-1768454706"/>
                <w:placeholder>
                  <w:docPart w:val="D7703F8733577546B2F6A5D73E8710E7"/>
                </w:placeholder>
                <w15:appearance w15:val="hidden"/>
              </w:sdtPr>
              <w:sdtEndPr/>
              <w:sdtContent>
                <w:r w:rsidR="00D90620">
                  <w:rPr>
                    <w:noProof/>
                    <w:lang w:val="en-GB"/>
                  </w:rPr>
                  <w:t>Join the community gathering on Sunday 31</w:t>
                </w:r>
                <w:r w:rsidR="00D90620" w:rsidRPr="00D90620">
                  <w:rPr>
                    <w:noProof/>
                    <w:vertAlign w:val="superscript"/>
                    <w:lang w:val="en-GB"/>
                  </w:rPr>
                  <w:t>st</w:t>
                </w:r>
                <w:r w:rsidR="00D90620">
                  <w:rPr>
                    <w:noProof/>
                    <w:lang w:val="en-GB"/>
                  </w:rPr>
                  <w:t xml:space="preserve"> August at 7.00pm </w:t>
                </w:r>
              </w:sdtContent>
            </w:sdt>
            <w:r w:rsidR="005F4830" w:rsidRPr="00AE1C6F">
              <w:rPr>
                <w:noProof/>
                <w:lang w:val="en-GB" w:bidi="en-US"/>
              </w:rPr>
              <w:t xml:space="preserve"> </w:t>
            </w:r>
          </w:p>
        </w:tc>
      </w:tr>
      <w:tr w:rsidR="005F4830" w:rsidRPr="00AE1C6F" w14:paraId="6AC2DF46" w14:textId="77777777" w:rsidTr="000821C8">
        <w:trPr>
          <w:trHeight w:val="208"/>
        </w:trPr>
        <w:tc>
          <w:tcPr>
            <w:tcW w:w="4174" w:type="dxa"/>
            <w:gridSpan w:val="2"/>
            <w:vMerge/>
            <w:tcBorders>
              <w:top w:val="nil"/>
              <w:left w:val="nil"/>
              <w:bottom w:val="nil"/>
              <w:right w:val="nil"/>
            </w:tcBorders>
          </w:tcPr>
          <w:p w14:paraId="17D96423" w14:textId="77777777" w:rsidR="005F4830" w:rsidRPr="00AE1C6F" w:rsidRDefault="005F4830" w:rsidP="005F4830">
            <w:pPr>
              <w:pStyle w:val="PhotoCaption"/>
              <w:rPr>
                <w:color w:val="000000" w:themeColor="text1"/>
                <w:lang w:val="en-GB"/>
              </w:rPr>
            </w:pPr>
          </w:p>
        </w:tc>
        <w:tc>
          <w:tcPr>
            <w:tcW w:w="236" w:type="dxa"/>
            <w:gridSpan w:val="2"/>
            <w:vMerge/>
            <w:tcBorders>
              <w:left w:val="nil"/>
              <w:bottom w:val="nil"/>
              <w:right w:val="nil"/>
            </w:tcBorders>
            <w:vAlign w:val="center"/>
          </w:tcPr>
          <w:p w14:paraId="09E3411A" w14:textId="77777777" w:rsidR="005F4830" w:rsidRPr="00AE1C6F" w:rsidRDefault="005F4830" w:rsidP="00457BCB">
            <w:pPr>
              <w:jc w:val="center"/>
              <w:rPr>
                <w:noProof/>
                <w:color w:val="000000" w:themeColor="text1"/>
                <w:lang w:val="en-GB"/>
              </w:rPr>
            </w:pPr>
          </w:p>
        </w:tc>
        <w:tc>
          <w:tcPr>
            <w:tcW w:w="4296" w:type="dxa"/>
            <w:gridSpan w:val="4"/>
            <w:vMerge w:val="restart"/>
            <w:tcBorders>
              <w:top w:val="nil"/>
              <w:left w:val="nil"/>
              <w:bottom w:val="nil"/>
              <w:right w:val="nil"/>
            </w:tcBorders>
            <w:vAlign w:val="center"/>
          </w:tcPr>
          <w:p w14:paraId="03FA702B" w14:textId="2CAA4449" w:rsidR="00D90620" w:rsidRPr="006B4CB5" w:rsidRDefault="00D90620" w:rsidP="00D90620">
            <w:pPr>
              <w:rPr>
                <w:noProof/>
                <w:color w:val="000000" w:themeColor="text1"/>
                <w:sz w:val="32"/>
                <w:szCs w:val="32"/>
                <w:lang w:val="en-GB"/>
              </w:rPr>
            </w:pPr>
            <w:r w:rsidRPr="006B4CB5">
              <w:rPr>
                <w:noProof/>
                <w:color w:val="000000" w:themeColor="text1"/>
                <w:sz w:val="32"/>
                <w:szCs w:val="32"/>
                <w:lang w:val="en-GB"/>
              </w:rPr>
              <w:t xml:space="preserve">To mark the end of the summer holidays and celebrate all that has been enjoyed, we would like to gather together to share in the fun and experiences we have had and invite YOU to join in. We will gather on the green near the 3 pigs park on the evening of </w:t>
            </w:r>
            <w:r w:rsidRPr="006B4CB5">
              <w:rPr>
                <w:b/>
                <w:bCs/>
                <w:noProof/>
                <w:color w:val="000000" w:themeColor="text1"/>
                <w:sz w:val="32"/>
                <w:szCs w:val="32"/>
                <w:lang w:val="en-GB"/>
              </w:rPr>
              <w:t>Sunday 31</w:t>
            </w:r>
            <w:r w:rsidRPr="006B4CB5">
              <w:rPr>
                <w:b/>
                <w:bCs/>
                <w:noProof/>
                <w:color w:val="000000" w:themeColor="text1"/>
                <w:sz w:val="32"/>
                <w:szCs w:val="32"/>
                <w:vertAlign w:val="superscript"/>
                <w:lang w:val="en-GB"/>
              </w:rPr>
              <w:t>st</w:t>
            </w:r>
            <w:r w:rsidRPr="006B4CB5">
              <w:rPr>
                <w:b/>
                <w:bCs/>
                <w:noProof/>
                <w:color w:val="000000" w:themeColor="text1"/>
                <w:sz w:val="32"/>
                <w:szCs w:val="32"/>
                <w:lang w:val="en-GB"/>
              </w:rPr>
              <w:t xml:space="preserve"> August at 7pm</w:t>
            </w:r>
            <w:r w:rsidRPr="006B4CB5">
              <w:rPr>
                <w:noProof/>
                <w:color w:val="000000" w:themeColor="text1"/>
                <w:sz w:val="32"/>
                <w:szCs w:val="32"/>
                <w:lang w:val="en-GB"/>
              </w:rPr>
              <w:t xml:space="preserve">. We invite everyone to bring at least one picture – on your phone, printed out, on a postcard, drawn by you or your child - to share as we give thanks for all that we have enjoyed over the summer. </w:t>
            </w:r>
          </w:p>
          <w:p w14:paraId="1B029135" w14:textId="36F584F5" w:rsidR="005F4830" w:rsidRPr="006B4CB5" w:rsidRDefault="00D90620" w:rsidP="00D90620">
            <w:pPr>
              <w:rPr>
                <w:noProof/>
                <w:sz w:val="32"/>
                <w:szCs w:val="32"/>
                <w:lang w:val="en-GB"/>
              </w:rPr>
            </w:pPr>
            <w:r w:rsidRPr="006B4CB5">
              <w:rPr>
                <w:noProof/>
                <w:color w:val="000000" w:themeColor="text1"/>
                <w:sz w:val="32"/>
                <w:szCs w:val="32"/>
                <w:lang w:val="en-GB"/>
              </w:rPr>
              <w:t xml:space="preserve">You will be able to share your picture with at least 3 other people and those who want to add their pictures to the display will be able to. </w:t>
            </w:r>
          </w:p>
        </w:tc>
        <w:sdt>
          <w:sdtPr>
            <w:rPr>
              <w:noProof/>
              <w:sz w:val="32"/>
              <w:szCs w:val="32"/>
              <w:lang w:val="en-GB"/>
            </w:rPr>
            <w:id w:val="1424140549"/>
            <w:placeholder>
              <w:docPart w:val="CC65ED49FA8E144B8A1B2CB887CC5815"/>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14:paraId="20BE13F8" w14:textId="30321EF9" w:rsidR="00D90620" w:rsidRPr="006B4CB5" w:rsidRDefault="00D90620" w:rsidP="00D90620">
                <w:pPr>
                  <w:rPr>
                    <w:noProof/>
                    <w:sz w:val="32"/>
                    <w:szCs w:val="32"/>
                    <w:lang w:val="en-GB"/>
                  </w:rPr>
                </w:pPr>
                <w:r w:rsidRPr="006B4CB5">
                  <w:rPr>
                    <w:noProof/>
                    <w:sz w:val="32"/>
                    <w:szCs w:val="32"/>
                    <w:lang w:val="en-GB"/>
                  </w:rPr>
                  <w:t>From the summer fete, to the good weather; to all the places that people have been both locally, further afield and abroad.Or perhaps a pic of those you spent time with, your family, friends or pets</w:t>
                </w:r>
                <w:r w:rsidR="006B4CB5">
                  <w:rPr>
                    <w:noProof/>
                    <w:sz w:val="32"/>
                    <w:szCs w:val="32"/>
                    <w:lang w:val="en-GB"/>
                  </w:rPr>
                  <w:t>.</w:t>
                </w:r>
                <w:r w:rsidRPr="006B4CB5">
                  <w:rPr>
                    <w:noProof/>
                    <w:sz w:val="32"/>
                    <w:szCs w:val="32"/>
                    <w:lang w:val="en-GB"/>
                  </w:rPr>
                  <w:t xml:space="preserve">  Choose the picture(s) that show what you most enjoyed and meet us at the park. </w:t>
                </w:r>
              </w:p>
              <w:p w14:paraId="5EE74EB2" w14:textId="2FDF444E" w:rsidR="005F4830" w:rsidRPr="006B4CB5" w:rsidRDefault="00D90620" w:rsidP="00D90620">
                <w:pPr>
                  <w:rPr>
                    <w:noProof/>
                    <w:sz w:val="32"/>
                    <w:szCs w:val="32"/>
                    <w:lang w:val="en-GB"/>
                  </w:rPr>
                </w:pPr>
                <w:r w:rsidRPr="006B4CB5">
                  <w:rPr>
                    <w:noProof/>
                    <w:sz w:val="32"/>
                    <w:szCs w:val="32"/>
                    <w:lang w:val="en-GB"/>
                  </w:rPr>
                  <w:drawing>
                    <wp:inline distT="0" distB="0" distL="0" distR="0" wp14:anchorId="234C2B4C" wp14:editId="0075324A">
                      <wp:extent cx="2212613" cy="1399599"/>
                      <wp:effectExtent l="0" t="0" r="0" b="0"/>
                      <wp:docPr id="22" name="Picture 22" descr="AH, 'TWOULD BE THE BLISS OF BLISSES IF I MIGHT GREET MY LOV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H, 'TWOULD BE THE BLISS OF BLISSES IF I MIGHT GREET MY LOVE WITH ..."/>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220869" cy="1404821"/>
                              </a:xfrm>
                              <a:prstGeom prst="rect">
                                <a:avLst/>
                              </a:prstGeom>
                            </pic:spPr>
                          </pic:pic>
                        </a:graphicData>
                      </a:graphic>
                    </wp:inline>
                  </w:drawing>
                </w:r>
              </w:p>
            </w:tc>
          </w:sdtContent>
        </w:sdt>
      </w:tr>
      <w:tr w:rsidR="005F4830" w:rsidRPr="00AE1C6F" w14:paraId="65295FEA" w14:textId="77777777" w:rsidTr="000821C8">
        <w:trPr>
          <w:trHeight w:val="1629"/>
        </w:trPr>
        <w:tc>
          <w:tcPr>
            <w:tcW w:w="4174" w:type="dxa"/>
            <w:gridSpan w:val="2"/>
            <w:tcBorders>
              <w:top w:val="nil"/>
              <w:left w:val="nil"/>
              <w:bottom w:val="nil"/>
              <w:right w:val="nil"/>
            </w:tcBorders>
          </w:tcPr>
          <w:p w14:paraId="50FC6DC0" w14:textId="11EDACAF" w:rsidR="005F4830" w:rsidRPr="00AE1C6F" w:rsidRDefault="005F4830" w:rsidP="005F4830">
            <w:pPr>
              <w:pStyle w:val="PhotoCaption"/>
              <w:rPr>
                <w:color w:val="000000" w:themeColor="text1"/>
                <w:lang w:val="en-GB"/>
              </w:rPr>
            </w:pPr>
          </w:p>
        </w:tc>
        <w:tc>
          <w:tcPr>
            <w:tcW w:w="236" w:type="dxa"/>
            <w:gridSpan w:val="2"/>
            <w:vMerge w:val="restart"/>
            <w:tcBorders>
              <w:top w:val="nil"/>
              <w:left w:val="nil"/>
              <w:bottom w:val="nil"/>
              <w:right w:val="nil"/>
            </w:tcBorders>
            <w:vAlign w:val="center"/>
          </w:tcPr>
          <w:p w14:paraId="7F0B391C" w14:textId="77777777" w:rsidR="005F4830" w:rsidRPr="00AE1C6F" w:rsidRDefault="005F4830" w:rsidP="00457BCB">
            <w:pPr>
              <w:jc w:val="center"/>
              <w:rPr>
                <w:noProof/>
                <w:color w:val="000000" w:themeColor="text1"/>
                <w:lang w:val="en-GB"/>
              </w:rPr>
            </w:pPr>
          </w:p>
        </w:tc>
        <w:tc>
          <w:tcPr>
            <w:tcW w:w="4296" w:type="dxa"/>
            <w:gridSpan w:val="4"/>
            <w:vMerge/>
            <w:tcBorders>
              <w:top w:val="nil"/>
              <w:left w:val="nil"/>
              <w:bottom w:val="nil"/>
              <w:right w:val="nil"/>
            </w:tcBorders>
          </w:tcPr>
          <w:p w14:paraId="6C9AE99F" w14:textId="77777777" w:rsidR="005F4830" w:rsidRPr="00AE1C6F" w:rsidRDefault="005F4830" w:rsidP="009D5E5F">
            <w:pPr>
              <w:rPr>
                <w:noProof/>
                <w:lang w:val="en-GB"/>
              </w:rPr>
            </w:pPr>
          </w:p>
        </w:tc>
        <w:tc>
          <w:tcPr>
            <w:tcW w:w="4297" w:type="dxa"/>
            <w:gridSpan w:val="3"/>
            <w:vMerge/>
            <w:tcBorders>
              <w:top w:val="nil"/>
              <w:left w:val="nil"/>
              <w:bottom w:val="nil"/>
              <w:right w:val="nil"/>
            </w:tcBorders>
            <w:tcMar>
              <w:top w:w="144" w:type="dxa"/>
              <w:left w:w="144" w:type="dxa"/>
            </w:tcMar>
          </w:tcPr>
          <w:p w14:paraId="0E015BBF" w14:textId="77777777" w:rsidR="005F4830" w:rsidRPr="00AE1C6F" w:rsidRDefault="005F4830" w:rsidP="009D5E5F">
            <w:pPr>
              <w:rPr>
                <w:noProof/>
                <w:lang w:val="en-GB"/>
              </w:rPr>
            </w:pPr>
          </w:p>
        </w:tc>
      </w:tr>
      <w:tr w:rsidR="005F4830" w:rsidRPr="00AE1C6F" w14:paraId="1DA658CC" w14:textId="77777777" w:rsidTr="000821C8">
        <w:trPr>
          <w:trHeight w:val="1008"/>
        </w:trPr>
        <w:tc>
          <w:tcPr>
            <w:tcW w:w="4174" w:type="dxa"/>
            <w:gridSpan w:val="2"/>
            <w:tcBorders>
              <w:top w:val="nil"/>
              <w:left w:val="nil"/>
              <w:bottom w:val="nil"/>
              <w:right w:val="nil"/>
            </w:tcBorders>
          </w:tcPr>
          <w:sdt>
            <w:sdtPr>
              <w:rPr>
                <w:color w:val="000000" w:themeColor="text1"/>
                <w:lang w:val="en-GB"/>
              </w:rPr>
              <w:id w:val="-1173942399"/>
              <w:placeholder>
                <w:docPart w:val="B009CF67F6E8C245985069CF1B315743"/>
              </w:placeholder>
              <w15:appearance w15:val="hidden"/>
            </w:sdtPr>
            <w:sdtEndPr/>
            <w:sdtContent>
              <w:p w14:paraId="7769CF2C" w14:textId="77777777" w:rsidR="00D90620" w:rsidRDefault="00D90620" w:rsidP="005F4830">
                <w:pPr>
                  <w:pStyle w:val="PhotoCaption"/>
                  <w:rPr>
                    <w:color w:val="000000" w:themeColor="text1"/>
                    <w:lang w:val="en-GB"/>
                  </w:rPr>
                </w:pPr>
                <w:r>
                  <w:rPr>
                    <w:color w:val="000000" w:themeColor="text1"/>
                    <w:lang w:val="en-GB"/>
                  </w:rPr>
                  <w:t xml:space="preserve">The 3 little Pigs Park – called because </w:t>
                </w:r>
              </w:p>
              <w:p w14:paraId="70CE9459" w14:textId="2A3B7A00" w:rsidR="00D90620" w:rsidRDefault="00D90620" w:rsidP="005F4830">
                <w:pPr>
                  <w:pStyle w:val="PhotoCaption"/>
                  <w:rPr>
                    <w:color w:val="000000" w:themeColor="text1"/>
                    <w:lang w:val="en-GB"/>
                  </w:rPr>
                </w:pPr>
                <w:r>
                  <w:rPr>
                    <w:color w:val="000000" w:themeColor="text1"/>
                    <w:lang w:val="en-GB"/>
                  </w:rPr>
                  <w:t xml:space="preserve">inside there are 3 pig statues and 3 little houses. </w:t>
                </w:r>
              </w:p>
              <w:p w14:paraId="7F517051" w14:textId="6972B675" w:rsidR="005F4830" w:rsidRPr="00AE1C6F" w:rsidRDefault="00D90620" w:rsidP="005F4830">
                <w:pPr>
                  <w:pStyle w:val="PhotoCaption"/>
                  <w:rPr>
                    <w:color w:val="000000" w:themeColor="text1"/>
                    <w:lang w:val="en-GB"/>
                  </w:rPr>
                </w:pPr>
                <w:r>
                  <w:rPr>
                    <w:color w:val="000000" w:themeColor="text1"/>
                    <w:lang w:val="en-GB"/>
                  </w:rPr>
                  <w:t>The scene for our Friday play sessions.</w:t>
                </w:r>
              </w:p>
            </w:sdtContent>
          </w:sdt>
        </w:tc>
        <w:tc>
          <w:tcPr>
            <w:tcW w:w="236" w:type="dxa"/>
            <w:gridSpan w:val="2"/>
            <w:vMerge/>
            <w:tcBorders>
              <w:top w:val="nil"/>
              <w:left w:val="nil"/>
              <w:bottom w:val="nil"/>
              <w:right w:val="nil"/>
            </w:tcBorders>
            <w:vAlign w:val="center"/>
          </w:tcPr>
          <w:p w14:paraId="724ECB3C" w14:textId="77777777" w:rsidR="005F4830" w:rsidRPr="00AE1C6F" w:rsidRDefault="005F4830" w:rsidP="00EF0035">
            <w:pPr>
              <w:jc w:val="center"/>
              <w:rPr>
                <w:noProof/>
                <w:color w:val="000000" w:themeColor="text1"/>
                <w:lang w:val="en-GB"/>
              </w:rPr>
            </w:pPr>
          </w:p>
        </w:tc>
        <w:tc>
          <w:tcPr>
            <w:tcW w:w="4296" w:type="dxa"/>
            <w:gridSpan w:val="4"/>
            <w:vMerge/>
            <w:tcBorders>
              <w:top w:val="nil"/>
              <w:left w:val="nil"/>
              <w:bottom w:val="nil"/>
              <w:right w:val="nil"/>
            </w:tcBorders>
            <w:tcMar>
              <w:top w:w="144" w:type="dxa"/>
              <w:bottom w:w="144" w:type="dxa"/>
              <w:right w:w="144" w:type="dxa"/>
            </w:tcMar>
          </w:tcPr>
          <w:p w14:paraId="53D7A7B8" w14:textId="77777777" w:rsidR="005F4830" w:rsidRPr="00AE1C6F" w:rsidRDefault="005F4830" w:rsidP="009D5E5F">
            <w:pPr>
              <w:rPr>
                <w:noProof/>
                <w:color w:val="000000" w:themeColor="text1"/>
                <w:lang w:val="en-GB"/>
              </w:rPr>
            </w:pPr>
          </w:p>
        </w:tc>
        <w:tc>
          <w:tcPr>
            <w:tcW w:w="4297" w:type="dxa"/>
            <w:gridSpan w:val="3"/>
            <w:vMerge/>
            <w:tcBorders>
              <w:top w:val="nil"/>
              <w:left w:val="nil"/>
              <w:bottom w:val="nil"/>
              <w:right w:val="nil"/>
            </w:tcBorders>
            <w:tcMar>
              <w:top w:w="144" w:type="dxa"/>
              <w:left w:w="144" w:type="dxa"/>
              <w:bottom w:w="144" w:type="dxa"/>
            </w:tcMar>
          </w:tcPr>
          <w:p w14:paraId="134A1F7A" w14:textId="77777777" w:rsidR="005F4830" w:rsidRPr="00AE1C6F" w:rsidRDefault="005F4830" w:rsidP="009D5E5F">
            <w:pPr>
              <w:rPr>
                <w:noProof/>
                <w:lang w:val="en-GB"/>
              </w:rPr>
            </w:pPr>
          </w:p>
        </w:tc>
      </w:tr>
      <w:tr w:rsidR="005F4830" w:rsidRPr="00AE1C6F" w14:paraId="295DFF1C" w14:textId="77777777" w:rsidTr="00D90620">
        <w:trPr>
          <w:trHeight w:val="71"/>
        </w:trPr>
        <w:tc>
          <w:tcPr>
            <w:tcW w:w="13003" w:type="dxa"/>
            <w:gridSpan w:val="11"/>
            <w:tcBorders>
              <w:top w:val="nil"/>
              <w:left w:val="nil"/>
              <w:bottom w:val="thickThinMediumGap" w:sz="24" w:space="0" w:color="auto"/>
              <w:right w:val="nil"/>
            </w:tcBorders>
            <w:vAlign w:val="center"/>
          </w:tcPr>
          <w:p w14:paraId="11A95CE9" w14:textId="77777777" w:rsidR="005F4830" w:rsidRPr="00AE1C6F" w:rsidRDefault="005F4830" w:rsidP="005F4830">
            <w:pPr>
              <w:pStyle w:val="NoSpacing"/>
              <w:rPr>
                <w:noProof/>
                <w:lang w:val="en-GB"/>
              </w:rPr>
            </w:pPr>
          </w:p>
        </w:tc>
      </w:tr>
      <w:tr w:rsidR="007212EC" w:rsidRPr="00AE1C6F" w14:paraId="13D5944A" w14:textId="77777777" w:rsidTr="005F4830">
        <w:trPr>
          <w:trHeight w:val="288"/>
        </w:trPr>
        <w:tc>
          <w:tcPr>
            <w:tcW w:w="13003" w:type="dxa"/>
            <w:gridSpan w:val="11"/>
            <w:tcBorders>
              <w:top w:val="thickThinMediumGap" w:sz="24" w:space="0" w:color="auto"/>
              <w:left w:val="nil"/>
              <w:bottom w:val="nil"/>
              <w:right w:val="nil"/>
            </w:tcBorders>
            <w:vAlign w:val="center"/>
          </w:tcPr>
          <w:p w14:paraId="16108BF3" w14:textId="77777777" w:rsidR="003F4C0F" w:rsidRPr="00AE1C6F" w:rsidRDefault="003F4C0F" w:rsidP="00284C66">
            <w:pPr>
              <w:pStyle w:val="NoSpacing"/>
              <w:rPr>
                <w:noProof/>
                <w:lang w:val="en-GB"/>
              </w:rPr>
            </w:pPr>
          </w:p>
        </w:tc>
      </w:tr>
      <w:tr w:rsidR="007212EC" w:rsidRPr="00AE1C6F" w14:paraId="0D6A43EE"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03A69867" w14:textId="19B18B94" w:rsidR="00864FBB" w:rsidRPr="00AE1C6F" w:rsidRDefault="00AF417A" w:rsidP="00284C66">
            <w:pPr>
              <w:pStyle w:val="SmallArticleTitle"/>
              <w:jc w:val="center"/>
              <w:rPr>
                <w:noProof/>
                <w:lang w:val="en-GB"/>
              </w:rPr>
            </w:pPr>
            <w:sdt>
              <w:sdtPr>
                <w:rPr>
                  <w:noProof/>
                  <w:lang w:val="en-GB"/>
                </w:rPr>
                <w:id w:val="1245756918"/>
                <w:placeholder>
                  <w:docPart w:val="49C6924C281DB249BFDCE2E249495155"/>
                </w:placeholder>
                <w15:appearance w15:val="hidden"/>
              </w:sdtPr>
              <w:sdtEndPr/>
              <w:sdtContent>
                <w:r w:rsidR="00D90620">
                  <w:rPr>
                    <w:noProof/>
                    <w:lang w:val="en-GB"/>
                  </w:rPr>
                  <w:t>Dandelions and Daisy Chains</w:t>
                </w:r>
              </w:sdtContent>
            </w:sdt>
          </w:p>
          <w:p w14:paraId="29315FC4" w14:textId="4BF80AC7" w:rsidR="00864FBB" w:rsidRPr="00AE1C6F" w:rsidRDefault="00AF417A" w:rsidP="00284C66">
            <w:pPr>
              <w:pStyle w:val="SmallArticleSubtitle"/>
              <w:jc w:val="center"/>
              <w:rPr>
                <w:noProof/>
                <w:color w:val="000000" w:themeColor="text1"/>
                <w:lang w:val="en-GB"/>
              </w:rPr>
            </w:pPr>
            <w:sdt>
              <w:sdtPr>
                <w:rPr>
                  <w:noProof/>
                  <w:lang w:val="en-GB"/>
                </w:rPr>
                <w:id w:val="1443962746"/>
                <w:placeholder>
                  <w:docPart w:val="D21E7CD08274C04A838435B6FA1DC333"/>
                </w:placeholder>
                <w15:appearance w15:val="hidden"/>
              </w:sdtPr>
              <w:sdtEndPr/>
              <w:sdtContent>
                <w:r w:rsidR="006B4CB5">
                  <w:rPr>
                    <w:noProof/>
                    <w:lang w:val="en-GB"/>
                  </w:rPr>
                  <w:t>Building Community</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6633AC74" w14:textId="7DAB0AC3" w:rsidR="00864FBB" w:rsidRPr="00AE1C6F" w:rsidRDefault="00AF417A" w:rsidP="00284C66">
            <w:pPr>
              <w:pStyle w:val="SmallArticleTitle"/>
              <w:jc w:val="center"/>
              <w:rPr>
                <w:noProof/>
                <w:color w:val="000000" w:themeColor="text1"/>
                <w:lang w:val="en-GB"/>
              </w:rPr>
            </w:pPr>
            <w:sdt>
              <w:sdtPr>
                <w:rPr>
                  <w:noProof/>
                  <w:color w:val="000000" w:themeColor="text1"/>
                  <w:lang w:val="en-GB"/>
                </w:rPr>
                <w:id w:val="1062218924"/>
                <w:placeholder>
                  <w:docPart w:val="21F28531E669624387963E0F1566B830"/>
                </w:placeholder>
                <w15:appearance w15:val="hidden"/>
              </w:sdtPr>
              <w:sdtEndPr/>
              <w:sdtContent>
                <w:r w:rsidR="00D90620">
                  <w:rPr>
                    <w:noProof/>
                    <w:color w:val="000000" w:themeColor="text1"/>
                    <w:lang w:val="en-GB"/>
                  </w:rPr>
                  <w:t>The Three Little Pigs</w:t>
                </w:r>
              </w:sdtContent>
            </w:sdt>
          </w:p>
          <w:p w14:paraId="676BDE91" w14:textId="50252B53" w:rsidR="00864FBB" w:rsidRPr="00AE1C6F" w:rsidRDefault="00AF417A" w:rsidP="00284C66">
            <w:pPr>
              <w:pStyle w:val="SmallArticleSubtitle"/>
              <w:jc w:val="center"/>
              <w:rPr>
                <w:rFonts w:ascii="Georgia Pro" w:hAnsi="Georgia Pro"/>
                <w:b/>
                <w:bCs/>
                <w:noProof/>
                <w:color w:val="000000" w:themeColor="text1"/>
                <w:sz w:val="28"/>
                <w:szCs w:val="28"/>
                <w:lang w:val="en-GB"/>
              </w:rPr>
            </w:pPr>
            <w:sdt>
              <w:sdtPr>
                <w:rPr>
                  <w:noProof/>
                  <w:lang w:val="en-GB"/>
                </w:rPr>
                <w:id w:val="-961881708"/>
                <w:placeholder>
                  <w:docPart w:val="5BA8A8E7F96D3941AEB2DC1A02C44ECD"/>
                </w:placeholder>
                <w15:appearance w15:val="hidden"/>
              </w:sdtPr>
              <w:sdtEndPr/>
              <w:sdtContent>
                <w:r w:rsidR="006B4CB5">
                  <w:rPr>
                    <w:noProof/>
                    <w:lang w:val="en-GB"/>
                  </w:rPr>
                  <w:t>A reflection</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30464741" w14:textId="276375B6" w:rsidR="009D5E5F" w:rsidRPr="00AE1C6F" w:rsidRDefault="00AF417A" w:rsidP="00284C66">
            <w:pPr>
              <w:pStyle w:val="SmallArticleTitle"/>
              <w:jc w:val="center"/>
              <w:rPr>
                <w:rFonts w:asciiTheme="minorHAnsi" w:hAnsiTheme="minorHAnsi"/>
                <w:noProof/>
                <w:color w:val="000000" w:themeColor="text1"/>
                <w:sz w:val="24"/>
                <w:lang w:val="en-GB"/>
              </w:rPr>
            </w:pPr>
            <w:sdt>
              <w:sdtPr>
                <w:rPr>
                  <w:noProof/>
                  <w:color w:val="000000" w:themeColor="text1"/>
                  <w:lang w:val="en-GB"/>
                </w:rPr>
                <w:id w:val="1496762334"/>
                <w:placeholder>
                  <w:docPart w:val="EB1FEC14D8A30A4C9054513E0845518C"/>
                </w:placeholder>
                <w15:appearance w15:val="hidden"/>
              </w:sdtPr>
              <w:sdtEndPr/>
              <w:sdtContent>
                <w:r w:rsidR="00D90620">
                  <w:rPr>
                    <w:noProof/>
                    <w:color w:val="000000" w:themeColor="text1"/>
                    <w:lang w:val="en-GB"/>
                  </w:rPr>
                  <w:t xml:space="preserve">Thankful 4 Summer </w:t>
                </w:r>
              </w:sdtContent>
            </w:sdt>
          </w:p>
          <w:p w14:paraId="132855A5" w14:textId="6A82F13D" w:rsidR="00864FBB" w:rsidRPr="00AE1C6F" w:rsidRDefault="00AF417A" w:rsidP="00284C66">
            <w:pPr>
              <w:pStyle w:val="SmallArticleSubtitle"/>
              <w:jc w:val="center"/>
              <w:rPr>
                <w:rFonts w:ascii="Georgia Pro" w:hAnsi="Georgia Pro"/>
                <w:b/>
                <w:bCs/>
                <w:noProof/>
                <w:color w:val="000000" w:themeColor="text1"/>
                <w:sz w:val="28"/>
                <w:szCs w:val="28"/>
                <w:lang w:val="en-GB"/>
              </w:rPr>
            </w:pPr>
            <w:sdt>
              <w:sdtPr>
                <w:rPr>
                  <w:noProof/>
                  <w:lang w:val="en-GB"/>
                </w:rPr>
                <w:id w:val="-2003120474"/>
                <w:placeholder>
                  <w:docPart w:val="22707F8622B5994391B2A20524B38386"/>
                </w:placeholder>
                <w15:appearance w15:val="hidden"/>
              </w:sdtPr>
              <w:sdtEndPr/>
              <w:sdtContent>
                <w:r w:rsidR="00D90620">
                  <w:rPr>
                    <w:noProof/>
                    <w:lang w:val="en-GB"/>
                  </w:rPr>
                  <w:t>Sun 31</w:t>
                </w:r>
                <w:r w:rsidR="00D90620" w:rsidRPr="00D90620">
                  <w:rPr>
                    <w:noProof/>
                    <w:vertAlign w:val="superscript"/>
                    <w:lang w:val="en-GB"/>
                  </w:rPr>
                  <w:t>st</w:t>
                </w:r>
                <w:r w:rsidR="00D90620">
                  <w:rPr>
                    <w:noProof/>
                    <w:lang w:val="en-GB"/>
                  </w:rPr>
                  <w:t xml:space="preserve"> August 2025</w:t>
                </w:r>
              </w:sdtContent>
            </w:sdt>
          </w:p>
        </w:tc>
      </w:tr>
      <w:tr w:rsidR="00B93C89" w:rsidRPr="00AE1C6F" w14:paraId="2C8A2203"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1B78C1EA" w14:textId="77777777" w:rsidR="00B93C89" w:rsidRPr="00AE1C6F" w:rsidRDefault="00B93C89" w:rsidP="00284C66">
            <w:pPr>
              <w:pStyle w:val="NoSpacing"/>
              <w:rPr>
                <w:noProof/>
                <w:lang w:val="en-GB"/>
              </w:rPr>
            </w:pPr>
          </w:p>
        </w:tc>
        <w:tc>
          <w:tcPr>
            <w:tcW w:w="1080" w:type="dxa"/>
            <w:tcBorders>
              <w:top w:val="nil"/>
              <w:left w:val="nil"/>
              <w:bottom w:val="nil"/>
              <w:right w:val="nil"/>
            </w:tcBorders>
            <w:vAlign w:val="center"/>
          </w:tcPr>
          <w:p w14:paraId="02B3F425" w14:textId="46EC9CF0" w:rsidR="00B93C89" w:rsidRPr="00AE1C6F" w:rsidRDefault="004E4C14" w:rsidP="0010319C">
            <w:pPr>
              <w:pStyle w:val="Footer"/>
              <w:rPr>
                <w:noProof/>
                <w:lang w:val="en-GB"/>
              </w:rPr>
            </w:pPr>
            <w:r w:rsidRPr="0010319C">
              <w:t>Page</w:t>
            </w:r>
            <w:r>
              <w:t xml:space="preserve"> </w:t>
            </w:r>
            <w:r w:rsidRPr="0010319C">
              <w:fldChar w:fldCharType="begin"/>
            </w:r>
            <w:r w:rsidRPr="0010319C">
              <w:instrText xml:space="preserve"> PAGE   \* MERGEFORMAT </w:instrText>
            </w:r>
            <w:r w:rsidRPr="0010319C">
              <w:fldChar w:fldCharType="separate"/>
            </w:r>
            <w:r w:rsidR="006B4CB5">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4CA9E384" w14:textId="77777777" w:rsidR="00B93C89" w:rsidRPr="00AE1C6F" w:rsidRDefault="00B93C89" w:rsidP="00284C66">
            <w:pPr>
              <w:pStyle w:val="NoSpacing"/>
              <w:rPr>
                <w:noProof/>
                <w:lang w:val="en-GB"/>
              </w:rPr>
            </w:pPr>
          </w:p>
        </w:tc>
      </w:tr>
    </w:tbl>
    <w:p w14:paraId="5485F358" w14:textId="77777777" w:rsidR="00CE1F2C" w:rsidRPr="00AE1C6F" w:rsidRDefault="00CE1F2C">
      <w:pPr>
        <w:rPr>
          <w:noProof/>
          <w:color w:val="000000" w:themeColor="text1"/>
          <w:lang w:val="en-GB"/>
        </w:rPr>
        <w:sectPr w:rsidR="00CE1F2C" w:rsidRPr="00AE1C6F" w:rsidSect="00C11F17">
          <w:headerReference w:type="default" r:id="rId15"/>
          <w:headerReference w:type="first" r:id="rId16"/>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65"/>
        <w:gridCol w:w="4277"/>
        <w:gridCol w:w="1138"/>
        <w:gridCol w:w="3240"/>
      </w:tblGrid>
      <w:tr w:rsidR="007212EC" w:rsidRPr="00AE1C6F" w14:paraId="629A20CE" w14:textId="77777777" w:rsidTr="00D90620">
        <w:trPr>
          <w:trHeight w:val="864"/>
        </w:trPr>
        <w:tc>
          <w:tcPr>
            <w:tcW w:w="3240" w:type="dxa"/>
            <w:tcBorders>
              <w:top w:val="nil"/>
              <w:left w:val="nil"/>
              <w:bottom w:val="thickThinMediumGap" w:sz="24" w:space="0" w:color="auto"/>
              <w:right w:val="nil"/>
            </w:tcBorders>
            <w:vAlign w:val="center"/>
          </w:tcPr>
          <w:bookmarkStart w:id="0" w:name="_Hlk55931659"/>
          <w:p w14:paraId="31D56005" w14:textId="207CFAED" w:rsidR="000B08D7" w:rsidRPr="00AE1C6F" w:rsidRDefault="00AF417A" w:rsidP="00AF6DF5">
            <w:pPr>
              <w:pStyle w:val="MastheadCopy"/>
              <w:rPr>
                <w:noProof/>
                <w:lang w:val="en-GB"/>
              </w:rPr>
            </w:pPr>
            <w:sdt>
              <w:sdtPr>
                <w:rPr>
                  <w:noProof/>
                  <w:lang w:val="en-GB"/>
                </w:rPr>
                <w:id w:val="1188098485"/>
                <w:placeholder>
                  <w:docPart w:val="EA6630EC0632A040A7CEC44531A42363"/>
                </w:placeholder>
                <w15:appearance w15:val="hidden"/>
              </w:sdtPr>
              <w:sdtEndPr/>
              <w:sdtContent>
                <w:r w:rsidR="00674199" w:rsidRPr="006B4CB5">
                  <w:rPr>
                    <w:b/>
                    <w:bCs/>
                    <w:noProof/>
                    <w:sz w:val="32"/>
                    <w:szCs w:val="32"/>
                    <w:lang w:val="en-GB"/>
                  </w:rPr>
                  <w:t>Summer 2025</w:t>
                </w:r>
              </w:sdtContent>
            </w:sdt>
          </w:p>
        </w:tc>
        <w:tc>
          <w:tcPr>
            <w:tcW w:w="6480" w:type="dxa"/>
            <w:gridSpan w:val="3"/>
            <w:tcBorders>
              <w:top w:val="nil"/>
              <w:left w:val="nil"/>
              <w:bottom w:val="thickThinMediumGap" w:sz="24" w:space="0" w:color="auto"/>
              <w:right w:val="nil"/>
            </w:tcBorders>
            <w:vAlign w:val="center"/>
          </w:tcPr>
          <w:p w14:paraId="61D16C9E" w14:textId="0227991F" w:rsidR="000B08D7" w:rsidRPr="00AE1C6F" w:rsidRDefault="00AF417A" w:rsidP="0010319C">
            <w:pPr>
              <w:pStyle w:val="Header"/>
              <w:rPr>
                <w:noProof/>
                <w:lang w:val="en-GB"/>
              </w:rPr>
            </w:pPr>
            <w:sdt>
              <w:sdtPr>
                <w:rPr>
                  <w:noProof/>
                  <w:lang w:val="en-GB"/>
                </w:rPr>
                <w:id w:val="1539932874"/>
                <w:placeholder>
                  <w:docPart w:val="71B8346767CD4946A0E51943CABC790D"/>
                </w:placeholder>
                <w15:appearance w15:val="hidden"/>
              </w:sdtPr>
              <w:sdtEndPr/>
              <w:sdtContent>
                <w:r w:rsidR="00D90620">
                  <w:rPr>
                    <w:noProof/>
                    <w:lang w:val="en-GB"/>
                  </w:rPr>
                  <w:t>GOOD NEWS</w:t>
                </w:r>
              </w:sdtContent>
            </w:sdt>
          </w:p>
        </w:tc>
        <w:tc>
          <w:tcPr>
            <w:tcW w:w="3240" w:type="dxa"/>
            <w:tcBorders>
              <w:top w:val="nil"/>
              <w:left w:val="nil"/>
              <w:bottom w:val="thickThinMediumGap" w:sz="24" w:space="0" w:color="auto"/>
              <w:right w:val="nil"/>
            </w:tcBorders>
            <w:vAlign w:val="center"/>
          </w:tcPr>
          <w:p w14:paraId="3A40CA35" w14:textId="77777777" w:rsidR="000B08D7" w:rsidRPr="00AE1C6F" w:rsidRDefault="00AF417A" w:rsidP="00800A0F">
            <w:pPr>
              <w:pStyle w:val="MastheadCopy"/>
              <w:rPr>
                <w:noProof/>
                <w:lang w:val="en-GB"/>
              </w:rPr>
            </w:pPr>
            <w:sdt>
              <w:sdtPr>
                <w:rPr>
                  <w:b/>
                  <w:bCs/>
                  <w:noProof/>
                  <w:sz w:val="32"/>
                  <w:szCs w:val="32"/>
                  <w:lang w:val="en-GB"/>
                </w:rPr>
                <w:id w:val="1693266266"/>
                <w:placeholder>
                  <w:docPart w:val="09C85F608BF81C449832950140835E40"/>
                </w:placeholder>
                <w:showingPlcHdr/>
                <w15:appearance w15:val="hidden"/>
              </w:sdtPr>
              <w:sdtEndPr>
                <w:rPr>
                  <w:b w:val="0"/>
                  <w:bCs w:val="0"/>
                  <w:sz w:val="24"/>
                  <w:szCs w:val="22"/>
                </w:rPr>
              </w:sdtEndPr>
              <w:sdtContent>
                <w:r w:rsidR="00800A0F" w:rsidRPr="006B4CB5">
                  <w:rPr>
                    <w:b/>
                    <w:bCs/>
                    <w:noProof/>
                    <w:sz w:val="32"/>
                    <w:szCs w:val="32"/>
                    <w:lang w:val="en-GB" w:bidi="en-US"/>
                  </w:rPr>
                  <w:t>Issue #10</w:t>
                </w:r>
              </w:sdtContent>
            </w:sdt>
          </w:p>
        </w:tc>
      </w:tr>
      <w:bookmarkEnd w:id="0"/>
      <w:tr w:rsidR="007212EC" w:rsidRPr="00AE1C6F" w14:paraId="3C027791" w14:textId="77777777" w:rsidTr="00D906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5"/>
            <w:tcBorders>
              <w:top w:val="thickThinMediumGap" w:sz="24" w:space="0" w:color="auto"/>
            </w:tcBorders>
            <w:tcMar>
              <w:top w:w="288" w:type="dxa"/>
              <w:left w:w="115" w:type="dxa"/>
              <w:right w:w="115" w:type="dxa"/>
            </w:tcMar>
          </w:tcPr>
          <w:p w14:paraId="4DE95899" w14:textId="4325C7B0" w:rsidR="00C07E8F" w:rsidRPr="00AE1C6F" w:rsidRDefault="00C07E8F" w:rsidP="006B4CB5">
            <w:pPr>
              <w:pStyle w:val="LargeAuthorName"/>
              <w:jc w:val="both"/>
              <w:rPr>
                <w:noProof/>
                <w:lang w:val="en-GB"/>
              </w:rPr>
            </w:pPr>
            <w:r w:rsidRPr="00AE1C6F">
              <w:rPr>
                <w:noProof/>
                <w:lang w:val="en-GB" w:bidi="en-US"/>
              </w:rPr>
              <w:t xml:space="preserve"> </w:t>
            </w:r>
          </w:p>
          <w:p w14:paraId="0BF8D6A7" w14:textId="77777777" w:rsidR="00C07E8F" w:rsidRPr="00AE1C6F" w:rsidRDefault="00C07E8F" w:rsidP="006B4CB5">
            <w:pPr>
              <w:pStyle w:val="SmallAuthorName"/>
              <w:spacing w:line="276" w:lineRule="auto"/>
              <w:jc w:val="both"/>
              <w:rPr>
                <w:noProof/>
                <w:color w:val="000000" w:themeColor="text1"/>
                <w:sz w:val="12"/>
                <w:szCs w:val="12"/>
                <w:lang w:val="en-GB"/>
              </w:rPr>
            </w:pPr>
          </w:p>
          <w:p w14:paraId="644F7BD0" w14:textId="576BAA48" w:rsidR="00C07E8F" w:rsidRPr="00AE1C6F" w:rsidRDefault="00AF417A" w:rsidP="006B4CB5">
            <w:pPr>
              <w:pStyle w:val="LargeArticleTitle"/>
              <w:jc w:val="both"/>
              <w:rPr>
                <w:noProof/>
                <w:lang w:val="en-GB"/>
              </w:rPr>
            </w:pPr>
            <w:sdt>
              <w:sdtPr>
                <w:rPr>
                  <w:noProof/>
                  <w:lang w:val="en-GB"/>
                </w:rPr>
                <w:id w:val="-1425865282"/>
                <w:placeholder>
                  <w:docPart w:val="2D87B883C4955F4E8D23EE7376546097"/>
                </w:placeholder>
                <w15:appearance w15:val="hidden"/>
              </w:sdtPr>
              <w:sdtEndPr/>
              <w:sdtContent>
                <w:r w:rsidR="00D90620">
                  <w:rPr>
                    <w:noProof/>
                    <w:lang w:val="en-GB"/>
                  </w:rPr>
                  <w:t>Building our lives – does faith play a part?</w:t>
                </w:r>
              </w:sdtContent>
            </w:sdt>
            <w:r w:rsidR="00C07E8F" w:rsidRPr="00AE1C6F">
              <w:rPr>
                <w:noProof/>
                <w:lang w:val="en-GB" w:bidi="en-US"/>
              </w:rPr>
              <w:t xml:space="preserve"> </w:t>
            </w:r>
          </w:p>
          <w:p w14:paraId="584DCEC6" w14:textId="487C5939" w:rsidR="002107A1" w:rsidRPr="00AE1C6F" w:rsidRDefault="00AF417A" w:rsidP="006B4CB5">
            <w:pPr>
              <w:pStyle w:val="LargeArticleSubtitle"/>
              <w:jc w:val="both"/>
              <w:rPr>
                <w:noProof/>
                <w:lang w:val="en-GB"/>
              </w:rPr>
            </w:pPr>
            <w:sdt>
              <w:sdtPr>
                <w:rPr>
                  <w:noProof/>
                  <w:lang w:val="en-GB"/>
                </w:rPr>
                <w:id w:val="-1642881033"/>
                <w:placeholder>
                  <w:docPart w:val="146DFBE65121E1498A381BDD4998F7B3"/>
                </w:placeholder>
                <w15:appearance w15:val="hidden"/>
              </w:sdtPr>
              <w:sdtEndPr/>
              <w:sdtContent>
                <w:r w:rsidR="00D90620">
                  <w:rPr>
                    <w:noProof/>
                    <w:lang w:val="en-GB"/>
                  </w:rPr>
                  <w:t xml:space="preserve">A Christian reflection on The Three Little Pigs </w:t>
                </w:r>
              </w:sdtContent>
            </w:sdt>
            <w:r w:rsidR="00C07E8F" w:rsidRPr="00AE1C6F">
              <w:rPr>
                <w:noProof/>
                <w:lang w:val="en-GB" w:bidi="en-US"/>
              </w:rPr>
              <w:t xml:space="preserve"> </w:t>
            </w:r>
          </w:p>
        </w:tc>
      </w:tr>
      <w:tr w:rsidR="00F31919" w:rsidRPr="00AE1C6F" w14:paraId="6900496F" w14:textId="77777777" w:rsidTr="00D906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noProof/>
              <w:sz w:val="32"/>
              <w:szCs w:val="32"/>
              <w:lang w:val="en-GB"/>
            </w:rPr>
            <w:id w:val="-466121410"/>
            <w:placeholder>
              <w:docPart w:val="5819F1F45E3E654AB23C4A6F4373E035"/>
            </w:placeholder>
            <w15:appearance w15:val="hidden"/>
          </w:sdtPr>
          <w:sdtEndPr/>
          <w:sdtContent>
            <w:tc>
              <w:tcPr>
                <w:tcW w:w="4305" w:type="dxa"/>
                <w:gridSpan w:val="2"/>
                <w:vMerge w:val="restart"/>
                <w:tcMar>
                  <w:top w:w="288" w:type="dxa"/>
                  <w:left w:w="115" w:type="dxa"/>
                  <w:bottom w:w="144" w:type="dxa"/>
                  <w:right w:w="144" w:type="dxa"/>
                </w:tcMar>
              </w:tcPr>
              <w:p w14:paraId="26389A7F" w14:textId="395AB3EA" w:rsidR="00D90620" w:rsidRPr="006B4CB5" w:rsidRDefault="00D90620" w:rsidP="006B4CB5">
                <w:pPr>
                  <w:jc w:val="both"/>
                  <w:rPr>
                    <w:noProof/>
                    <w:sz w:val="32"/>
                    <w:szCs w:val="32"/>
                    <w:lang w:val="en-GB"/>
                  </w:rPr>
                </w:pPr>
                <w:r w:rsidRPr="006B4CB5">
                  <w:rPr>
                    <w:noProof/>
                    <w:sz w:val="32"/>
                    <w:szCs w:val="32"/>
                    <w:lang w:val="en-GB"/>
                  </w:rPr>
                  <w:t>We all remember the story of the Three Little Pigs from our childhood. It was just a story to us when our Ma</w:t>
                </w:r>
                <w:r w:rsidR="006B4CB5">
                  <w:rPr>
                    <w:noProof/>
                    <w:sz w:val="32"/>
                    <w:szCs w:val="32"/>
                    <w:lang w:val="en-GB"/>
                  </w:rPr>
                  <w:t>mas</w:t>
                </w:r>
                <w:r w:rsidRPr="006B4CB5">
                  <w:rPr>
                    <w:noProof/>
                    <w:sz w:val="32"/>
                    <w:szCs w:val="32"/>
                    <w:lang w:val="en-GB"/>
                  </w:rPr>
                  <w:t xml:space="preserve"> read it to us as small children. But, as we know now, the story held a very important lesson for, not only children, but for us throughout life.</w:t>
                </w:r>
              </w:p>
              <w:p w14:paraId="6113E93A" w14:textId="789CF174" w:rsidR="00D90620" w:rsidRPr="006B4CB5" w:rsidRDefault="00D90620" w:rsidP="006B4CB5">
                <w:pPr>
                  <w:jc w:val="both"/>
                  <w:rPr>
                    <w:noProof/>
                    <w:sz w:val="32"/>
                    <w:szCs w:val="32"/>
                    <w:lang w:val="en-GB"/>
                  </w:rPr>
                </w:pPr>
                <w:r w:rsidRPr="006B4CB5">
                  <w:rPr>
                    <w:noProof/>
                    <w:sz w:val="32"/>
                    <w:szCs w:val="32"/>
                    <w:lang w:val="en-GB"/>
                  </w:rPr>
                  <w:t xml:space="preserve">These three little pigs and their attempts at building a house provide a look into mistakes we might make as we build our lives. </w:t>
                </w:r>
              </w:p>
              <w:p w14:paraId="693F5721" w14:textId="37E7E740" w:rsidR="00D90620" w:rsidRPr="006B4CB5" w:rsidRDefault="00D90620" w:rsidP="006B4CB5">
                <w:pPr>
                  <w:jc w:val="both"/>
                  <w:rPr>
                    <w:noProof/>
                    <w:sz w:val="32"/>
                    <w:szCs w:val="32"/>
                    <w:lang w:val="en-GB"/>
                  </w:rPr>
                </w:pPr>
                <w:r w:rsidRPr="006B4CB5">
                  <w:rPr>
                    <w:noProof/>
                    <w:sz w:val="32"/>
                    <w:szCs w:val="32"/>
                    <w:lang w:val="en-GB"/>
                  </w:rPr>
                  <w:t>To refresh, in case it has been a few decades since you heard the story ---- The first little pig built his house out of straw. There was no structure to it. There was nothing to hold it together. And when the wolf came, he easily blew the straw house down, leaving the poor little pig defenseless against the danger the wolf represented.</w:t>
                </w:r>
              </w:p>
              <w:p w14:paraId="68E8C911" w14:textId="3B2DF719" w:rsidR="00D90620" w:rsidRPr="006B4CB5" w:rsidRDefault="00D90620" w:rsidP="006B4CB5">
                <w:pPr>
                  <w:jc w:val="both"/>
                  <w:rPr>
                    <w:noProof/>
                    <w:sz w:val="32"/>
                    <w:szCs w:val="32"/>
                    <w:lang w:val="en-GB"/>
                  </w:rPr>
                </w:pPr>
                <w:r w:rsidRPr="006B4CB5">
                  <w:rPr>
                    <w:noProof/>
                    <w:sz w:val="32"/>
                    <w:szCs w:val="32"/>
                    <w:lang w:val="en-GB"/>
                  </w:rPr>
                  <w:t xml:space="preserve">The second little pig, decided he would be smarter in building his house. So, he gathered all the sticks he could find, and began to build his house of sticks. Alas, his house suffered the same fate as his brother. There was no structure in his construction, and the wolf also came to his house and with one powerful huff and puff, completely blew the house of sticks into a pile of splinters. </w:t>
                </w:r>
              </w:p>
              <w:p w14:paraId="076F61BC" w14:textId="77777777" w:rsidR="006B4CB5" w:rsidRDefault="006B4CB5" w:rsidP="00D90620">
                <w:pPr>
                  <w:rPr>
                    <w:noProof/>
                    <w:sz w:val="32"/>
                    <w:szCs w:val="32"/>
                    <w:lang w:val="en-GB"/>
                  </w:rPr>
                </w:pPr>
              </w:p>
              <w:p w14:paraId="00E229AE" w14:textId="7EC36AA2" w:rsidR="009E409B" w:rsidRPr="006B4CB5" w:rsidRDefault="009E409B" w:rsidP="00D90620">
                <w:pPr>
                  <w:rPr>
                    <w:noProof/>
                    <w:sz w:val="32"/>
                    <w:szCs w:val="32"/>
                    <w:lang w:val="en-GB"/>
                  </w:rPr>
                </w:pPr>
              </w:p>
            </w:tc>
          </w:sdtContent>
        </w:sdt>
        <w:sdt>
          <w:sdtPr>
            <w:rPr>
              <w:noProof/>
              <w:sz w:val="32"/>
              <w:szCs w:val="32"/>
              <w:lang w:val="en-GB"/>
            </w:rPr>
            <w:id w:val="-2057996076"/>
            <w:placeholder>
              <w:docPart w:val="38FDBB6F47D25D4FABD89A23E3CDA8D3"/>
            </w:placeholder>
            <w15:appearance w15:val="hidden"/>
          </w:sdtPr>
          <w:sdtEndPr/>
          <w:sdtContent>
            <w:tc>
              <w:tcPr>
                <w:tcW w:w="4277" w:type="dxa"/>
                <w:vMerge w:val="restart"/>
                <w:tcMar>
                  <w:top w:w="288" w:type="dxa"/>
                  <w:left w:w="115" w:type="dxa"/>
                  <w:bottom w:w="144" w:type="dxa"/>
                  <w:right w:w="115" w:type="dxa"/>
                </w:tcMar>
              </w:tcPr>
              <w:p w14:paraId="291734BC" w14:textId="77777777" w:rsidR="006B4CB5" w:rsidRDefault="006B4CB5" w:rsidP="006B4CB5">
                <w:pPr>
                  <w:jc w:val="both"/>
                  <w:rPr>
                    <w:noProof/>
                    <w:sz w:val="32"/>
                    <w:szCs w:val="32"/>
                    <w:lang w:val="en-GB"/>
                  </w:rPr>
                </w:pPr>
                <w:r w:rsidRPr="006B4CB5">
                  <w:rPr>
                    <w:noProof/>
                    <w:sz w:val="32"/>
                    <w:szCs w:val="32"/>
                    <w:lang w:val="en-GB"/>
                  </w:rPr>
                  <w:t xml:space="preserve">I can imagine that the third little pig had observed his brothers as they built their houses and watched as the wolf successfully destroyed their work, which lacked planning and forethought. So, he decided to build his house from bricks and mortar. His house had structure and form, which was the result of his wise planning. </w:t>
                </w:r>
              </w:p>
              <w:p w14:paraId="4936DC8A" w14:textId="5DED5C61" w:rsidR="006B4CB5" w:rsidRPr="006B4CB5" w:rsidRDefault="006B4CB5" w:rsidP="006B4CB5">
                <w:pPr>
                  <w:jc w:val="both"/>
                  <w:rPr>
                    <w:noProof/>
                    <w:sz w:val="32"/>
                    <w:szCs w:val="32"/>
                    <w:lang w:val="en-GB"/>
                  </w:rPr>
                </w:pPr>
                <w:r w:rsidRPr="006B4CB5">
                  <w:rPr>
                    <w:noProof/>
                    <w:sz w:val="32"/>
                    <w:szCs w:val="32"/>
                    <w:lang w:val="en-GB"/>
                  </w:rPr>
                  <w:t>And, sure enough, when the wolf came, and huffed and puffed, the brick and mortar house stood firm.</w:t>
                </w:r>
              </w:p>
              <w:p w14:paraId="58B782CE" w14:textId="77777777" w:rsidR="006B4CB5" w:rsidRPr="006B4CB5" w:rsidRDefault="006B4CB5" w:rsidP="006B4CB5">
                <w:pPr>
                  <w:jc w:val="both"/>
                  <w:rPr>
                    <w:noProof/>
                    <w:sz w:val="32"/>
                    <w:szCs w:val="32"/>
                    <w:lang w:val="en-GB"/>
                  </w:rPr>
                </w:pPr>
                <w:r w:rsidRPr="006B4CB5">
                  <w:rPr>
                    <w:noProof/>
                    <w:sz w:val="32"/>
                    <w:szCs w:val="32"/>
                    <w:lang w:val="en-GB"/>
                  </w:rPr>
                  <w:t>People today, unfortunately proceed with their lives in much the same way as the pigs went about building their houses.</w:t>
                </w:r>
              </w:p>
              <w:p w14:paraId="630A0DC3" w14:textId="13220F87" w:rsidR="006B4CB5" w:rsidRDefault="006B4CB5" w:rsidP="006B4CB5">
                <w:pPr>
                  <w:jc w:val="both"/>
                  <w:rPr>
                    <w:noProof/>
                    <w:sz w:val="32"/>
                    <w:szCs w:val="32"/>
                    <w:lang w:val="en-GB"/>
                  </w:rPr>
                </w:pPr>
                <w:r>
                  <w:rPr>
                    <w:noProof/>
                    <w:sz w:val="32"/>
                    <w:szCs w:val="32"/>
                    <w:lang w:val="en-GB"/>
                  </w:rPr>
                  <w:t>W</w:t>
                </w:r>
                <w:r w:rsidR="00D90620" w:rsidRPr="006B4CB5">
                  <w:rPr>
                    <w:noProof/>
                    <w:sz w:val="32"/>
                    <w:szCs w:val="32"/>
                    <w:lang w:val="en-GB"/>
                  </w:rPr>
                  <w:t xml:space="preserve">e sometimes have problems with our foundations. We are God’s building. The strength of the building depends upon the foundation. </w:t>
                </w:r>
              </w:p>
              <w:p w14:paraId="1A5B187B" w14:textId="589ED2C4" w:rsidR="006B4CB5" w:rsidRDefault="00D90620" w:rsidP="006B4CB5">
                <w:pPr>
                  <w:jc w:val="both"/>
                  <w:rPr>
                    <w:noProof/>
                    <w:sz w:val="32"/>
                    <w:szCs w:val="32"/>
                    <w:lang w:val="en-GB"/>
                  </w:rPr>
                </w:pPr>
                <w:r w:rsidRPr="006B4CB5">
                  <w:rPr>
                    <w:noProof/>
                    <w:sz w:val="32"/>
                    <w:szCs w:val="32"/>
                    <w:lang w:val="en-GB"/>
                  </w:rPr>
                  <w:t>But this doesn’t happen in one fell swoop. Laying the foundation takes time and effort to learn the Word and begin to</w:t>
                </w:r>
                <w:r w:rsidR="006B4CB5">
                  <w:rPr>
                    <w:noProof/>
                    <w:sz w:val="32"/>
                    <w:szCs w:val="32"/>
                    <w:lang w:val="en-GB"/>
                  </w:rPr>
                  <w:t xml:space="preserve"> live it.</w:t>
                </w:r>
              </w:p>
              <w:p w14:paraId="456748EC" w14:textId="7BD44B56" w:rsidR="00D90620" w:rsidRPr="006B4CB5" w:rsidRDefault="006B4CB5" w:rsidP="006B4CB5">
                <w:pPr>
                  <w:jc w:val="both"/>
                  <w:rPr>
                    <w:noProof/>
                    <w:sz w:val="32"/>
                    <w:szCs w:val="32"/>
                    <w:lang w:val="en-GB"/>
                  </w:rPr>
                </w:pPr>
                <w:r w:rsidRPr="006B4CB5">
                  <w:rPr>
                    <w:sz w:val="32"/>
                    <w:szCs w:val="32"/>
                  </w:rPr>
                  <w:fldChar w:fldCharType="begin"/>
                </w:r>
                <w:r w:rsidRPr="006B4CB5">
                  <w:rPr>
                    <w:sz w:val="32"/>
                    <w:szCs w:val="32"/>
                  </w:rPr>
                  <w:instrText xml:space="preserve"> INCLUDEPICTURE "https://static.wixstatic.com/media/85ecb0_33ef16160a5b4a89a70d8b6d476ae5c1~mv2.jpg" \* MERGEFORMATINET </w:instrText>
                </w:r>
                <w:r w:rsidRPr="006B4CB5">
                  <w:rPr>
                    <w:sz w:val="32"/>
                    <w:szCs w:val="32"/>
                  </w:rPr>
                  <w:fldChar w:fldCharType="separate"/>
                </w:r>
                <w:r w:rsidRPr="006B4CB5">
                  <w:rPr>
                    <w:noProof/>
                    <w:sz w:val="32"/>
                    <w:szCs w:val="32"/>
                  </w:rPr>
                  <w:drawing>
                    <wp:inline distT="0" distB="0" distL="0" distR="0" wp14:anchorId="441EA313" wp14:editId="6662DA9B">
                      <wp:extent cx="2490107" cy="196723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3086"/>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97437" cy="1973024"/>
                              </a:xfrm>
                              <a:prstGeom prst="rect">
                                <a:avLst/>
                              </a:prstGeom>
                              <a:noFill/>
                              <a:ln>
                                <a:noFill/>
                              </a:ln>
                            </pic:spPr>
                          </pic:pic>
                        </a:graphicData>
                      </a:graphic>
                    </wp:inline>
                  </w:drawing>
                </w:r>
                <w:r w:rsidRPr="006B4CB5">
                  <w:rPr>
                    <w:sz w:val="32"/>
                    <w:szCs w:val="32"/>
                  </w:rPr>
                  <w:fldChar w:fldCharType="end"/>
                </w:r>
              </w:p>
              <w:p w14:paraId="2C57B5B6" w14:textId="67B4E628" w:rsidR="00D90620" w:rsidRPr="006B4CB5" w:rsidRDefault="00D90620" w:rsidP="006B4CB5">
                <w:pPr>
                  <w:jc w:val="both"/>
                  <w:rPr>
                    <w:noProof/>
                    <w:sz w:val="32"/>
                    <w:szCs w:val="32"/>
                    <w:lang w:val="en-GB"/>
                  </w:rPr>
                </w:pPr>
                <w:r w:rsidRPr="006B4CB5">
                  <w:rPr>
                    <w:noProof/>
                    <w:sz w:val="32"/>
                    <w:szCs w:val="32"/>
                    <w:lang w:val="en-GB"/>
                  </w:rPr>
                  <w:t xml:space="preserve">Another mistake the pigs make, and that people today make is that they use the wrong materials. </w:t>
                </w:r>
              </w:p>
              <w:p w14:paraId="7B099366" w14:textId="5AC36AD0" w:rsidR="009E409B" w:rsidRPr="006B4CB5" w:rsidRDefault="009E409B" w:rsidP="006B4CB5">
                <w:pPr>
                  <w:jc w:val="both"/>
                  <w:rPr>
                    <w:noProof/>
                    <w:sz w:val="32"/>
                    <w:szCs w:val="32"/>
                    <w:lang w:val="en-GB"/>
                  </w:rPr>
                </w:pPr>
              </w:p>
            </w:tc>
          </w:sdtContent>
        </w:sdt>
        <w:tc>
          <w:tcPr>
            <w:tcW w:w="4378" w:type="dxa"/>
            <w:gridSpan w:val="2"/>
            <w:tcMar>
              <w:top w:w="288" w:type="dxa"/>
              <w:left w:w="115" w:type="dxa"/>
              <w:bottom w:w="144" w:type="dxa"/>
              <w:right w:w="115" w:type="dxa"/>
            </w:tcMar>
          </w:tcPr>
          <w:p w14:paraId="74DE2131" w14:textId="532F5C99" w:rsidR="006B4CB5" w:rsidRDefault="006B4CB5" w:rsidP="006B4CB5">
            <w:pPr>
              <w:jc w:val="both"/>
              <w:rPr>
                <w:noProof/>
                <w:sz w:val="32"/>
                <w:szCs w:val="32"/>
                <w:lang w:val="en-GB"/>
              </w:rPr>
            </w:pPr>
            <w:r w:rsidRPr="006B4CB5">
              <w:rPr>
                <w:noProof/>
                <w:sz w:val="32"/>
                <w:szCs w:val="32"/>
                <w:lang w:val="en-GB"/>
              </w:rPr>
              <w:t>A third mistake the pigs and people today make is the lack of effort we are willing to put into assuring that our building is solid – that our life i</w:t>
            </w:r>
            <w:r>
              <w:rPr>
                <w:noProof/>
                <w:sz w:val="32"/>
                <w:szCs w:val="32"/>
                <w:lang w:val="en-GB"/>
              </w:rPr>
              <w:t xml:space="preserve">s built on solid rock. </w:t>
            </w:r>
            <w:r w:rsidRPr="006B4CB5">
              <w:rPr>
                <w:noProof/>
                <w:sz w:val="32"/>
                <w:szCs w:val="32"/>
                <w:lang w:val="en-GB"/>
              </w:rPr>
              <w:t xml:space="preserve"> </w:t>
            </w:r>
          </w:p>
          <w:p w14:paraId="00EF0284" w14:textId="0AAB9E21" w:rsidR="006B4CB5" w:rsidRDefault="006B4CB5" w:rsidP="006B4CB5">
            <w:pPr>
              <w:jc w:val="both"/>
              <w:rPr>
                <w:noProof/>
                <w:sz w:val="32"/>
                <w:szCs w:val="32"/>
                <w:lang w:val="en-GB"/>
              </w:rPr>
            </w:pPr>
            <w:r w:rsidRPr="006B4CB5">
              <w:rPr>
                <w:noProof/>
                <w:sz w:val="32"/>
                <w:szCs w:val="32"/>
                <w:lang w:val="en-GB"/>
              </w:rPr>
              <w:t>We live in a super-fast-paced world. We want everything, and we want it now! We don’t want to wait for it. So, we settle for what we can grab immediately. And that, of course, leads to accepting less tha</w:t>
            </w:r>
            <w:r>
              <w:rPr>
                <w:noProof/>
                <w:sz w:val="32"/>
                <w:szCs w:val="32"/>
                <w:lang w:val="en-GB"/>
              </w:rPr>
              <w:t>n</w:t>
            </w:r>
            <w:r w:rsidRPr="006B4CB5">
              <w:rPr>
                <w:noProof/>
                <w:sz w:val="32"/>
                <w:szCs w:val="32"/>
                <w:lang w:val="en-GB"/>
              </w:rPr>
              <w:t xml:space="preserve"> we really want.</w:t>
            </w:r>
            <w:r>
              <w:rPr>
                <w:noProof/>
                <w:sz w:val="32"/>
                <w:szCs w:val="32"/>
                <w:lang w:val="en-GB"/>
              </w:rPr>
              <w:t xml:space="preserve"> It stops us from searching out the deeper meaning of life.</w:t>
            </w:r>
          </w:p>
          <w:p w14:paraId="0B9F05C7" w14:textId="21742CFF" w:rsidR="00D90620" w:rsidRPr="006B4CB5" w:rsidRDefault="00D90620" w:rsidP="006B4CB5">
            <w:pPr>
              <w:jc w:val="both"/>
              <w:rPr>
                <w:noProof/>
                <w:sz w:val="32"/>
                <w:szCs w:val="32"/>
                <w:lang w:val="en-GB"/>
              </w:rPr>
            </w:pPr>
            <w:r w:rsidRPr="006B4CB5">
              <w:rPr>
                <w:noProof/>
                <w:sz w:val="32"/>
                <w:szCs w:val="32"/>
                <w:lang w:val="en-GB"/>
              </w:rPr>
              <w:t xml:space="preserve">So when it comes to our relationship with God and His Son we try to get along with less than He has in store for us, and wants us to have. We want it now, without effort, without trials. But God doesn’t work that way. </w:t>
            </w:r>
          </w:p>
          <w:p w14:paraId="7EB7B74F" w14:textId="1060DA14" w:rsidR="00F31919" w:rsidRPr="006B4CB5" w:rsidRDefault="00D90620" w:rsidP="006B4CB5">
            <w:pPr>
              <w:jc w:val="both"/>
              <w:rPr>
                <w:noProof/>
                <w:sz w:val="32"/>
                <w:szCs w:val="32"/>
                <w:lang w:val="en-GB"/>
              </w:rPr>
            </w:pPr>
            <w:r w:rsidRPr="006B4CB5">
              <w:rPr>
                <w:noProof/>
                <w:sz w:val="32"/>
                <w:szCs w:val="32"/>
                <w:lang w:val="en-GB"/>
              </w:rPr>
              <w:t>We must place our faith and our trust – not in material things – but in the power of God. Have faith in Him. Don’t pull out of the race when trials come. Remember, God is running with us. He is on our side.</w:t>
            </w:r>
          </w:p>
        </w:tc>
      </w:tr>
      <w:tr w:rsidR="00D90620" w:rsidRPr="00AE1C6F" w14:paraId="6C84AD12" w14:textId="77777777" w:rsidTr="00D906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4B0E0B5A" w14:textId="77777777" w:rsidR="00D90620" w:rsidRPr="00AE1C6F" w:rsidRDefault="00D90620" w:rsidP="00B767C0">
            <w:pPr>
              <w:pStyle w:val="BodyCopy"/>
              <w:rPr>
                <w:noProof/>
                <w:color w:val="000000" w:themeColor="text1"/>
                <w:lang w:val="en-GB"/>
              </w:rPr>
            </w:pPr>
          </w:p>
        </w:tc>
        <w:tc>
          <w:tcPr>
            <w:tcW w:w="4277" w:type="dxa"/>
            <w:vMerge/>
            <w:tcBorders>
              <w:bottom w:val="thickThinMediumGap" w:sz="24" w:space="0" w:color="auto"/>
            </w:tcBorders>
            <w:tcMar>
              <w:top w:w="288" w:type="dxa"/>
              <w:left w:w="115" w:type="dxa"/>
              <w:bottom w:w="144" w:type="dxa"/>
              <w:right w:w="115" w:type="dxa"/>
            </w:tcMar>
          </w:tcPr>
          <w:p w14:paraId="74D66857" w14:textId="77777777" w:rsidR="00D90620" w:rsidRPr="00AE1C6F" w:rsidRDefault="00D90620" w:rsidP="00B767C0">
            <w:pPr>
              <w:pStyle w:val="BodyCopy"/>
              <w:rPr>
                <w:noProof/>
                <w:color w:val="000000" w:themeColor="text1"/>
                <w:lang w:val="en-GB"/>
              </w:rPr>
            </w:pPr>
          </w:p>
        </w:tc>
        <w:tc>
          <w:tcPr>
            <w:tcW w:w="4378" w:type="dxa"/>
            <w:gridSpan w:val="2"/>
            <w:tcBorders>
              <w:top w:val="thickThinMediumGap" w:sz="24" w:space="0" w:color="auto"/>
            </w:tcBorders>
            <w:tcMar>
              <w:top w:w="0" w:type="dxa"/>
              <w:left w:w="115" w:type="dxa"/>
              <w:bottom w:w="0" w:type="dxa"/>
              <w:right w:w="115" w:type="dxa"/>
            </w:tcMar>
            <w:vAlign w:val="center"/>
          </w:tcPr>
          <w:p w14:paraId="606DB9FB" w14:textId="6E9AEC3B" w:rsidR="00D90620" w:rsidRPr="00D90620" w:rsidRDefault="006B4CB5" w:rsidP="00D90620">
            <w:pPr>
              <w:pStyle w:val="PhotoCaption"/>
              <w:rPr>
                <w:b/>
                <w:bCs/>
                <w:sz w:val="32"/>
                <w:szCs w:val="32"/>
              </w:rPr>
            </w:pPr>
            <w:r>
              <w:rPr>
                <w:b/>
                <w:bCs/>
                <w:sz w:val="32"/>
                <w:szCs w:val="32"/>
              </w:rPr>
              <mc:AlternateContent>
                <mc:Choice Requires="wps">
                  <w:drawing>
                    <wp:anchor distT="0" distB="0" distL="114300" distR="114300" simplePos="0" relativeHeight="251660288" behindDoc="0" locked="0" layoutInCell="1" allowOverlap="1" wp14:anchorId="6FF4E7AC" wp14:editId="3F4D2145">
                      <wp:simplePos x="0" y="0"/>
                      <wp:positionH relativeFrom="column">
                        <wp:posOffset>-17145</wp:posOffset>
                      </wp:positionH>
                      <wp:positionV relativeFrom="paragraph">
                        <wp:posOffset>26670</wp:posOffset>
                      </wp:positionV>
                      <wp:extent cx="2743200" cy="30041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2743200" cy="3004185"/>
                              </a:xfrm>
                              <a:prstGeom prst="rect">
                                <a:avLst/>
                              </a:prstGeom>
                              <a:solidFill>
                                <a:schemeClr val="lt1"/>
                              </a:solidFill>
                              <a:ln w="6350">
                                <a:solidFill>
                                  <a:prstClr val="black"/>
                                </a:solidFill>
                              </a:ln>
                            </wps:spPr>
                            <wps:txbx>
                              <w:txbxContent>
                                <w:p w14:paraId="4C7F16CB" w14:textId="77777777" w:rsidR="006B4CB5" w:rsidRDefault="006B4CB5" w:rsidP="006B4CB5">
                                  <w:pPr>
                                    <w:pStyle w:val="PhotoCaption"/>
                                    <w:rPr>
                                      <w:b/>
                                      <w:bCs/>
                                      <w:sz w:val="32"/>
                                      <w:szCs w:val="32"/>
                                    </w:rPr>
                                  </w:pPr>
                                  <w:r>
                                    <w:rPr>
                                      <w:b/>
                                      <w:bCs/>
                                      <w:sz w:val="32"/>
                                      <w:szCs w:val="32"/>
                                    </w:rPr>
                                    <w:t>HOPE IN THE MAKING</w:t>
                                  </w:r>
                                </w:p>
                                <w:p w14:paraId="429A3CD7" w14:textId="77777777" w:rsidR="006B4CB5" w:rsidRDefault="006B4CB5" w:rsidP="006B4CB5">
                                  <w:pPr>
                                    <w:pStyle w:val="PhotoCaption"/>
                                    <w:rPr>
                                      <w:b/>
                                      <w:bCs/>
                                      <w:sz w:val="32"/>
                                      <w:szCs w:val="32"/>
                                    </w:rPr>
                                  </w:pPr>
                                </w:p>
                                <w:p w14:paraId="321CEECE" w14:textId="77777777" w:rsidR="006B4CB5" w:rsidRDefault="006B4CB5" w:rsidP="006B4CB5">
                                  <w:pPr>
                                    <w:pStyle w:val="PhotoCaption"/>
                                    <w:rPr>
                                      <w:b/>
                                      <w:bCs/>
                                      <w:sz w:val="32"/>
                                      <w:szCs w:val="32"/>
                                    </w:rPr>
                                  </w:pPr>
                                  <w:r>
                                    <w:rPr>
                                      <w:b/>
                                      <w:bCs/>
                                      <w:sz w:val="32"/>
                                      <w:szCs w:val="32"/>
                                    </w:rPr>
                                    <w:t xml:space="preserve">The annual </w:t>
                                  </w:r>
                                </w:p>
                                <w:p w14:paraId="1B02217D" w14:textId="77777777" w:rsidR="006B4CB5" w:rsidRDefault="006B4CB5" w:rsidP="006B4CB5">
                                  <w:pPr>
                                    <w:pStyle w:val="PhotoCaption"/>
                                    <w:rPr>
                                      <w:b/>
                                      <w:bCs/>
                                      <w:sz w:val="32"/>
                                      <w:szCs w:val="32"/>
                                    </w:rPr>
                                  </w:pPr>
                                  <w:r w:rsidRPr="00D90620">
                                    <w:rPr>
                                      <w:b/>
                                      <w:bCs/>
                                      <w:sz w:val="32"/>
                                      <w:szCs w:val="32"/>
                                    </w:rPr>
                                    <w:t>GREENBELT FESTIVAL</w:t>
                                  </w:r>
                                </w:p>
                                <w:p w14:paraId="3BCB8B48" w14:textId="77777777" w:rsidR="006B4CB5" w:rsidRPr="00D90620" w:rsidRDefault="006B4CB5" w:rsidP="006B4CB5">
                                  <w:pPr>
                                    <w:pStyle w:val="PhotoCaption"/>
                                    <w:rPr>
                                      <w:b/>
                                      <w:bCs/>
                                      <w:sz w:val="24"/>
                                      <w:szCs w:val="24"/>
                                    </w:rPr>
                                  </w:pPr>
                                  <w:r w:rsidRPr="00D90620">
                                    <w:rPr>
                                      <w:b/>
                                      <w:bCs/>
                                      <w:sz w:val="24"/>
                                      <w:szCs w:val="24"/>
                                    </w:rPr>
                                    <w:t xml:space="preserve">Artistry. Activism. Belief. </w:t>
                                  </w:r>
                                </w:p>
                                <w:p w14:paraId="0AAB1EF4" w14:textId="77777777" w:rsidR="006B4CB5" w:rsidRDefault="006B4CB5" w:rsidP="006B4CB5">
                                  <w:pPr>
                                    <w:pStyle w:val="PhotoCaption"/>
                                    <w:rPr>
                                      <w:b/>
                                      <w:bCs/>
                                      <w:sz w:val="32"/>
                                      <w:szCs w:val="32"/>
                                    </w:rPr>
                                  </w:pPr>
                                  <w:r>
                                    <w:rPr>
                                      <w:b/>
                                      <w:bCs/>
                                      <w:sz w:val="32"/>
                                      <w:szCs w:val="32"/>
                                    </w:rPr>
                                    <w:t xml:space="preserve">takes place </w:t>
                                  </w:r>
                                </w:p>
                                <w:p w14:paraId="61CF294A" w14:textId="77777777" w:rsidR="006B4CB5" w:rsidRDefault="006B4CB5" w:rsidP="006B4CB5">
                                  <w:pPr>
                                    <w:pStyle w:val="PhotoCaption"/>
                                    <w:rPr>
                                      <w:b/>
                                      <w:bCs/>
                                      <w:sz w:val="32"/>
                                      <w:szCs w:val="32"/>
                                    </w:rPr>
                                  </w:pPr>
                                  <w:r>
                                    <w:rPr>
                                      <w:b/>
                                      <w:bCs/>
                                      <w:sz w:val="32"/>
                                      <w:szCs w:val="32"/>
                                    </w:rPr>
                                    <w:t xml:space="preserve">at BOUGHTON HOUSE </w:t>
                                  </w:r>
                                </w:p>
                                <w:p w14:paraId="636FF3FE" w14:textId="77777777" w:rsidR="006B4CB5" w:rsidRDefault="006B4CB5" w:rsidP="006B4CB5">
                                  <w:pPr>
                                    <w:pStyle w:val="PhotoCaption"/>
                                    <w:rPr>
                                      <w:b/>
                                      <w:bCs/>
                                      <w:sz w:val="32"/>
                                      <w:szCs w:val="32"/>
                                    </w:rPr>
                                  </w:pPr>
                                  <w:r>
                                    <w:rPr>
                                      <w:b/>
                                      <w:bCs/>
                                      <w:sz w:val="32"/>
                                      <w:szCs w:val="32"/>
                                    </w:rPr>
                                    <w:t>off the A14 near Kettering</w:t>
                                  </w:r>
                                </w:p>
                                <w:p w14:paraId="58F037A1" w14:textId="77777777" w:rsidR="006B4CB5" w:rsidRDefault="006B4CB5" w:rsidP="006B4CB5">
                                  <w:pPr>
                                    <w:pStyle w:val="PhotoCaption"/>
                                    <w:rPr>
                                      <w:b/>
                                      <w:bCs/>
                                      <w:sz w:val="32"/>
                                      <w:szCs w:val="32"/>
                                    </w:rPr>
                                  </w:pPr>
                                  <w:r>
                                    <w:rPr>
                                      <w:b/>
                                      <w:bCs/>
                                      <w:sz w:val="32"/>
                                      <w:szCs w:val="32"/>
                                    </w:rPr>
                                    <w:t>21-24 AUGUST 2025</w:t>
                                  </w:r>
                                </w:p>
                                <w:p w14:paraId="12930BF5" w14:textId="77777777" w:rsidR="006B4CB5" w:rsidRDefault="006B4CB5" w:rsidP="006B4CB5">
                                  <w:pPr>
                                    <w:pStyle w:val="PhotoCaption"/>
                                    <w:rPr>
                                      <w:b/>
                                      <w:bCs/>
                                      <w:sz w:val="32"/>
                                      <w:szCs w:val="32"/>
                                    </w:rPr>
                                  </w:pPr>
                                </w:p>
                                <w:p w14:paraId="31780229" w14:textId="2E3E8222" w:rsidR="006B4CB5" w:rsidRDefault="006B4CB5" w:rsidP="006B4CB5">
                                  <w:r>
                                    <w:rPr>
                                      <w:b/>
                                      <w:bCs/>
                                      <w:sz w:val="32"/>
                                      <w:szCs w:val="32"/>
                                    </w:rPr>
                                    <w:t xml:space="preserve">Check online for tickets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4E7AC" id="Text Box 24" o:spid="_x0000_s1027" type="#_x0000_t202" style="position:absolute;margin-left:-1.35pt;margin-top:2.1pt;width:3in;height:2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" fillcolor="white [3201]" strokeweight=".5pt">
                      <v:textbox>
                        <w:txbxContent>
                          <w:p w14:paraId="4C7F16CB" w14:textId="77777777" w:rsidR="006B4CB5" w:rsidRDefault="006B4CB5" w:rsidP="006B4CB5">
                            <w:pPr>
                              <w:pStyle w:val="PhotoCaption"/>
                              <w:rPr>
                                <w:b/>
                                <w:bCs/>
                                <w:sz w:val="32"/>
                                <w:szCs w:val="32"/>
                              </w:rPr>
                            </w:pPr>
                            <w:r>
                              <w:rPr>
                                <w:b/>
                                <w:bCs/>
                                <w:sz w:val="32"/>
                                <w:szCs w:val="32"/>
                              </w:rPr>
                              <w:t>HOPE IN THE MAKING</w:t>
                            </w:r>
                          </w:p>
                          <w:p w14:paraId="429A3CD7" w14:textId="77777777" w:rsidR="006B4CB5" w:rsidRDefault="006B4CB5" w:rsidP="006B4CB5">
                            <w:pPr>
                              <w:pStyle w:val="PhotoCaption"/>
                              <w:rPr>
                                <w:b/>
                                <w:bCs/>
                                <w:sz w:val="32"/>
                                <w:szCs w:val="32"/>
                              </w:rPr>
                            </w:pPr>
                          </w:p>
                          <w:p w14:paraId="321CEECE" w14:textId="77777777" w:rsidR="006B4CB5" w:rsidRDefault="006B4CB5" w:rsidP="006B4CB5">
                            <w:pPr>
                              <w:pStyle w:val="PhotoCaption"/>
                              <w:rPr>
                                <w:b/>
                                <w:bCs/>
                                <w:sz w:val="32"/>
                                <w:szCs w:val="32"/>
                              </w:rPr>
                            </w:pPr>
                            <w:r>
                              <w:rPr>
                                <w:b/>
                                <w:bCs/>
                                <w:sz w:val="32"/>
                                <w:szCs w:val="32"/>
                              </w:rPr>
                              <w:t xml:space="preserve">The annual </w:t>
                            </w:r>
                          </w:p>
                          <w:p w14:paraId="1B02217D" w14:textId="77777777" w:rsidR="006B4CB5" w:rsidRDefault="006B4CB5" w:rsidP="006B4CB5">
                            <w:pPr>
                              <w:pStyle w:val="PhotoCaption"/>
                              <w:rPr>
                                <w:b/>
                                <w:bCs/>
                                <w:sz w:val="32"/>
                                <w:szCs w:val="32"/>
                              </w:rPr>
                            </w:pPr>
                            <w:r w:rsidRPr="00D90620">
                              <w:rPr>
                                <w:b/>
                                <w:bCs/>
                                <w:sz w:val="32"/>
                                <w:szCs w:val="32"/>
                              </w:rPr>
                              <w:t>GREENBELT FESTIVAL</w:t>
                            </w:r>
                          </w:p>
                          <w:p w14:paraId="3BCB8B48" w14:textId="77777777" w:rsidR="006B4CB5" w:rsidRPr="00D90620" w:rsidRDefault="006B4CB5" w:rsidP="006B4CB5">
                            <w:pPr>
                              <w:pStyle w:val="PhotoCaption"/>
                              <w:rPr>
                                <w:b/>
                                <w:bCs/>
                                <w:sz w:val="24"/>
                                <w:szCs w:val="24"/>
                              </w:rPr>
                            </w:pPr>
                            <w:r w:rsidRPr="00D90620">
                              <w:rPr>
                                <w:b/>
                                <w:bCs/>
                                <w:sz w:val="24"/>
                                <w:szCs w:val="24"/>
                              </w:rPr>
                              <w:t xml:space="preserve">Artistry. Activism. Belief. </w:t>
                            </w:r>
                          </w:p>
                          <w:p w14:paraId="0AAB1EF4" w14:textId="77777777" w:rsidR="006B4CB5" w:rsidRDefault="006B4CB5" w:rsidP="006B4CB5">
                            <w:pPr>
                              <w:pStyle w:val="PhotoCaption"/>
                              <w:rPr>
                                <w:b/>
                                <w:bCs/>
                                <w:sz w:val="32"/>
                                <w:szCs w:val="32"/>
                              </w:rPr>
                            </w:pPr>
                            <w:r>
                              <w:rPr>
                                <w:b/>
                                <w:bCs/>
                                <w:sz w:val="32"/>
                                <w:szCs w:val="32"/>
                              </w:rPr>
                              <w:t xml:space="preserve">takes place </w:t>
                            </w:r>
                          </w:p>
                          <w:p w14:paraId="61CF294A" w14:textId="77777777" w:rsidR="006B4CB5" w:rsidRDefault="006B4CB5" w:rsidP="006B4CB5">
                            <w:pPr>
                              <w:pStyle w:val="PhotoCaption"/>
                              <w:rPr>
                                <w:b/>
                                <w:bCs/>
                                <w:sz w:val="32"/>
                                <w:szCs w:val="32"/>
                              </w:rPr>
                            </w:pPr>
                            <w:r>
                              <w:rPr>
                                <w:b/>
                                <w:bCs/>
                                <w:sz w:val="32"/>
                                <w:szCs w:val="32"/>
                              </w:rPr>
                              <w:t xml:space="preserve">at BOUGHTON HOUSE </w:t>
                            </w:r>
                          </w:p>
                          <w:p w14:paraId="636FF3FE" w14:textId="77777777" w:rsidR="006B4CB5" w:rsidRDefault="006B4CB5" w:rsidP="006B4CB5">
                            <w:pPr>
                              <w:pStyle w:val="PhotoCaption"/>
                              <w:rPr>
                                <w:b/>
                                <w:bCs/>
                                <w:sz w:val="32"/>
                                <w:szCs w:val="32"/>
                              </w:rPr>
                            </w:pPr>
                            <w:r>
                              <w:rPr>
                                <w:b/>
                                <w:bCs/>
                                <w:sz w:val="32"/>
                                <w:szCs w:val="32"/>
                              </w:rPr>
                              <w:t>off the A14 near Kettering</w:t>
                            </w:r>
                          </w:p>
                          <w:p w14:paraId="58F037A1" w14:textId="77777777" w:rsidR="006B4CB5" w:rsidRDefault="006B4CB5" w:rsidP="006B4CB5">
                            <w:pPr>
                              <w:pStyle w:val="PhotoCaption"/>
                              <w:rPr>
                                <w:b/>
                                <w:bCs/>
                                <w:sz w:val="32"/>
                                <w:szCs w:val="32"/>
                              </w:rPr>
                            </w:pPr>
                            <w:r>
                              <w:rPr>
                                <w:b/>
                                <w:bCs/>
                                <w:sz w:val="32"/>
                                <w:szCs w:val="32"/>
                              </w:rPr>
                              <w:t>21-24 AUGUST 2025</w:t>
                            </w:r>
                          </w:p>
                          <w:p w14:paraId="12930BF5" w14:textId="77777777" w:rsidR="006B4CB5" w:rsidRDefault="006B4CB5" w:rsidP="006B4CB5">
                            <w:pPr>
                              <w:pStyle w:val="PhotoCaption"/>
                              <w:rPr>
                                <w:b/>
                                <w:bCs/>
                                <w:sz w:val="32"/>
                                <w:szCs w:val="32"/>
                              </w:rPr>
                            </w:pPr>
                          </w:p>
                          <w:p w14:paraId="31780229" w14:textId="2E3E8222" w:rsidR="006B4CB5" w:rsidRDefault="006B4CB5" w:rsidP="006B4CB5">
                            <w:r>
                              <w:rPr>
                                <w:b/>
                                <w:bCs/>
                                <w:sz w:val="32"/>
                                <w:szCs w:val="32"/>
                              </w:rPr>
                              <w:t xml:space="preserve">Check online for tickets                               </w:t>
                            </w:r>
                          </w:p>
                        </w:txbxContent>
                      </v:textbox>
                    </v:shape>
                  </w:pict>
                </mc:Fallback>
              </mc:AlternateContent>
            </w:r>
          </w:p>
        </w:tc>
      </w:tr>
      <w:tr w:rsidR="00D90620" w:rsidRPr="00AE1C6F" w14:paraId="0A66F0EA" w14:textId="77777777" w:rsidTr="00D906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14:paraId="38F0720B" w14:textId="77777777" w:rsidR="00D90620" w:rsidRPr="00AE1C6F" w:rsidRDefault="00D90620" w:rsidP="00CE1F2C">
            <w:pPr>
              <w:pStyle w:val="NoSpacing"/>
              <w:rPr>
                <w:noProof/>
                <w:lang w:val="en-GB"/>
              </w:rPr>
            </w:pPr>
          </w:p>
        </w:tc>
        <w:tc>
          <w:tcPr>
            <w:tcW w:w="4277" w:type="dxa"/>
            <w:tcBorders>
              <w:top w:val="thickThinMediumGap" w:sz="24" w:space="0" w:color="auto"/>
            </w:tcBorders>
            <w:tcMar>
              <w:top w:w="0" w:type="dxa"/>
              <w:left w:w="115" w:type="dxa"/>
              <w:right w:w="115" w:type="dxa"/>
            </w:tcMar>
            <w:vAlign w:val="center"/>
          </w:tcPr>
          <w:p w14:paraId="7B53D60D" w14:textId="77777777" w:rsidR="00D90620" w:rsidRPr="00AE1C6F" w:rsidRDefault="00D90620" w:rsidP="00CE1F2C">
            <w:pPr>
              <w:pStyle w:val="NoSpacing"/>
              <w:rPr>
                <w:noProof/>
                <w:lang w:val="en-GB"/>
              </w:rPr>
            </w:pPr>
          </w:p>
        </w:tc>
        <w:tc>
          <w:tcPr>
            <w:tcW w:w="4378" w:type="dxa"/>
            <w:gridSpan w:val="2"/>
            <w:tcBorders>
              <w:top w:val="thickThinMediumGap" w:sz="24" w:space="0" w:color="auto"/>
            </w:tcBorders>
            <w:tcMar>
              <w:top w:w="0" w:type="dxa"/>
              <w:left w:w="115" w:type="dxa"/>
              <w:right w:w="115" w:type="dxa"/>
            </w:tcMar>
            <w:vAlign w:val="center"/>
          </w:tcPr>
          <w:p w14:paraId="5A47AA8E" w14:textId="77777777" w:rsidR="00D90620" w:rsidRPr="00AE1C6F" w:rsidRDefault="00D90620" w:rsidP="00CE1F2C">
            <w:pPr>
              <w:pStyle w:val="NoSpacing"/>
              <w:rPr>
                <w:noProof/>
                <w:lang w:val="en-GB"/>
              </w:rPr>
            </w:pPr>
          </w:p>
        </w:tc>
      </w:tr>
    </w:tbl>
    <w:p w14:paraId="1AC4FB05" w14:textId="77777777" w:rsidR="00E034A1" w:rsidRPr="00AE1C6F" w:rsidRDefault="00E034A1">
      <w:pPr>
        <w:rPr>
          <w:noProof/>
          <w:lang w:val="en-GB"/>
        </w:rPr>
        <w:sectPr w:rsidR="00E034A1" w:rsidRPr="00AE1C6F"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1080"/>
        <w:gridCol w:w="1623"/>
        <w:gridCol w:w="1077"/>
        <w:gridCol w:w="3240"/>
        <w:gridCol w:w="8"/>
      </w:tblGrid>
      <w:tr w:rsidR="002768F0" w:rsidRPr="00AE1C6F" w14:paraId="085D90EA" w14:textId="77777777" w:rsidTr="002768F0">
        <w:trPr>
          <w:gridAfter w:val="1"/>
          <w:wAfter w:w="8" w:type="dxa"/>
          <w:trHeight w:val="864"/>
        </w:trPr>
        <w:tc>
          <w:tcPr>
            <w:tcW w:w="3240" w:type="dxa"/>
            <w:tcBorders>
              <w:top w:val="nil"/>
              <w:left w:val="nil"/>
              <w:bottom w:val="nil"/>
              <w:right w:val="nil"/>
            </w:tcBorders>
            <w:vAlign w:val="center"/>
          </w:tcPr>
          <w:p w14:paraId="11DEA8E4" w14:textId="6B951993" w:rsidR="002768F0" w:rsidRPr="00AE1C6F" w:rsidRDefault="00AF417A" w:rsidP="00D00973">
            <w:pPr>
              <w:pStyle w:val="MastheadCopy"/>
              <w:rPr>
                <w:noProof/>
                <w:lang w:val="en-GB"/>
              </w:rPr>
            </w:pPr>
            <w:sdt>
              <w:sdtPr>
                <w:rPr>
                  <w:noProof/>
                  <w:lang w:val="en-GB"/>
                </w:rPr>
                <w:id w:val="112485809"/>
                <w:placeholder>
                  <w:docPart w:val="01F5F926AA7BCD43ADB91AAF16A72D7B"/>
                </w:placeholder>
                <w15:appearance w15:val="hidden"/>
              </w:sdtPr>
              <w:sdtEndPr/>
              <w:sdtContent>
                <w:r w:rsidR="00D90620" w:rsidRPr="006B4CB5">
                  <w:rPr>
                    <w:b/>
                    <w:bCs/>
                    <w:noProof/>
                    <w:sz w:val="32"/>
                    <w:szCs w:val="32"/>
                    <w:lang w:val="en-GB"/>
                  </w:rPr>
                  <w:t>Summer 2025</w:t>
                </w:r>
                <w:r w:rsidR="00D90620">
                  <w:rPr>
                    <w:noProof/>
                    <w:lang w:val="en-GB"/>
                  </w:rPr>
                  <w:t xml:space="preserve"> </w:t>
                </w:r>
              </w:sdtContent>
            </w:sdt>
          </w:p>
        </w:tc>
        <w:tc>
          <w:tcPr>
            <w:tcW w:w="6480" w:type="dxa"/>
            <w:gridSpan w:val="5"/>
            <w:tcBorders>
              <w:top w:val="nil"/>
              <w:left w:val="nil"/>
              <w:bottom w:val="nil"/>
              <w:right w:val="nil"/>
            </w:tcBorders>
            <w:vAlign w:val="center"/>
          </w:tcPr>
          <w:p w14:paraId="2601DD8A" w14:textId="3203CD39" w:rsidR="002768F0" w:rsidRPr="00AE1C6F" w:rsidRDefault="00AF417A" w:rsidP="00D00973">
            <w:pPr>
              <w:pStyle w:val="Header"/>
              <w:rPr>
                <w:noProof/>
                <w:lang w:val="en-GB"/>
              </w:rPr>
            </w:pPr>
            <w:sdt>
              <w:sdtPr>
                <w:rPr>
                  <w:noProof/>
                  <w:lang w:val="en-GB"/>
                </w:rPr>
                <w:id w:val="-1622527682"/>
                <w:placeholder>
                  <w:docPart w:val="3E7A4ECD9BDC0548843DCFF206DD0E09"/>
                </w:placeholder>
                <w15:appearance w15:val="hidden"/>
              </w:sdtPr>
              <w:sdtEndPr/>
              <w:sdtContent>
                <w:r w:rsidR="00D90620">
                  <w:rPr>
                    <w:noProof/>
                    <w:lang w:val="en-GB"/>
                  </w:rPr>
                  <w:t>GOOD NEWS</w:t>
                </w:r>
              </w:sdtContent>
            </w:sdt>
          </w:p>
        </w:tc>
        <w:tc>
          <w:tcPr>
            <w:tcW w:w="3240" w:type="dxa"/>
            <w:tcBorders>
              <w:top w:val="nil"/>
              <w:left w:val="nil"/>
              <w:bottom w:val="nil"/>
              <w:right w:val="nil"/>
            </w:tcBorders>
            <w:vAlign w:val="center"/>
          </w:tcPr>
          <w:p w14:paraId="309CBF24" w14:textId="77777777" w:rsidR="002768F0" w:rsidRPr="00AE1C6F" w:rsidRDefault="00AF417A" w:rsidP="00D00973">
            <w:pPr>
              <w:pStyle w:val="MastheadCopy"/>
              <w:rPr>
                <w:noProof/>
                <w:lang w:val="en-GB"/>
              </w:rPr>
            </w:pPr>
            <w:sdt>
              <w:sdtPr>
                <w:rPr>
                  <w:noProof/>
                  <w:lang w:val="en-GB"/>
                </w:rPr>
                <w:id w:val="1973706707"/>
                <w:placeholder>
                  <w:docPart w:val="54C36DBBEAFD594E9AD9C1ACB9EB5A00"/>
                </w:placeholder>
                <w:showingPlcHdr/>
                <w15:appearance w15:val="hidden"/>
              </w:sdtPr>
              <w:sdtEndPr/>
              <w:sdtContent>
                <w:r w:rsidR="002768F0" w:rsidRPr="006B4CB5">
                  <w:rPr>
                    <w:b/>
                    <w:bCs/>
                    <w:noProof/>
                    <w:sz w:val="32"/>
                    <w:szCs w:val="32"/>
                    <w:lang w:val="en-GB" w:bidi="en-US"/>
                  </w:rPr>
                  <w:t>Issue #10</w:t>
                </w:r>
              </w:sdtContent>
            </w:sdt>
          </w:p>
        </w:tc>
      </w:tr>
      <w:tr w:rsidR="00DD7F4A" w:rsidRPr="00AE1C6F" w14:paraId="24C84835" w14:textId="77777777" w:rsidTr="002768F0">
        <w:trPr>
          <w:trHeight w:val="19"/>
        </w:trPr>
        <w:tc>
          <w:tcPr>
            <w:tcW w:w="12968" w:type="dxa"/>
            <w:gridSpan w:val="8"/>
            <w:tcBorders>
              <w:top w:val="thickThinMediumGap" w:sz="24" w:space="0" w:color="auto"/>
              <w:left w:val="nil"/>
              <w:bottom w:val="nil"/>
              <w:right w:val="nil"/>
            </w:tcBorders>
          </w:tcPr>
          <w:p w14:paraId="088D0367" w14:textId="77777777" w:rsidR="00DD7F4A" w:rsidRPr="00AE1C6F" w:rsidRDefault="00DD7F4A" w:rsidP="00E034A1">
            <w:pPr>
              <w:pStyle w:val="NoSpacing"/>
              <w:rPr>
                <w:noProof/>
                <w:lang w:val="en-GB"/>
              </w:rPr>
            </w:pPr>
          </w:p>
        </w:tc>
      </w:tr>
      <w:tr w:rsidR="00F31919" w:rsidRPr="00AE1C6F" w14:paraId="58D7831B" w14:textId="77777777" w:rsidTr="00FE03A7">
        <w:trPr>
          <w:trHeight w:val="3564"/>
        </w:trPr>
        <w:tc>
          <w:tcPr>
            <w:tcW w:w="4320" w:type="dxa"/>
            <w:gridSpan w:val="2"/>
            <w:tcBorders>
              <w:top w:val="nil"/>
              <w:left w:val="nil"/>
              <w:bottom w:val="nil"/>
              <w:right w:val="nil"/>
            </w:tcBorders>
          </w:tcPr>
          <w:p w14:paraId="3286DF2A" w14:textId="2EC0A1D8" w:rsidR="001D517B" w:rsidRPr="00AE1C6F" w:rsidRDefault="001D517B" w:rsidP="001D517B">
            <w:pPr>
              <w:pStyle w:val="SmallAuthorName"/>
              <w:rPr>
                <w:noProof/>
                <w:lang w:val="en-GB"/>
              </w:rPr>
            </w:pPr>
          </w:p>
          <w:p w14:paraId="7B2C13CA" w14:textId="77777777" w:rsidR="005F2B1B" w:rsidRPr="00AE1C6F" w:rsidRDefault="005F2B1B" w:rsidP="00AE4980">
            <w:pPr>
              <w:pStyle w:val="SmallAuthorName"/>
              <w:spacing w:line="276" w:lineRule="auto"/>
              <w:rPr>
                <w:noProof/>
                <w:color w:val="000000" w:themeColor="text1"/>
                <w:sz w:val="12"/>
                <w:szCs w:val="12"/>
                <w:lang w:val="en-GB"/>
              </w:rPr>
            </w:pPr>
          </w:p>
          <w:sdt>
            <w:sdtPr>
              <w:rPr>
                <w:noProof/>
                <w:color w:val="000000" w:themeColor="text1"/>
                <w:lang w:val="en-GB"/>
              </w:rPr>
              <w:id w:val="1041553238"/>
              <w:placeholder>
                <w:docPart w:val="0859BAD5C3C02543884F1D7692B1E383"/>
              </w:placeholder>
              <w15:appearance w15:val="hidden"/>
            </w:sdtPr>
            <w:sdtEndPr/>
            <w:sdtContent>
              <w:p w14:paraId="65001BCD" w14:textId="6A8E0C72" w:rsidR="009D5E5F" w:rsidRPr="00AE1C6F" w:rsidRDefault="006B4CB5" w:rsidP="009D5E5F">
                <w:pPr>
                  <w:pStyle w:val="SmallArticleTitle"/>
                  <w:rPr>
                    <w:rFonts w:asciiTheme="minorHAnsi" w:hAnsiTheme="minorHAnsi"/>
                    <w:noProof/>
                    <w:color w:val="000000" w:themeColor="text1"/>
                    <w:sz w:val="24"/>
                    <w:lang w:val="en-GB"/>
                  </w:rPr>
                </w:pPr>
                <w:r>
                  <w:rPr>
                    <w:noProof/>
                    <w:color w:val="000000" w:themeColor="text1"/>
                    <w:lang w:val="en-GB"/>
                  </w:rPr>
                  <w:t>Are you being served?</w:t>
                </w:r>
                <w:r w:rsidR="00D90620">
                  <w:rPr>
                    <w:noProof/>
                    <w:color w:val="000000" w:themeColor="text1"/>
                    <w:lang w:val="en-GB"/>
                  </w:rPr>
                  <w:t xml:space="preserve"> </w:t>
                </w:r>
              </w:p>
            </w:sdtContent>
          </w:sdt>
          <w:p w14:paraId="50376535" w14:textId="1B6042B7" w:rsidR="009D5E5F" w:rsidRPr="00AE1C6F" w:rsidRDefault="00AF417A" w:rsidP="009D5E5F">
            <w:pPr>
              <w:pStyle w:val="SmallArticleSubtitle"/>
              <w:rPr>
                <w:rFonts w:ascii="Georgia Pro" w:hAnsi="Georgia Pro"/>
                <w:noProof/>
                <w:color w:val="000000" w:themeColor="text1"/>
                <w:sz w:val="24"/>
                <w:szCs w:val="24"/>
                <w:lang w:val="en-GB"/>
              </w:rPr>
            </w:pPr>
            <w:sdt>
              <w:sdtPr>
                <w:rPr>
                  <w:noProof/>
                  <w:lang w:val="en-GB"/>
                </w:rPr>
                <w:id w:val="-2119440934"/>
                <w:placeholder>
                  <w:docPart w:val="15977B2CE0780949A955A3521933AC6B"/>
                </w:placeholder>
                <w15:appearance w15:val="hidden"/>
              </w:sdtPr>
              <w:sdtEndPr/>
              <w:sdtContent>
                <w:r w:rsidR="00D90620">
                  <w:rPr>
                    <w:noProof/>
                    <w:lang w:val="en-GB"/>
                  </w:rPr>
                  <w:t>Revd Debbie</w:t>
                </w:r>
              </w:sdtContent>
            </w:sdt>
          </w:p>
          <w:p w14:paraId="78328502" w14:textId="77777777" w:rsidR="00F31919" w:rsidRPr="00AE1C6F" w:rsidRDefault="00F31919" w:rsidP="007212EC">
            <w:pPr>
              <w:rPr>
                <w:noProof/>
                <w:color w:val="000000" w:themeColor="text1"/>
                <w:lang w:val="en-GB"/>
              </w:rPr>
            </w:pPr>
            <w:r w:rsidRPr="00AE1C6F">
              <w:rPr>
                <w:noProof/>
                <w:color w:val="000000" w:themeColor="text1"/>
                <w:lang w:val="en-GB" w:bidi="en-US"/>
              </w:rPr>
              <w:drawing>
                <wp:inline distT="0" distB="0" distL="0" distR="0" wp14:anchorId="22353FD2" wp14:editId="442C46E0">
                  <wp:extent cx="1624540" cy="150876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4540" cy="1508760"/>
                          </a:xfrm>
                          <a:prstGeom prst="rect">
                            <a:avLst/>
                          </a:prstGeom>
                          <a:ln>
                            <a:noFill/>
                          </a:ln>
                          <a:extLst>
                            <a:ext uri="{53640926-AAD7-44D8-BBD7-CCE9431645EC}">
                              <a14:shadowObscured xmlns:a14="http://schemas.microsoft.com/office/drawing/2010/main"/>
                            </a:ext>
                          </a:extLst>
                        </pic:spPr>
                      </pic:pic>
                    </a:graphicData>
                  </a:graphic>
                </wp:inline>
              </w:drawing>
            </w:r>
          </w:p>
        </w:tc>
        <w:tc>
          <w:tcPr>
            <w:tcW w:w="4323" w:type="dxa"/>
            <w:gridSpan w:val="3"/>
            <w:vMerge w:val="restart"/>
            <w:tcBorders>
              <w:top w:val="nil"/>
              <w:left w:val="nil"/>
              <w:bottom w:val="nil"/>
              <w:right w:val="single" w:sz="4" w:space="0" w:color="auto"/>
            </w:tcBorders>
            <w:tcMar>
              <w:left w:w="115" w:type="dxa"/>
              <w:right w:w="216" w:type="dxa"/>
            </w:tcMar>
          </w:tcPr>
          <w:sdt>
            <w:sdtPr>
              <w:rPr>
                <w:noProof/>
                <w:sz w:val="32"/>
                <w:szCs w:val="32"/>
                <w:lang w:val="en-GB"/>
              </w:rPr>
              <w:id w:val="-1226837878"/>
              <w:placeholder>
                <w:docPart w:val="40E056482CA3CD41ABCD88071DCF2F60"/>
              </w:placeholder>
              <w15:appearance w15:val="hidden"/>
            </w:sdtPr>
            <w:sdtEndPr/>
            <w:sdtContent>
              <w:p w14:paraId="6D1FF311" w14:textId="77777777" w:rsidR="006B4CB5" w:rsidRDefault="00D90620" w:rsidP="006B4CB5">
                <w:pPr>
                  <w:jc w:val="both"/>
                  <w:rPr>
                    <w:noProof/>
                    <w:sz w:val="32"/>
                    <w:szCs w:val="32"/>
                    <w:lang w:val="en-GB"/>
                  </w:rPr>
                </w:pPr>
                <w:r w:rsidRPr="006B4CB5">
                  <w:rPr>
                    <w:noProof/>
                    <w:sz w:val="32"/>
                    <w:szCs w:val="32"/>
                    <w:lang w:val="en-GB"/>
                  </w:rPr>
                  <w:t xml:space="preserve">Because whatever else we believe, we each have the life we are given to live the best we can. How lucky we are if we have choice and agency to decide how to live our life and make a difference in the world. For me, being able to help others to know how much God loves every part of his creation and the confidence that gives for living full and prosperous lives is paramount. </w:t>
                </w:r>
              </w:p>
              <w:p w14:paraId="72A4CF63" w14:textId="23BAC6DF" w:rsidR="00D90620" w:rsidRPr="006B4CB5" w:rsidRDefault="006B4CB5" w:rsidP="006B4CB5">
                <w:pPr>
                  <w:jc w:val="both"/>
                  <w:rPr>
                    <w:noProof/>
                    <w:sz w:val="32"/>
                    <w:szCs w:val="32"/>
                    <w:lang w:val="en-GB"/>
                  </w:rPr>
                </w:pPr>
                <w:r>
                  <w:rPr>
                    <w:noProof/>
                    <w:sz w:val="32"/>
                    <w:szCs w:val="32"/>
                    <w:lang w:val="en-GB"/>
                  </w:rPr>
                  <w:t>So</w:t>
                </w:r>
                <w:r w:rsidR="00D90620" w:rsidRPr="006B4CB5">
                  <w:rPr>
                    <w:noProof/>
                    <w:sz w:val="32"/>
                    <w:szCs w:val="32"/>
                    <w:lang w:val="en-GB"/>
                  </w:rPr>
                  <w:t xml:space="preserve"> seek</w:t>
                </w:r>
                <w:r>
                  <w:rPr>
                    <w:noProof/>
                    <w:sz w:val="32"/>
                    <w:szCs w:val="32"/>
                    <w:lang w:val="en-GB"/>
                  </w:rPr>
                  <w:t>ing</w:t>
                </w:r>
                <w:r w:rsidR="00D90620" w:rsidRPr="006B4CB5">
                  <w:rPr>
                    <w:noProof/>
                    <w:sz w:val="32"/>
                    <w:szCs w:val="32"/>
                    <w:lang w:val="en-GB"/>
                  </w:rPr>
                  <w:t xml:space="preserve"> out the connections with our neighbours, with our colleagues,</w:t>
                </w:r>
                <w:r>
                  <w:rPr>
                    <w:noProof/>
                    <w:sz w:val="32"/>
                    <w:szCs w:val="32"/>
                    <w:lang w:val="en-GB"/>
                  </w:rPr>
                  <w:t xml:space="preserve"> schools,</w:t>
                </w:r>
                <w:r w:rsidR="00D90620" w:rsidRPr="006B4CB5">
                  <w:rPr>
                    <w:noProof/>
                    <w:sz w:val="32"/>
                    <w:szCs w:val="32"/>
                    <w:lang w:val="en-GB"/>
                  </w:rPr>
                  <w:t xml:space="preserve"> with local businesses, with the Residents Association,</w:t>
                </w:r>
                <w:r>
                  <w:rPr>
                    <w:noProof/>
                    <w:sz w:val="32"/>
                    <w:szCs w:val="32"/>
                    <w:lang w:val="en-GB"/>
                  </w:rPr>
                  <w:t xml:space="preserve"> the developers, </w:t>
                </w:r>
                <w:r w:rsidR="00D90620" w:rsidRPr="006B4CB5">
                  <w:rPr>
                    <w:noProof/>
                    <w:sz w:val="32"/>
                    <w:szCs w:val="32"/>
                    <w:lang w:val="en-GB"/>
                  </w:rPr>
                  <w:t xml:space="preserve"> our Councillors, our MP, our Mayor of Wellingborough who lives here at SC. The people of Victoria Ward, Wellingborough Town Council and NNC. All of these play a part in the nature of life here in Stanton Cross. </w:t>
                </w:r>
              </w:p>
              <w:p w14:paraId="01660389" w14:textId="77777777" w:rsidR="00D90620" w:rsidRPr="006B4CB5" w:rsidRDefault="00D90620" w:rsidP="006B4CB5">
                <w:pPr>
                  <w:jc w:val="both"/>
                  <w:rPr>
                    <w:noProof/>
                    <w:sz w:val="32"/>
                    <w:szCs w:val="32"/>
                    <w:lang w:val="en-GB"/>
                  </w:rPr>
                </w:pPr>
                <w:r w:rsidRPr="006B4CB5">
                  <w:rPr>
                    <w:noProof/>
                    <w:sz w:val="32"/>
                    <w:szCs w:val="32"/>
                    <w:lang w:val="en-GB"/>
                  </w:rPr>
                  <w:t xml:space="preserve">And when it comes to faith – there are many links between the different Christian churches – those part of the Wellingborough area and surrounding places. </w:t>
                </w:r>
              </w:p>
              <w:p w14:paraId="32078729" w14:textId="444EDE10" w:rsidR="006B4CB5" w:rsidRDefault="00D90620" w:rsidP="006B4CB5">
                <w:pPr>
                  <w:jc w:val="both"/>
                  <w:rPr>
                    <w:noProof/>
                    <w:sz w:val="32"/>
                    <w:szCs w:val="32"/>
                    <w:lang w:val="en-GB"/>
                  </w:rPr>
                </w:pPr>
                <w:r w:rsidRPr="006B4CB5">
                  <w:rPr>
                    <w:noProof/>
                    <w:sz w:val="32"/>
                    <w:szCs w:val="32"/>
                    <w:lang w:val="en-GB"/>
                  </w:rPr>
                  <w:t xml:space="preserve">However for this community, the question is how can we best serve the people of Stanton Cross? How can </w:t>
                </w:r>
                <w:r w:rsidR="006B4CB5">
                  <w:rPr>
                    <w:noProof/>
                    <w:sz w:val="32"/>
                    <w:szCs w:val="32"/>
                    <w:lang w:val="en-GB"/>
                  </w:rPr>
                  <w:t>we help you to</w:t>
                </w:r>
                <w:r w:rsidRPr="006B4CB5">
                  <w:rPr>
                    <w:noProof/>
                    <w:sz w:val="32"/>
                    <w:szCs w:val="32"/>
                    <w:lang w:val="en-GB"/>
                  </w:rPr>
                  <w:t xml:space="preserve"> flourish? What is important to you</w:t>
                </w:r>
                <w:r w:rsidR="006B4CB5">
                  <w:rPr>
                    <w:noProof/>
                    <w:sz w:val="32"/>
                    <w:szCs w:val="32"/>
                    <w:lang w:val="en-GB"/>
                  </w:rPr>
                  <w:t xml:space="preserve">? </w:t>
                </w:r>
                <w:r w:rsidRPr="006B4CB5">
                  <w:rPr>
                    <w:noProof/>
                    <w:sz w:val="32"/>
                    <w:szCs w:val="32"/>
                    <w:lang w:val="en-GB"/>
                  </w:rPr>
                  <w:t xml:space="preserve">Let’s keep connecting and considering. </w:t>
                </w:r>
                <w:r w:rsidR="006B4CB5">
                  <w:rPr>
                    <w:noProof/>
                    <w:sz w:val="32"/>
                    <w:szCs w:val="32"/>
                    <w:lang w:val="en-GB"/>
                  </w:rPr>
                  <w:t>For faith is</w:t>
                </w:r>
              </w:p>
            </w:sdtContent>
          </w:sdt>
          <w:p w14:paraId="6E11CB03" w14:textId="77777777" w:rsidR="006B4CB5" w:rsidRDefault="006B4CB5" w:rsidP="006B4CB5">
            <w:pPr>
              <w:jc w:val="both"/>
              <w:rPr>
                <w:rFonts w:cs="Arial"/>
                <w:color w:val="001D35"/>
                <w:sz w:val="32"/>
                <w:szCs w:val="32"/>
                <w:shd w:val="clear" w:color="auto" w:fill="FFFFFF"/>
              </w:rPr>
            </w:pPr>
            <w:r>
              <w:rPr>
                <w:rFonts w:ascii="Arial" w:hAnsi="Arial" w:cs="Arial"/>
                <w:color w:val="001D35"/>
                <w:sz w:val="27"/>
                <w:szCs w:val="27"/>
                <w:shd w:val="clear" w:color="auto" w:fill="FFFFFF"/>
              </w:rPr>
              <w:t xml:space="preserve"> </w:t>
            </w:r>
            <w:r w:rsidRPr="006B4CB5">
              <w:rPr>
                <w:rFonts w:cs="Arial"/>
                <w:color w:val="001D35"/>
                <w:sz w:val="32"/>
                <w:szCs w:val="32"/>
                <w:shd w:val="clear" w:color="auto" w:fill="FFFFFF"/>
              </w:rPr>
              <w:t>"</w:t>
            </w:r>
            <w:proofErr w:type="gramStart"/>
            <w:r w:rsidRPr="006B4CB5">
              <w:rPr>
                <w:rFonts w:cs="Arial"/>
                <w:color w:val="001D35"/>
                <w:sz w:val="32"/>
                <w:szCs w:val="32"/>
                <w:shd w:val="clear" w:color="auto" w:fill="FFFFFF"/>
              </w:rPr>
              <w:t>being</w:t>
            </w:r>
            <w:proofErr w:type="gramEnd"/>
            <w:r w:rsidRPr="006B4CB5">
              <w:rPr>
                <w:rFonts w:cs="Arial"/>
                <w:color w:val="001D35"/>
                <w:sz w:val="32"/>
                <w:szCs w:val="32"/>
                <w:shd w:val="clear" w:color="auto" w:fill="FFFFFF"/>
              </w:rPr>
              <w:t xml:space="preserve"> sure of what we hope for and certain of what we do not see"</w:t>
            </w:r>
            <w:r>
              <w:rPr>
                <w:rFonts w:cs="Arial"/>
                <w:color w:val="001D35"/>
                <w:sz w:val="32"/>
                <w:szCs w:val="32"/>
                <w:shd w:val="clear" w:color="auto" w:fill="FFFFFF"/>
              </w:rPr>
              <w:t xml:space="preserve">. </w:t>
            </w:r>
          </w:p>
          <w:p w14:paraId="525FE14B" w14:textId="354D3652" w:rsidR="00F31919" w:rsidRPr="006B4CB5" w:rsidRDefault="006B4CB5" w:rsidP="006B4CB5">
            <w:pPr>
              <w:jc w:val="both"/>
              <w:rPr>
                <w:noProof/>
                <w:sz w:val="32"/>
                <w:szCs w:val="32"/>
                <w:lang w:val="en-GB"/>
              </w:rPr>
            </w:pPr>
            <w:r>
              <w:rPr>
                <w:rFonts w:cs="Arial"/>
                <w:color w:val="001D35"/>
                <w:sz w:val="32"/>
                <w:szCs w:val="32"/>
                <w:shd w:val="clear" w:color="auto" w:fill="FFFFFF"/>
              </w:rPr>
              <w:t>Thanks be to God for our continuing journey.</w:t>
            </w:r>
          </w:p>
        </w:tc>
        <w:tc>
          <w:tcPr>
            <w:tcW w:w="4325" w:type="dxa"/>
            <w:gridSpan w:val="3"/>
            <w:vMerge w:val="restart"/>
            <w:tcBorders>
              <w:top w:val="nil"/>
              <w:left w:val="single" w:sz="4" w:space="0" w:color="auto"/>
              <w:bottom w:val="nil"/>
              <w:right w:val="nil"/>
            </w:tcBorders>
            <w:tcMar>
              <w:left w:w="216" w:type="dxa"/>
              <w:right w:w="115" w:type="dxa"/>
            </w:tcMar>
          </w:tcPr>
          <w:p w14:paraId="4352D057" w14:textId="6196C749" w:rsidR="001D517B" w:rsidRPr="006B4CB5" w:rsidRDefault="00AF417A" w:rsidP="001D517B">
            <w:pPr>
              <w:pStyle w:val="SmallAuthorName"/>
              <w:rPr>
                <w:b/>
                <w:bCs w:val="0"/>
                <w:noProof/>
                <w:sz w:val="32"/>
                <w:szCs w:val="32"/>
                <w:lang w:val="en-GB"/>
              </w:rPr>
            </w:pPr>
            <w:sdt>
              <w:sdtPr>
                <w:rPr>
                  <w:b/>
                  <w:bCs w:val="0"/>
                  <w:noProof/>
                  <w:sz w:val="32"/>
                  <w:szCs w:val="32"/>
                  <w:lang w:val="en-GB"/>
                </w:rPr>
                <w:id w:val="-459189461"/>
                <w:placeholder>
                  <w:docPart w:val="F074B0A69AA8E94897AF08D205EF8B28"/>
                </w:placeholder>
                <w15:appearance w15:val="hidden"/>
              </w:sdtPr>
              <w:sdtEndPr/>
              <w:sdtContent>
                <w:r w:rsidR="00D90620" w:rsidRPr="006B4CB5">
                  <w:rPr>
                    <w:b/>
                    <w:bCs w:val="0"/>
                    <w:noProof/>
                    <w:sz w:val="32"/>
                    <w:szCs w:val="32"/>
                    <w:lang w:val="en-GB"/>
                  </w:rPr>
                  <w:t>Wellingborough</w:t>
                </w:r>
              </w:sdtContent>
            </w:sdt>
            <w:r w:rsidR="001D517B" w:rsidRPr="006B4CB5">
              <w:rPr>
                <w:b/>
                <w:bCs w:val="0"/>
                <w:noProof/>
                <w:sz w:val="32"/>
                <w:szCs w:val="32"/>
                <w:lang w:val="en-GB" w:bidi="en-US"/>
              </w:rPr>
              <w:t xml:space="preserve"> </w:t>
            </w:r>
          </w:p>
          <w:p w14:paraId="5B0F6821" w14:textId="77777777" w:rsidR="005F2B1B" w:rsidRPr="00AE1C6F" w:rsidRDefault="005F2B1B" w:rsidP="00AE4980">
            <w:pPr>
              <w:pStyle w:val="SmallAuthorName"/>
              <w:spacing w:line="276" w:lineRule="auto"/>
              <w:rPr>
                <w:noProof/>
                <w:color w:val="000000" w:themeColor="text1"/>
                <w:sz w:val="12"/>
                <w:szCs w:val="12"/>
                <w:lang w:val="en-GB"/>
              </w:rPr>
            </w:pPr>
          </w:p>
          <w:sdt>
            <w:sdtPr>
              <w:rPr>
                <w:noProof/>
                <w:color w:val="000000" w:themeColor="text1"/>
                <w:lang w:val="en-GB"/>
              </w:rPr>
              <w:id w:val="1948885578"/>
              <w:placeholder>
                <w:docPart w:val="13934D54347A574F8C1977AD26F2E5AA"/>
              </w:placeholder>
              <w15:appearance w15:val="hidden"/>
            </w:sdtPr>
            <w:sdtEndPr>
              <w:rPr>
                <w:sz w:val="40"/>
                <w:szCs w:val="40"/>
              </w:rPr>
            </w:sdtEndPr>
            <w:sdtContent>
              <w:p w14:paraId="0DB6E5E5" w14:textId="6375A4A7" w:rsidR="009D5E5F" w:rsidRPr="006B4CB5" w:rsidRDefault="00D90620" w:rsidP="00D90620">
                <w:pPr>
                  <w:pStyle w:val="SmallArticleTitle"/>
                  <w:rPr>
                    <w:rFonts w:asciiTheme="minorHAnsi" w:hAnsiTheme="minorHAnsi"/>
                    <w:noProof/>
                    <w:color w:val="000000" w:themeColor="text1"/>
                    <w:sz w:val="40"/>
                    <w:szCs w:val="40"/>
                    <w:lang w:val="en-GB"/>
                  </w:rPr>
                </w:pPr>
                <w:r w:rsidRPr="006B4CB5">
                  <w:rPr>
                    <w:noProof/>
                    <w:color w:val="000000" w:themeColor="text1"/>
                    <w:sz w:val="40"/>
                    <w:szCs w:val="40"/>
                    <w:lang w:val="en-GB"/>
                  </w:rPr>
                  <w:t>Inter Faith Group</w:t>
                </w:r>
              </w:p>
            </w:sdtContent>
          </w:sdt>
          <w:p w14:paraId="3C9E3E5C" w14:textId="77777777" w:rsidR="00E034A1" w:rsidRPr="00AE1C6F" w:rsidRDefault="00E034A1" w:rsidP="00D67E44">
            <w:pPr>
              <w:pStyle w:val="NoSpacing"/>
              <w:rPr>
                <w:noProof/>
                <w:lang w:val="en-GB"/>
              </w:rPr>
            </w:pPr>
          </w:p>
          <w:sdt>
            <w:sdtPr>
              <w:rPr>
                <w:b/>
                <w:bCs/>
                <w:noProof/>
                <w:color w:val="000000" w:themeColor="text1"/>
                <w:sz w:val="32"/>
                <w:szCs w:val="32"/>
                <w:lang w:val="en-GB"/>
              </w:rPr>
              <w:id w:val="-331615867"/>
              <w:placeholder>
                <w:docPart w:val="8F29B24A9D22654CADAA6898F5CE5435"/>
              </w:placeholder>
              <w15:appearance w15:val="hidden"/>
            </w:sdtPr>
            <w:sdtEndPr>
              <w:rPr>
                <w:b w:val="0"/>
                <w:bCs w:val="0"/>
                <w:sz w:val="24"/>
                <w:szCs w:val="22"/>
              </w:rPr>
            </w:sdtEndPr>
            <w:sdtContent>
              <w:p w14:paraId="37203122" w14:textId="5B8C5BBB" w:rsidR="00D90620" w:rsidRPr="006B4CB5" w:rsidRDefault="00D90620" w:rsidP="006B4CB5">
                <w:pPr>
                  <w:jc w:val="both"/>
                  <w:rPr>
                    <w:noProof/>
                    <w:color w:val="000000" w:themeColor="text1"/>
                    <w:lang w:val="en-GB"/>
                  </w:rPr>
                </w:pPr>
                <w:r w:rsidRPr="006B4CB5">
                  <w:rPr>
                    <w:noProof/>
                    <w:color w:val="000000" w:themeColor="text1"/>
                    <w:sz w:val="32"/>
                    <w:szCs w:val="32"/>
                    <w:lang w:val="en-GB"/>
                  </w:rPr>
                  <w:t>There is great diversity of belief in the Wellingborough area and this means we have the possibility to discover and share in our understanding of faiths and worldviews different to our own. There will be various opportunities for encounter during the year.</w:t>
                </w:r>
                <w:r w:rsidRPr="006B4CB5">
                  <w:rPr>
                    <w:noProof/>
                    <w:color w:val="000000" w:themeColor="text1"/>
                    <w:lang w:val="en-GB"/>
                  </w:rPr>
                  <w:t xml:space="preserve"> </w:t>
                </w:r>
              </w:p>
            </w:sdtContent>
          </w:sdt>
          <w:p w14:paraId="5DB73776" w14:textId="68A15463" w:rsidR="00F31919" w:rsidRPr="00D90620" w:rsidRDefault="00D90620" w:rsidP="00D90620">
            <w:pPr>
              <w:rPr>
                <w:noProof/>
                <w:lang w:val="en-GB"/>
              </w:rPr>
            </w:pPr>
            <w:r w:rsidRPr="00AE1C6F">
              <w:rPr>
                <w:noProof/>
                <w:color w:val="000000" w:themeColor="text1"/>
                <w:lang w:val="en-GB" w:bidi="en-US"/>
              </w:rPr>
              <w:drawing>
                <wp:inline distT="0" distB="0" distL="0" distR="0" wp14:anchorId="34B3B633" wp14:editId="6D01D4F1">
                  <wp:extent cx="2310108" cy="3273879"/>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81295" cy="337476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lang w:val="en-GB"/>
              </w:rPr>
              <w:t xml:space="preserve">   </w:t>
            </w:r>
          </w:p>
        </w:tc>
      </w:tr>
      <w:tr w:rsidR="00F31919" w:rsidRPr="00AE1C6F" w14:paraId="725DED83" w14:textId="77777777" w:rsidTr="00FE03A7">
        <w:trPr>
          <w:trHeight w:val="1097"/>
        </w:trPr>
        <w:tc>
          <w:tcPr>
            <w:tcW w:w="4320" w:type="dxa"/>
            <w:gridSpan w:val="2"/>
            <w:tcBorders>
              <w:top w:val="nil"/>
              <w:left w:val="nil"/>
              <w:bottom w:val="nil"/>
              <w:right w:val="nil"/>
            </w:tcBorders>
            <w:vAlign w:val="center"/>
          </w:tcPr>
          <w:p w14:paraId="1EEDF86E" w14:textId="77777777" w:rsidR="00F31919" w:rsidRPr="006B4CB5" w:rsidRDefault="00D90620" w:rsidP="006B4CB5">
            <w:pPr>
              <w:pStyle w:val="PhotoCaption"/>
              <w:jc w:val="both"/>
              <w:rPr>
                <w:sz w:val="32"/>
                <w:szCs w:val="32"/>
                <w:lang w:val="en-GB"/>
              </w:rPr>
            </w:pPr>
            <w:r w:rsidRPr="006B4CB5">
              <w:rPr>
                <w:sz w:val="32"/>
                <w:szCs w:val="32"/>
                <w:lang w:val="en-GB"/>
              </w:rPr>
              <w:t>Revd Debbie Smith-Wilds</w:t>
            </w:r>
          </w:p>
          <w:p w14:paraId="0572609A" w14:textId="77777777" w:rsidR="006B4CB5" w:rsidRDefault="00D90620" w:rsidP="006B4CB5">
            <w:pPr>
              <w:pStyle w:val="PhotoCaption"/>
              <w:jc w:val="both"/>
              <w:rPr>
                <w:sz w:val="32"/>
                <w:szCs w:val="32"/>
                <w:lang w:val="en-GB"/>
              </w:rPr>
            </w:pPr>
            <w:r w:rsidRPr="006B4CB5">
              <w:rPr>
                <w:sz w:val="32"/>
                <w:szCs w:val="32"/>
                <w:lang w:val="en-GB"/>
              </w:rPr>
              <w:t xml:space="preserve">Vicar of Stanton Cross </w:t>
            </w:r>
          </w:p>
          <w:p w14:paraId="114BEF5F" w14:textId="0A374583" w:rsidR="00D90620" w:rsidRPr="006B4CB5" w:rsidRDefault="00D90620" w:rsidP="006B4CB5">
            <w:pPr>
              <w:pStyle w:val="PhotoCaption"/>
              <w:jc w:val="both"/>
              <w:rPr>
                <w:sz w:val="32"/>
                <w:szCs w:val="32"/>
                <w:lang w:val="en-GB"/>
              </w:rPr>
            </w:pPr>
            <w:r w:rsidRPr="006B4CB5">
              <w:rPr>
                <w:sz w:val="32"/>
                <w:szCs w:val="32"/>
                <w:lang w:val="en-GB"/>
              </w:rPr>
              <w:t xml:space="preserve">&amp; Irchester </w:t>
            </w:r>
          </w:p>
          <w:p w14:paraId="125014B2" w14:textId="77777777" w:rsidR="00D90620" w:rsidRPr="006B4CB5" w:rsidRDefault="00AF417A" w:rsidP="006B4CB5">
            <w:pPr>
              <w:pStyle w:val="PhotoCaption"/>
              <w:jc w:val="both"/>
              <w:rPr>
                <w:sz w:val="32"/>
                <w:szCs w:val="32"/>
                <w:lang w:val="en-GB"/>
              </w:rPr>
            </w:pPr>
            <w:hyperlink r:id="rId21" w:history="1">
              <w:r w:rsidR="00D90620" w:rsidRPr="006B4CB5">
                <w:rPr>
                  <w:rStyle w:val="Hyperlink"/>
                  <w:sz w:val="32"/>
                  <w:szCs w:val="32"/>
                  <w:lang w:val="en-GB"/>
                </w:rPr>
                <w:t>vicarstkatharines@gmail.com</w:t>
              </w:r>
            </w:hyperlink>
            <w:r w:rsidR="00D90620" w:rsidRPr="006B4CB5">
              <w:rPr>
                <w:sz w:val="32"/>
                <w:szCs w:val="32"/>
                <w:lang w:val="en-GB"/>
              </w:rPr>
              <w:t xml:space="preserve"> </w:t>
            </w:r>
          </w:p>
          <w:p w14:paraId="5ECD8975" w14:textId="50052521" w:rsidR="00D90620" w:rsidRPr="006B4CB5" w:rsidRDefault="00D90620" w:rsidP="006B4CB5">
            <w:pPr>
              <w:pStyle w:val="PhotoCaption"/>
              <w:jc w:val="both"/>
              <w:rPr>
                <w:sz w:val="32"/>
                <w:szCs w:val="32"/>
                <w:lang w:val="en-GB"/>
              </w:rPr>
            </w:pPr>
            <w:r w:rsidRPr="006B4CB5">
              <w:rPr>
                <w:sz w:val="32"/>
                <w:szCs w:val="32"/>
                <w:lang w:val="en-GB"/>
              </w:rPr>
              <w:t xml:space="preserve">Tel: 01933 312674 </w:t>
            </w:r>
          </w:p>
        </w:tc>
        <w:tc>
          <w:tcPr>
            <w:tcW w:w="4323" w:type="dxa"/>
            <w:gridSpan w:val="3"/>
            <w:vMerge/>
            <w:tcBorders>
              <w:top w:val="nil"/>
              <w:left w:val="nil"/>
              <w:bottom w:val="nil"/>
            </w:tcBorders>
            <w:tcMar>
              <w:left w:w="115" w:type="dxa"/>
              <w:right w:w="216" w:type="dxa"/>
            </w:tcMar>
          </w:tcPr>
          <w:p w14:paraId="0E1F47DD" w14:textId="77777777" w:rsidR="00F31919" w:rsidRPr="00AE1C6F" w:rsidRDefault="00F31919" w:rsidP="00B767C0">
            <w:pPr>
              <w:pStyle w:val="BodyCopy"/>
              <w:rPr>
                <w:noProof/>
                <w:color w:val="000000" w:themeColor="text1"/>
                <w:lang w:val="en-GB"/>
              </w:rPr>
            </w:pPr>
          </w:p>
        </w:tc>
        <w:tc>
          <w:tcPr>
            <w:tcW w:w="4325" w:type="dxa"/>
            <w:gridSpan w:val="3"/>
            <w:vMerge/>
            <w:tcBorders>
              <w:top w:val="nil"/>
              <w:bottom w:val="nil"/>
              <w:right w:val="nil"/>
            </w:tcBorders>
            <w:tcMar>
              <w:left w:w="216" w:type="dxa"/>
              <w:right w:w="115" w:type="dxa"/>
            </w:tcMar>
          </w:tcPr>
          <w:p w14:paraId="6114B483" w14:textId="77777777" w:rsidR="00F31919" w:rsidRPr="00AE1C6F" w:rsidRDefault="00F31919" w:rsidP="00AA5FE5">
            <w:pPr>
              <w:pStyle w:val="SmallAuthorName"/>
              <w:rPr>
                <w:noProof/>
                <w:color w:val="000000" w:themeColor="text1"/>
                <w:lang w:val="en-GB"/>
              </w:rPr>
            </w:pPr>
          </w:p>
        </w:tc>
      </w:tr>
      <w:tr w:rsidR="00F31919" w:rsidRPr="00AE1C6F" w14:paraId="2ACE58A9" w14:textId="77777777" w:rsidTr="00FE03A7">
        <w:trPr>
          <w:trHeight w:val="2205"/>
        </w:trPr>
        <w:sdt>
          <w:sdtPr>
            <w:rPr>
              <w:noProof/>
              <w:sz w:val="32"/>
              <w:szCs w:val="32"/>
              <w:lang w:val="en-GB"/>
            </w:rPr>
            <w:id w:val="-310100205"/>
            <w:placeholder>
              <w:docPart w:val="ED0BEFE5742135488F36BB2504C5E826"/>
            </w:placeholde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261C3025" w14:textId="21A5C2C8" w:rsidR="006B4CB5" w:rsidRDefault="00D90620" w:rsidP="006B4CB5">
                <w:pPr>
                  <w:jc w:val="both"/>
                  <w:rPr>
                    <w:noProof/>
                    <w:sz w:val="32"/>
                    <w:szCs w:val="32"/>
                    <w:lang w:val="en-GB"/>
                  </w:rPr>
                </w:pPr>
                <w:r w:rsidRPr="006B4CB5">
                  <w:rPr>
                    <w:noProof/>
                    <w:sz w:val="32"/>
                    <w:szCs w:val="32"/>
                    <w:lang w:val="en-GB"/>
                  </w:rPr>
                  <w:t>It is a huge privilege to be Vicar of Stanton Cross but you may be wondering what it’s all about – especially if you are not familiar with the Church of England. Some will think that it is only about leading services inside a church. Of course that is part of it and when we gather every Sunday at 10am at St Katharine’s we’d always be happy to see you. Yet, as a christian, I seek first and foremost to live my life loving God and loving my neighbour. That is to say, having the wellbeing of all in this community at heart and bringing those things before God in prayer each and every day. From my own experiences – of family life, of teaching, of working, of our society, I have witnessed the difference faith makes to people’s lives and the communities they are a part of.</w:t>
                </w:r>
                <w:r w:rsidR="006B4CB5">
                  <w:rPr>
                    <w:noProof/>
                    <w:sz w:val="32"/>
                    <w:szCs w:val="32"/>
                    <w:lang w:val="en-GB"/>
                  </w:rPr>
                  <w:t xml:space="preserve"> </w:t>
                </w:r>
              </w:p>
              <w:p w14:paraId="4444F3D6" w14:textId="77C31D03" w:rsidR="00F31919" w:rsidRPr="006B4CB5" w:rsidRDefault="006B4CB5" w:rsidP="006B4CB5">
                <w:pPr>
                  <w:jc w:val="both"/>
                  <w:rPr>
                    <w:noProof/>
                    <w:sz w:val="32"/>
                    <w:szCs w:val="32"/>
                    <w:lang w:val="en-GB"/>
                  </w:rPr>
                </w:pPr>
                <w:r>
                  <w:rPr>
                    <w:noProof/>
                    <w:sz w:val="32"/>
                    <w:szCs w:val="32"/>
                    <w:lang w:val="en-GB"/>
                  </w:rPr>
                  <w:t xml:space="preserve">Over the last 2 years, as I have met so many people here  – of different denominations, churches and faiths, it has been so good to see the hopefulness with which you come to make your home within this community. </w:t>
                </w:r>
              </w:p>
            </w:tc>
          </w:sdtContent>
        </w:sdt>
        <w:tc>
          <w:tcPr>
            <w:tcW w:w="4323" w:type="dxa"/>
            <w:gridSpan w:val="3"/>
            <w:vMerge/>
            <w:tcBorders>
              <w:top w:val="nil"/>
              <w:left w:val="nil"/>
              <w:bottom w:val="nil"/>
            </w:tcBorders>
            <w:tcMar>
              <w:left w:w="115" w:type="dxa"/>
              <w:right w:w="216" w:type="dxa"/>
            </w:tcMar>
          </w:tcPr>
          <w:p w14:paraId="244B2E9D" w14:textId="77777777" w:rsidR="00F31919" w:rsidRPr="00AE1C6F" w:rsidRDefault="00F31919" w:rsidP="00B767C0">
            <w:pPr>
              <w:pStyle w:val="BodyCopy"/>
              <w:rPr>
                <w:noProof/>
                <w:color w:val="000000" w:themeColor="text1"/>
                <w:lang w:val="en-GB"/>
              </w:rPr>
            </w:pPr>
          </w:p>
        </w:tc>
        <w:tc>
          <w:tcPr>
            <w:tcW w:w="4325" w:type="dxa"/>
            <w:gridSpan w:val="3"/>
            <w:vMerge/>
            <w:tcBorders>
              <w:top w:val="nil"/>
              <w:bottom w:val="nil"/>
              <w:right w:val="nil"/>
            </w:tcBorders>
            <w:tcMar>
              <w:left w:w="216" w:type="dxa"/>
              <w:right w:w="115" w:type="dxa"/>
            </w:tcMar>
          </w:tcPr>
          <w:p w14:paraId="7347F6A7" w14:textId="77777777" w:rsidR="00F31919" w:rsidRPr="00AE1C6F" w:rsidRDefault="00F31919" w:rsidP="00AA5FE5">
            <w:pPr>
              <w:pStyle w:val="SmallAuthorName"/>
              <w:rPr>
                <w:noProof/>
                <w:color w:val="000000" w:themeColor="text1"/>
                <w:lang w:val="en-GB"/>
              </w:rPr>
            </w:pPr>
          </w:p>
        </w:tc>
      </w:tr>
      <w:tr w:rsidR="00F31919" w:rsidRPr="00AE1C6F" w14:paraId="5861409C"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492C05C3" w14:textId="77777777" w:rsidR="00F31919" w:rsidRPr="00AE1C6F" w:rsidRDefault="00F31919" w:rsidP="007212EC">
            <w:pPr>
              <w:pStyle w:val="BodyCopy"/>
              <w:rPr>
                <w:noProof/>
                <w:color w:val="000000" w:themeColor="text1"/>
                <w:lang w:val="en-GB"/>
              </w:rPr>
            </w:pPr>
          </w:p>
        </w:tc>
        <w:tc>
          <w:tcPr>
            <w:tcW w:w="4323" w:type="dxa"/>
            <w:gridSpan w:val="3"/>
            <w:vMerge/>
            <w:tcBorders>
              <w:top w:val="nil"/>
              <w:left w:val="nil"/>
              <w:bottom w:val="nil"/>
            </w:tcBorders>
            <w:tcMar>
              <w:left w:w="115" w:type="dxa"/>
              <w:right w:w="216" w:type="dxa"/>
            </w:tcMar>
          </w:tcPr>
          <w:p w14:paraId="38E5F6C9" w14:textId="77777777" w:rsidR="00F31919" w:rsidRPr="00AE1C6F" w:rsidRDefault="00F31919" w:rsidP="00B767C0">
            <w:pPr>
              <w:pStyle w:val="BodyCopy"/>
              <w:rPr>
                <w:noProof/>
                <w:color w:val="000000" w:themeColor="text1"/>
                <w:lang w:val="en-GB"/>
              </w:rPr>
            </w:pPr>
          </w:p>
        </w:tc>
        <w:tc>
          <w:tcPr>
            <w:tcW w:w="4325" w:type="dxa"/>
            <w:gridSpan w:val="3"/>
            <w:tcBorders>
              <w:top w:val="nil"/>
              <w:left w:val="single" w:sz="4" w:space="0" w:color="auto"/>
              <w:bottom w:val="nil"/>
              <w:right w:val="nil"/>
            </w:tcBorders>
            <w:tcMar>
              <w:left w:w="216" w:type="dxa"/>
              <w:right w:w="115" w:type="dxa"/>
            </w:tcMar>
          </w:tcPr>
          <w:p w14:paraId="69395AE7" w14:textId="7E39304D" w:rsidR="00F31919" w:rsidRPr="006B4CB5" w:rsidRDefault="00D90620" w:rsidP="006B4CB5">
            <w:pPr>
              <w:pStyle w:val="PhotoCaption"/>
              <w:jc w:val="both"/>
              <w:rPr>
                <w:b/>
                <w:bCs/>
                <w:sz w:val="32"/>
                <w:szCs w:val="32"/>
                <w:lang w:val="en-GB"/>
              </w:rPr>
            </w:pPr>
            <w:r w:rsidRPr="006B4CB5">
              <w:rPr>
                <w:sz w:val="32"/>
                <w:szCs w:val="32"/>
                <w:lang w:val="en-GB"/>
              </w:rPr>
              <w:t>Northamptonshire’s Agreed Syllabus for RE 2025-2028 enables children to learn about different beliefs, practices and worldviews in order that they may be able to encounter difference,recognise similarities and live in a society where we each show mutual respect and tolerance.</w:t>
            </w:r>
            <w:r w:rsidRPr="006B4CB5">
              <w:rPr>
                <w:b/>
                <w:bCs/>
                <w:sz w:val="32"/>
                <w:szCs w:val="32"/>
                <w:lang w:val="en-GB"/>
              </w:rPr>
              <w:t xml:space="preserve"> </w:t>
            </w:r>
            <w:r w:rsidR="006B4CB5">
              <w:rPr>
                <w:color w:val="000000" w:themeColor="text1"/>
                <w:lang w:val="en-GB"/>
              </w:rPr>
              <w:drawing>
                <wp:inline distT="0" distB="0" distL="0" distR="0" wp14:anchorId="231E90D9" wp14:editId="425AC2CB">
                  <wp:extent cx="1944370" cy="2800350"/>
                  <wp:effectExtent l="0" t="0" r="0" b="6350"/>
                  <wp:docPr id="23" name="Picture 23" descr="A white cover with purple circles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cover with purple circles and blu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5687" cy="2874259"/>
                          </a:xfrm>
                          <a:prstGeom prst="rect">
                            <a:avLst/>
                          </a:prstGeom>
                        </pic:spPr>
                      </pic:pic>
                    </a:graphicData>
                  </a:graphic>
                </wp:inline>
              </w:drawing>
            </w:r>
          </w:p>
        </w:tc>
      </w:tr>
      <w:tr w:rsidR="00813EA3" w:rsidRPr="00AE1C6F" w14:paraId="4BAFC6AD" w14:textId="77777777" w:rsidTr="002768F0">
        <w:trPr>
          <w:trHeight w:val="1480"/>
        </w:trPr>
        <w:tc>
          <w:tcPr>
            <w:tcW w:w="12968" w:type="dxa"/>
            <w:gridSpan w:val="8"/>
            <w:tcBorders>
              <w:top w:val="nil"/>
              <w:left w:val="nil"/>
              <w:bottom w:val="nil"/>
              <w:right w:val="nil"/>
            </w:tcBorders>
            <w:tcMar>
              <w:bottom w:w="144" w:type="dxa"/>
            </w:tcMar>
          </w:tcPr>
          <w:p w14:paraId="0B1BFC6E" w14:textId="1F340B3D" w:rsidR="00813EA3" w:rsidRPr="00AE1C6F" w:rsidRDefault="00813EA3" w:rsidP="005B7C41">
            <w:pPr>
              <w:pStyle w:val="LargeArticleSubtitle"/>
              <w:rPr>
                <w:noProof/>
                <w:lang w:val="en-GB"/>
              </w:rPr>
            </w:pPr>
          </w:p>
        </w:tc>
      </w:tr>
      <w:tr w:rsidR="0010319C" w:rsidRPr="00AE1C6F" w14:paraId="0ED129C1"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179FED5B" w14:textId="77777777" w:rsidR="0010319C" w:rsidRPr="00AE1C6F" w:rsidRDefault="0010319C" w:rsidP="0010319C">
            <w:pPr>
              <w:pStyle w:val="NoSpacing"/>
              <w:rPr>
                <w:noProof/>
                <w:lang w:val="en-GB"/>
              </w:rPr>
            </w:pPr>
          </w:p>
        </w:tc>
        <w:tc>
          <w:tcPr>
            <w:tcW w:w="1080" w:type="dxa"/>
            <w:vMerge w:val="restart"/>
            <w:tcMar>
              <w:left w:w="115" w:type="dxa"/>
              <w:right w:w="115" w:type="dxa"/>
            </w:tcMar>
            <w:vAlign w:val="center"/>
          </w:tcPr>
          <w:p w14:paraId="6D61700E" w14:textId="7D46ACC6" w:rsidR="0010319C" w:rsidRPr="00AE1C6F" w:rsidRDefault="004E4C14" w:rsidP="0010319C">
            <w:pPr>
              <w:pStyle w:val="Footer"/>
              <w:rPr>
                <w:noProof/>
                <w:lang w:val="en-GB"/>
              </w:rPr>
            </w:pPr>
            <w:r w:rsidRPr="0010319C">
              <w:t>Page</w:t>
            </w:r>
            <w:r>
              <w:t xml:space="preserve"> </w:t>
            </w:r>
            <w:r w:rsidRPr="0010319C">
              <w:fldChar w:fldCharType="begin"/>
            </w:r>
            <w:r w:rsidRPr="0010319C">
              <w:instrText xml:space="preserve"> PAGE   \* MERGEFORMAT </w:instrText>
            </w:r>
            <w:r w:rsidRPr="0010319C">
              <w:fldChar w:fldCharType="separate"/>
            </w:r>
            <w:r w:rsidR="006B4CB5">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4E14CB89" w14:textId="77777777" w:rsidR="0010319C" w:rsidRPr="00AE1C6F" w:rsidRDefault="0010319C" w:rsidP="0010319C">
            <w:pPr>
              <w:pStyle w:val="NoSpacing"/>
              <w:rPr>
                <w:noProof/>
                <w:lang w:val="en-GB"/>
              </w:rPr>
            </w:pPr>
          </w:p>
        </w:tc>
      </w:tr>
      <w:tr w:rsidR="00F31919" w:rsidRPr="00AE1C6F" w14:paraId="0755551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093B8292" w14:textId="77777777" w:rsidR="007C06B7" w:rsidRPr="00AE1C6F" w:rsidRDefault="007C06B7" w:rsidP="005B7C41">
            <w:pPr>
              <w:pStyle w:val="NoSpacing"/>
              <w:rPr>
                <w:noProof/>
                <w:lang w:val="en-GB"/>
              </w:rPr>
            </w:pPr>
          </w:p>
        </w:tc>
        <w:tc>
          <w:tcPr>
            <w:tcW w:w="1080" w:type="dxa"/>
            <w:vMerge/>
            <w:tcMar>
              <w:left w:w="115" w:type="dxa"/>
              <w:right w:w="115" w:type="dxa"/>
            </w:tcMar>
            <w:vAlign w:val="center"/>
          </w:tcPr>
          <w:p w14:paraId="4B0CCA05" w14:textId="77777777" w:rsidR="007C06B7" w:rsidRPr="00AE1C6F" w:rsidRDefault="007C06B7" w:rsidP="005B7C41">
            <w:pPr>
              <w:pStyle w:val="NoSpacing"/>
              <w:rPr>
                <w:noProof/>
                <w:lang w:val="en-GB"/>
              </w:rPr>
            </w:pPr>
          </w:p>
        </w:tc>
        <w:tc>
          <w:tcPr>
            <w:tcW w:w="5940" w:type="dxa"/>
            <w:gridSpan w:val="3"/>
            <w:tcBorders>
              <w:top w:val="thinThickSmallGap" w:sz="24" w:space="0" w:color="auto"/>
              <w:left w:val="nil"/>
            </w:tcBorders>
            <w:tcMar>
              <w:left w:w="115" w:type="dxa"/>
              <w:right w:w="115" w:type="dxa"/>
            </w:tcMar>
          </w:tcPr>
          <w:p w14:paraId="44AEF762" w14:textId="77777777" w:rsidR="007C06B7" w:rsidRPr="00AE1C6F" w:rsidRDefault="007C06B7" w:rsidP="005B7C41">
            <w:pPr>
              <w:pStyle w:val="NoSpacing"/>
              <w:rPr>
                <w:noProof/>
                <w:lang w:val="en-GB"/>
              </w:rPr>
            </w:pPr>
          </w:p>
        </w:tc>
      </w:tr>
    </w:tbl>
    <w:p w14:paraId="6FAD9802" w14:textId="77777777" w:rsidR="003C55A4" w:rsidRPr="00AE1C6F" w:rsidRDefault="003C55A4">
      <w:pPr>
        <w:rPr>
          <w:noProof/>
          <w:lang w:val="en-GB"/>
        </w:rPr>
      </w:pPr>
    </w:p>
    <w:p w14:paraId="71AD8A52" w14:textId="77777777" w:rsidR="005B7C41" w:rsidRPr="00AE1C6F" w:rsidRDefault="005B7C41">
      <w:pPr>
        <w:rPr>
          <w:noProof/>
          <w:lang w:val="en-GB"/>
        </w:rPr>
        <w:sectPr w:rsidR="005B7C41" w:rsidRPr="00AE1C6F" w:rsidSect="006B4CB5">
          <w:pgSz w:w="15840" w:h="24480" w:code="3"/>
          <w:pgMar w:top="1134" w:right="1440" w:bottom="816" w:left="1440" w:header="720" w:footer="431"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AE1C6F" w14:paraId="7308E3A9" w14:textId="77777777" w:rsidTr="005F4830">
        <w:trPr>
          <w:trHeight w:val="864"/>
        </w:trPr>
        <w:tc>
          <w:tcPr>
            <w:tcW w:w="3239" w:type="dxa"/>
            <w:gridSpan w:val="2"/>
            <w:tcBorders>
              <w:top w:val="nil"/>
              <w:left w:val="nil"/>
              <w:bottom w:val="nil"/>
              <w:right w:val="nil"/>
            </w:tcBorders>
            <w:vAlign w:val="center"/>
          </w:tcPr>
          <w:p w14:paraId="29A066E6" w14:textId="6A9A92F7" w:rsidR="002768F0" w:rsidRPr="00AE1C6F" w:rsidRDefault="00AF417A" w:rsidP="00D00973">
            <w:pPr>
              <w:pStyle w:val="MastheadCopy"/>
              <w:rPr>
                <w:noProof/>
                <w:lang w:val="en-GB"/>
              </w:rPr>
            </w:pPr>
            <w:sdt>
              <w:sdtPr>
                <w:rPr>
                  <w:noProof/>
                  <w:lang w:val="en-GB"/>
                </w:rPr>
                <w:id w:val="-1034337478"/>
                <w:placeholder>
                  <w:docPart w:val="43C70DA02936C547B1DFFC6C08C30A72"/>
                </w:placeholder>
                <w15:appearance w15:val="hidden"/>
              </w:sdtPr>
              <w:sdtEndPr/>
              <w:sdtContent>
                <w:r w:rsidR="00D90620" w:rsidRPr="006B4CB5">
                  <w:rPr>
                    <w:b/>
                    <w:bCs/>
                    <w:noProof/>
                    <w:sz w:val="32"/>
                    <w:szCs w:val="32"/>
                    <w:lang w:val="en-GB"/>
                  </w:rPr>
                  <w:t>Summer 2025</w:t>
                </w:r>
                <w:r w:rsidR="00D90620">
                  <w:rPr>
                    <w:noProof/>
                    <w:lang w:val="en-GB"/>
                  </w:rPr>
                  <w:t xml:space="preserve"> </w:t>
                </w:r>
              </w:sdtContent>
            </w:sdt>
          </w:p>
        </w:tc>
        <w:tc>
          <w:tcPr>
            <w:tcW w:w="6481" w:type="dxa"/>
            <w:gridSpan w:val="6"/>
            <w:tcBorders>
              <w:top w:val="nil"/>
              <w:left w:val="nil"/>
              <w:bottom w:val="nil"/>
              <w:right w:val="nil"/>
            </w:tcBorders>
            <w:vAlign w:val="center"/>
          </w:tcPr>
          <w:p w14:paraId="099849D1" w14:textId="57E724C7" w:rsidR="002768F0" w:rsidRPr="00AE1C6F" w:rsidRDefault="00AF417A" w:rsidP="00D00973">
            <w:pPr>
              <w:pStyle w:val="Header"/>
              <w:rPr>
                <w:noProof/>
                <w:lang w:val="en-GB"/>
              </w:rPr>
            </w:pPr>
            <w:sdt>
              <w:sdtPr>
                <w:rPr>
                  <w:noProof/>
                  <w:lang w:val="en-GB"/>
                </w:rPr>
                <w:id w:val="1658338899"/>
                <w:placeholder>
                  <w:docPart w:val="823612EB42FB8F4CBB391543051EB9DB"/>
                </w:placeholder>
                <w15:appearance w15:val="hidden"/>
              </w:sdtPr>
              <w:sdtEndPr/>
              <w:sdtContent>
                <w:r w:rsidR="00D90620">
                  <w:rPr>
                    <w:noProof/>
                    <w:lang w:val="en-GB"/>
                  </w:rPr>
                  <w:t xml:space="preserve">GOOD NEWS </w:t>
                </w:r>
              </w:sdtContent>
            </w:sdt>
          </w:p>
        </w:tc>
        <w:tc>
          <w:tcPr>
            <w:tcW w:w="3240" w:type="dxa"/>
            <w:gridSpan w:val="2"/>
            <w:tcBorders>
              <w:top w:val="nil"/>
              <w:left w:val="nil"/>
              <w:bottom w:val="nil"/>
              <w:right w:val="nil"/>
            </w:tcBorders>
            <w:vAlign w:val="center"/>
          </w:tcPr>
          <w:p w14:paraId="32549C9C" w14:textId="77777777" w:rsidR="002768F0" w:rsidRPr="00AE1C6F" w:rsidRDefault="00AF417A" w:rsidP="00D00973">
            <w:pPr>
              <w:pStyle w:val="MastheadCopy"/>
              <w:rPr>
                <w:noProof/>
                <w:lang w:val="en-GB"/>
              </w:rPr>
            </w:pPr>
            <w:sdt>
              <w:sdtPr>
                <w:rPr>
                  <w:noProof/>
                  <w:lang w:val="en-GB"/>
                </w:rPr>
                <w:id w:val="1143317509"/>
                <w:placeholder>
                  <w:docPart w:val="4EFB704CD4961B43B4D95B3FD957267C"/>
                </w:placeholder>
                <w:showingPlcHdr/>
                <w15:appearance w15:val="hidden"/>
              </w:sdtPr>
              <w:sdtEndPr/>
              <w:sdtContent>
                <w:r w:rsidR="002768F0" w:rsidRPr="006B4CB5">
                  <w:rPr>
                    <w:b/>
                    <w:bCs/>
                    <w:noProof/>
                    <w:sz w:val="32"/>
                    <w:szCs w:val="32"/>
                    <w:lang w:val="en-GB" w:bidi="en-US"/>
                  </w:rPr>
                  <w:t>Issue #10</w:t>
                </w:r>
              </w:sdtContent>
            </w:sdt>
          </w:p>
        </w:tc>
      </w:tr>
      <w:tr w:rsidR="00A36549" w:rsidRPr="00AE1C6F" w14:paraId="7D573C9F"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3712C62D" w14:textId="77777777" w:rsidR="00A36549" w:rsidRPr="00AE1C6F" w:rsidRDefault="00A36549" w:rsidP="006B4CB5">
            <w:pPr>
              <w:pStyle w:val="Footer"/>
              <w:jc w:val="left"/>
              <w:rPr>
                <w:noProof/>
                <w:lang w:val="en-GB"/>
              </w:rPr>
            </w:pPr>
          </w:p>
        </w:tc>
        <w:tc>
          <w:tcPr>
            <w:tcW w:w="5106" w:type="dxa"/>
            <w:gridSpan w:val="4"/>
            <w:tcBorders>
              <w:top w:val="thinThickSmallGap" w:sz="24" w:space="0" w:color="000000" w:themeColor="text1"/>
              <w:left w:val="nil"/>
              <w:bottom w:val="nil"/>
              <w:right w:val="nil"/>
            </w:tcBorders>
            <w:vAlign w:val="center"/>
          </w:tcPr>
          <w:p w14:paraId="10CEE65E" w14:textId="77777777" w:rsidR="00A36549" w:rsidRDefault="00A36549" w:rsidP="0010319C">
            <w:pPr>
              <w:pStyle w:val="Footer"/>
              <w:rPr>
                <w:noProof/>
                <w:lang w:val="en-GB"/>
              </w:rPr>
            </w:pPr>
          </w:p>
          <w:p w14:paraId="53AD7EDE" w14:textId="77777777" w:rsidR="006B4CB5" w:rsidRDefault="006B4CB5" w:rsidP="0010319C">
            <w:pPr>
              <w:pStyle w:val="Footer"/>
              <w:rPr>
                <w:noProof/>
                <w:lang w:val="en-GB"/>
              </w:rPr>
            </w:pPr>
          </w:p>
          <w:p w14:paraId="664988E2" w14:textId="5BEDFA70" w:rsidR="006B4CB5" w:rsidRPr="00AE1C6F" w:rsidRDefault="006B4CB5" w:rsidP="0010319C">
            <w:pPr>
              <w:pStyle w:val="Footer"/>
              <w:rPr>
                <w:noProof/>
                <w:lang w:val="en-GB"/>
              </w:rPr>
            </w:pPr>
          </w:p>
        </w:tc>
        <w:tc>
          <w:tcPr>
            <w:tcW w:w="3971" w:type="dxa"/>
            <w:gridSpan w:val="2"/>
            <w:tcBorders>
              <w:top w:val="thinThickSmallGap" w:sz="24" w:space="0" w:color="000000" w:themeColor="text1"/>
              <w:left w:val="nil"/>
              <w:bottom w:val="nil"/>
              <w:right w:val="nil"/>
            </w:tcBorders>
            <w:vAlign w:val="center"/>
          </w:tcPr>
          <w:p w14:paraId="2E152C74" w14:textId="77777777" w:rsidR="00A36549" w:rsidRPr="00AE1C6F" w:rsidRDefault="00A36549" w:rsidP="0010319C">
            <w:pPr>
              <w:pStyle w:val="Footer"/>
              <w:rPr>
                <w:noProof/>
                <w:lang w:val="en-GB"/>
              </w:rPr>
            </w:pPr>
          </w:p>
        </w:tc>
      </w:tr>
      <w:tr w:rsidR="005F4830" w:rsidRPr="00AE1C6F" w14:paraId="372407FC" w14:textId="77777777" w:rsidTr="006B4C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9"/>
        </w:trPr>
        <w:tc>
          <w:tcPr>
            <w:tcW w:w="2499" w:type="dxa"/>
            <w:tcMar>
              <w:top w:w="144" w:type="dxa"/>
              <w:left w:w="115" w:type="dxa"/>
              <w:right w:w="216" w:type="dxa"/>
            </w:tcMar>
          </w:tcPr>
          <w:p w14:paraId="77BECD2A" w14:textId="77777777" w:rsidR="006B4CB5" w:rsidRDefault="006B4CB5" w:rsidP="005F4830">
            <w:pPr>
              <w:pStyle w:val="NoSpacing"/>
            </w:pPr>
            <w:r>
              <w:fldChar w:fldCharType="begin"/>
            </w:r>
            <w:r>
              <w:instrText xml:space="preserve"> INCLUDEPICTURE "https://scontent.flba1-1.fna.fbcdn.net/v/t39.30808-6/526855206_1097338869271897_1268759797923800074_n.jpg?stp=cp6_dst-jpg_tt6&amp;_nc_cat=100&amp;ccb=1-7&amp;_nc_sid=833d8c&amp;_nc_ohc=IRqaUmlQeEsQ7kNvwGIGTFa&amp;_nc_oc=Adm_uJfg6o5AkEsEDobH9ContVa7ttyeGxFoXHk9rYqX3Xu4Utke1SgiJMgvuYzSYjT7kqMXWniBWBE3g_bXK01-&amp;_nc_zt=23&amp;_nc_ht=scontent.flba1-1.fna&amp;_nc_gid=IzC2PJAmEadh7w6Wp3t9KA&amp;oh=00_AfUkOUhdYV7XVqJMPLa3R3LHDzvQYKYqWJWSSJc6vN-IFg&amp;oe=689CD3A6" \* MERGEFORMATINET </w:instrText>
            </w:r>
            <w:r>
              <w:fldChar w:fldCharType="separate"/>
            </w:r>
            <w:r>
              <w:rPr>
                <w:noProof/>
              </w:rPr>
              <w:drawing>
                <wp:inline distT="0" distB="0" distL="0" distR="0" wp14:anchorId="2EDFFD02" wp14:editId="7A55A5FF">
                  <wp:extent cx="1285620" cy="1714500"/>
                  <wp:effectExtent l="0" t="0" r="0" b="0"/>
                  <wp:docPr id="27"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1441" cy="1762270"/>
                          </a:xfrm>
                          <a:prstGeom prst="rect">
                            <a:avLst/>
                          </a:prstGeom>
                          <a:noFill/>
                          <a:ln>
                            <a:noFill/>
                          </a:ln>
                        </pic:spPr>
                      </pic:pic>
                    </a:graphicData>
                  </a:graphic>
                </wp:inline>
              </w:drawing>
            </w:r>
            <w:r>
              <w:fldChar w:fldCharType="end"/>
            </w:r>
          </w:p>
          <w:p w14:paraId="1FC47EB9" w14:textId="77777777" w:rsidR="006B4CB5" w:rsidRDefault="006B4CB5" w:rsidP="005F4830">
            <w:pPr>
              <w:pStyle w:val="NoSpacing"/>
            </w:pPr>
          </w:p>
          <w:p w14:paraId="0CF183FE" w14:textId="77777777" w:rsidR="005F4830" w:rsidRDefault="006B4CB5" w:rsidP="005F4830">
            <w:pPr>
              <w:pStyle w:val="NoSpacing"/>
              <w:rPr>
                <w:noProof/>
                <w:lang w:val="en-GB"/>
              </w:rPr>
            </w:pPr>
            <w:r w:rsidRPr="00AE1C6F">
              <w:rPr>
                <w:noProof/>
                <w:lang w:val="en-GB" w:bidi="en-US"/>
              </w:rPr>
              <w:drawing>
                <wp:inline distT="0" distB="0" distL="0" distR="0" wp14:anchorId="2865CE4E" wp14:editId="5C673585">
                  <wp:extent cx="1312570" cy="19675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66922" cy="2049068"/>
                          </a:xfrm>
                          <a:prstGeom prst="rect">
                            <a:avLst/>
                          </a:prstGeom>
                          <a:ln>
                            <a:noFill/>
                          </a:ln>
                          <a:extLst>
                            <a:ext uri="{53640926-AAD7-44D8-BBD7-CCE9431645EC}">
                              <a14:shadowObscured xmlns:a14="http://schemas.microsoft.com/office/drawing/2010/main"/>
                            </a:ext>
                          </a:extLst>
                        </pic:spPr>
                      </pic:pic>
                    </a:graphicData>
                  </a:graphic>
                </wp:inline>
              </w:drawing>
            </w:r>
          </w:p>
          <w:p w14:paraId="37C6E1BC" w14:textId="77777777" w:rsidR="006B4CB5" w:rsidRDefault="006B4CB5" w:rsidP="005F4830">
            <w:pPr>
              <w:pStyle w:val="NoSpacing"/>
              <w:rPr>
                <w:noProof/>
                <w:lang w:val="en-GB"/>
              </w:rPr>
            </w:pPr>
          </w:p>
          <w:p w14:paraId="213637B6" w14:textId="63CECA2D" w:rsidR="006B4CB5" w:rsidRPr="00AE1C6F" w:rsidRDefault="006B4CB5" w:rsidP="005F4830">
            <w:pPr>
              <w:pStyle w:val="NoSpacing"/>
              <w:rPr>
                <w:noProof/>
                <w:lang w:val="en-GB"/>
              </w:rPr>
            </w:pPr>
            <w:r>
              <w:fldChar w:fldCharType="begin"/>
            </w:r>
            <w:r>
              <w:instrText xml:space="preserve"> INCLUDEPICTURE "https://scontent.flba1-1.fna.fbcdn.net/v/t39.30808-6/526761363_1097338739271910_1056864234940912364_n.jpg?stp=cp6_dst-jpg_tt6&amp;_nc_cat=109&amp;ccb=1-7&amp;_nc_sid=833d8c&amp;_nc_ohc=canhX9JwyUoQ7kNvwEaDjxU&amp;_nc_oc=AdmwTsjkP3jPlatRyQbsyQfMdb9jbpdoL9Hlc75Hs7xFR76CaISIlNaEqRfaauJABmV8m7jU0pr9Z-fuKL0Bayn9&amp;_nc_zt=23&amp;_nc_ht=scontent.flba1-1.fna&amp;_nc_gid=JXkzRTbuUgrm6_CdkF1Mow&amp;oh=00_AfXYdYSf9UvfJ0qIjTTNUE2t6xyMIV5C82bOtPFMCMpFQA&amp;oe=689CD0AD" \* MERGEFORMATINET </w:instrText>
            </w:r>
            <w:r>
              <w:fldChar w:fldCharType="separate"/>
            </w:r>
            <w:r>
              <w:rPr>
                <w:noProof/>
              </w:rPr>
              <w:drawing>
                <wp:inline distT="0" distB="0" distL="0" distR="0" wp14:anchorId="0F2F1B3C" wp14:editId="1D347C14">
                  <wp:extent cx="1334594" cy="1779814"/>
                  <wp:effectExtent l="0" t="0" r="0" b="0"/>
                  <wp:docPr id="26" name="Picture 26" descr="May be an image of the Cotswolds and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n image of the Cotswolds and cast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0174" cy="1800592"/>
                          </a:xfrm>
                          <a:prstGeom prst="rect">
                            <a:avLst/>
                          </a:prstGeom>
                          <a:noFill/>
                          <a:ln>
                            <a:noFill/>
                          </a:ln>
                        </pic:spPr>
                      </pic:pic>
                    </a:graphicData>
                  </a:graphic>
                </wp:inline>
              </w:drawing>
            </w:r>
            <w:r>
              <w:fldChar w:fldCharType="end"/>
            </w:r>
          </w:p>
        </w:tc>
        <w:sdt>
          <w:sdtPr>
            <w:rPr>
              <w:noProof/>
              <w:lang w:val="en-GB"/>
            </w:rPr>
            <w:id w:val="-870917369"/>
            <w:placeholder>
              <w:docPart w:val="6C46421CB102C74E9DCDF36785049B16"/>
            </w:placeholder>
            <w15:appearance w15:val="hidden"/>
          </w:sdtPr>
          <w:sdtEndPr/>
          <w:sdtContent>
            <w:tc>
              <w:tcPr>
                <w:tcW w:w="3981" w:type="dxa"/>
                <w:gridSpan w:val="4"/>
                <w:tcMar>
                  <w:top w:w="144" w:type="dxa"/>
                </w:tcMar>
              </w:tcPr>
              <w:p w14:paraId="2C2F68F0" w14:textId="7DC4D306" w:rsidR="00D90620" w:rsidRPr="006B4CB5" w:rsidRDefault="006B4CB5" w:rsidP="006B4CB5">
                <w:pPr>
                  <w:spacing w:after="0"/>
                  <w:jc w:val="both"/>
                  <w:rPr>
                    <w:noProof/>
                    <w:sz w:val="32"/>
                    <w:szCs w:val="32"/>
                    <w:lang w:val="en-GB"/>
                  </w:rPr>
                </w:pPr>
                <w:r w:rsidRPr="006B4CB5">
                  <w:rPr>
                    <w:noProof/>
                    <w:sz w:val="32"/>
                    <w:szCs w:val="32"/>
                    <w:lang w:val="en-GB"/>
                  </w:rPr>
                  <w:t xml:space="preserve">One of the many spires you can see from Stanton Cross, St Katharines Church is a beautiful jewel of a building where worship has been offered to God since 1242. You are always welcome to any of the services or activities that are going on. </w:t>
                </w:r>
              </w:p>
              <w:p w14:paraId="2F5ABFB7" w14:textId="77777777" w:rsidR="006B4CB5" w:rsidRPr="006B4CB5" w:rsidRDefault="006B4CB5" w:rsidP="006B4CB5">
                <w:pPr>
                  <w:spacing w:after="0"/>
                  <w:jc w:val="both"/>
                  <w:rPr>
                    <w:noProof/>
                    <w:sz w:val="32"/>
                    <w:szCs w:val="32"/>
                    <w:lang w:val="en-GB"/>
                  </w:rPr>
                </w:pPr>
              </w:p>
              <w:p w14:paraId="0EF5C9FB" w14:textId="58257087" w:rsidR="006B4CB5" w:rsidRPr="006B4CB5" w:rsidRDefault="006B4CB5" w:rsidP="006B4CB5">
                <w:pPr>
                  <w:spacing w:after="0"/>
                  <w:jc w:val="both"/>
                  <w:rPr>
                    <w:noProof/>
                    <w:sz w:val="32"/>
                    <w:szCs w:val="32"/>
                    <w:lang w:val="en-GB"/>
                  </w:rPr>
                </w:pPr>
                <w:r w:rsidRPr="006B4CB5">
                  <w:rPr>
                    <w:noProof/>
                    <w:sz w:val="32"/>
                    <w:szCs w:val="32"/>
                    <w:lang w:val="en-GB"/>
                  </w:rPr>
                  <w:t xml:space="preserve"> </w:t>
                </w:r>
                <w:r w:rsidRPr="006B4CB5">
                  <w:rPr>
                    <w:rFonts w:cs="Arial"/>
                    <w:color w:val="080809"/>
                    <w:sz w:val="32"/>
                    <w:szCs w:val="32"/>
                    <w:shd w:val="clear" w:color="auto" w:fill="FFFFFF"/>
                  </w:rPr>
                  <w:t xml:space="preserve">Every Sunday at 10am we gather to share together at St Katharine’s in giving thanks and praise to God, in lifting our hearts to him, in reading from the Bible and reflecting on our lives, receiving from him in the breaking of bread together and sharing in the remembrance of his love poured out for us. Everyone is welcome whether you have been many times or </w:t>
                </w:r>
                <w:proofErr w:type="gramStart"/>
                <w:r w:rsidRPr="006B4CB5">
                  <w:rPr>
                    <w:rFonts w:cs="Arial"/>
                    <w:color w:val="080809"/>
                    <w:sz w:val="32"/>
                    <w:szCs w:val="32"/>
                    <w:shd w:val="clear" w:color="auto" w:fill="FFFFFF"/>
                  </w:rPr>
                  <w:t>never before</w:t>
                </w:r>
                <w:proofErr w:type="gramEnd"/>
                <w:r w:rsidRPr="006B4CB5">
                  <w:rPr>
                    <w:rFonts w:cs="Arial"/>
                    <w:color w:val="080809"/>
                    <w:sz w:val="32"/>
                    <w:szCs w:val="32"/>
                    <w:shd w:val="clear" w:color="auto" w:fill="FFFFFF"/>
                  </w:rPr>
                  <w:t xml:space="preserve">, whether or not you have been </w:t>
                </w:r>
                <w:proofErr w:type="spellStart"/>
                <w:r w:rsidRPr="006B4CB5">
                  <w:rPr>
                    <w:rFonts w:cs="Arial"/>
                    <w:color w:val="080809"/>
                    <w:sz w:val="32"/>
                    <w:szCs w:val="32"/>
                    <w:shd w:val="clear" w:color="auto" w:fill="FFFFFF"/>
                  </w:rPr>
                  <w:t>baptised</w:t>
                </w:r>
                <w:proofErr w:type="spellEnd"/>
                <w:r w:rsidRPr="006B4CB5">
                  <w:rPr>
                    <w:rFonts w:cs="Arial"/>
                    <w:color w:val="080809"/>
                    <w:sz w:val="32"/>
                    <w:szCs w:val="32"/>
                    <w:shd w:val="clear" w:color="auto" w:fill="FFFFFF"/>
                  </w:rPr>
                  <w:t xml:space="preserve"> or confirmed, whether you know the hymns or can’t sing. Just come as you are - it is the Lord who meets you here</w:t>
                </w:r>
              </w:p>
              <w:p w14:paraId="7591A60D" w14:textId="6F9C26D9" w:rsidR="006B4CB5" w:rsidRDefault="006B4CB5" w:rsidP="005F4830">
                <w:pPr>
                  <w:spacing w:after="0"/>
                  <w:rPr>
                    <w:noProof/>
                    <w:sz w:val="32"/>
                    <w:szCs w:val="32"/>
                    <w:lang w:val="en-GB"/>
                  </w:rPr>
                </w:pPr>
              </w:p>
              <w:p w14:paraId="7C23956A" w14:textId="5C3C1455" w:rsidR="006B4CB5" w:rsidRPr="006B4CB5" w:rsidRDefault="006B4CB5" w:rsidP="006B4CB5">
                <w:pPr>
                  <w:spacing w:after="0"/>
                  <w:rPr>
                    <w:b/>
                    <w:bCs/>
                    <w:sz w:val="32"/>
                    <w:szCs w:val="32"/>
                  </w:rPr>
                </w:pPr>
                <w:r w:rsidRPr="006B4CB5">
                  <w:rPr>
                    <w:b/>
                    <w:bCs/>
                    <w:sz w:val="32"/>
                    <w:szCs w:val="32"/>
                  </w:rPr>
                  <w:t xml:space="preserve">Find </w:t>
                </w:r>
                <w:r>
                  <w:rPr>
                    <w:b/>
                    <w:bCs/>
                    <w:sz w:val="32"/>
                    <w:szCs w:val="32"/>
                  </w:rPr>
                  <w:t>us</w:t>
                </w:r>
                <w:r w:rsidRPr="006B4CB5">
                  <w:rPr>
                    <w:b/>
                    <w:bCs/>
                    <w:sz w:val="32"/>
                    <w:szCs w:val="32"/>
                  </w:rPr>
                  <w:t xml:space="preserve"> on Facebook: </w:t>
                </w:r>
              </w:p>
              <w:p w14:paraId="0C36EDF6" w14:textId="77777777" w:rsidR="006B4CB5" w:rsidRPr="006B4CB5" w:rsidRDefault="006B4CB5" w:rsidP="006B4CB5">
                <w:pPr>
                  <w:spacing w:after="0"/>
                  <w:rPr>
                    <w:b/>
                    <w:bCs/>
                    <w:sz w:val="32"/>
                    <w:szCs w:val="32"/>
                  </w:rPr>
                </w:pPr>
                <w:r w:rsidRPr="006B4CB5">
                  <w:rPr>
                    <w:b/>
                    <w:bCs/>
                    <w:sz w:val="32"/>
                    <w:szCs w:val="32"/>
                  </w:rPr>
                  <w:t xml:space="preserve">St Katharine’s </w:t>
                </w:r>
                <w:proofErr w:type="spellStart"/>
                <w:r w:rsidRPr="006B4CB5">
                  <w:rPr>
                    <w:b/>
                    <w:bCs/>
                    <w:sz w:val="32"/>
                    <w:szCs w:val="32"/>
                  </w:rPr>
                  <w:t>Irchester</w:t>
                </w:r>
                <w:proofErr w:type="spellEnd"/>
                <w:r w:rsidRPr="006B4CB5">
                  <w:rPr>
                    <w:b/>
                    <w:bCs/>
                    <w:sz w:val="32"/>
                    <w:szCs w:val="32"/>
                  </w:rPr>
                  <w:t xml:space="preserve"> </w:t>
                </w:r>
              </w:p>
              <w:p w14:paraId="5C8E7C24" w14:textId="0FDF7FCF" w:rsidR="006B4CB5" w:rsidRPr="006B4CB5" w:rsidRDefault="006B4CB5" w:rsidP="006B4CB5">
                <w:pPr>
                  <w:spacing w:after="0"/>
                  <w:rPr>
                    <w:b/>
                    <w:bCs/>
                    <w:sz w:val="32"/>
                    <w:szCs w:val="32"/>
                  </w:rPr>
                </w:pPr>
                <w:r w:rsidRPr="006B4CB5">
                  <w:rPr>
                    <w:b/>
                    <w:bCs/>
                    <w:sz w:val="32"/>
                    <w:szCs w:val="32"/>
                  </w:rPr>
                  <w:t>with Stanton Cross</w:t>
                </w:r>
              </w:p>
              <w:p w14:paraId="762D5222" w14:textId="43B4D418" w:rsidR="006B4CB5" w:rsidRPr="006B4CB5" w:rsidRDefault="006B4CB5" w:rsidP="006B4CB5">
                <w:pPr>
                  <w:spacing w:after="0"/>
                  <w:rPr>
                    <w:b/>
                    <w:bCs/>
                    <w:sz w:val="32"/>
                    <w:szCs w:val="32"/>
                  </w:rPr>
                </w:pPr>
              </w:p>
              <w:p w14:paraId="0B396C5F" w14:textId="0B8EA9B8" w:rsidR="006B4CB5" w:rsidRPr="006B4CB5" w:rsidRDefault="006B4CB5" w:rsidP="006B4CB5">
                <w:pPr>
                  <w:spacing w:after="0"/>
                  <w:rPr>
                    <w:b/>
                    <w:bCs/>
                    <w:sz w:val="32"/>
                    <w:szCs w:val="32"/>
                  </w:rPr>
                </w:pPr>
                <w:proofErr w:type="spellStart"/>
                <w:r w:rsidRPr="006B4CB5">
                  <w:rPr>
                    <w:b/>
                    <w:bCs/>
                    <w:sz w:val="32"/>
                    <w:szCs w:val="32"/>
                  </w:rPr>
                  <w:t>AChurchNearYou</w:t>
                </w:r>
                <w:proofErr w:type="spellEnd"/>
              </w:p>
              <w:p w14:paraId="7B11ABEA" w14:textId="79DCAA73" w:rsidR="006B4CB5" w:rsidRPr="006B4CB5" w:rsidRDefault="006B4CB5" w:rsidP="006B4CB5">
                <w:pPr>
                  <w:spacing w:after="0"/>
                  <w:rPr>
                    <w:b/>
                    <w:bCs/>
                    <w:sz w:val="32"/>
                    <w:szCs w:val="32"/>
                  </w:rPr>
                </w:pPr>
                <w:proofErr w:type="spellStart"/>
                <w:r w:rsidRPr="006B4CB5">
                  <w:rPr>
                    <w:b/>
                    <w:bCs/>
                    <w:sz w:val="32"/>
                    <w:szCs w:val="32"/>
                  </w:rPr>
                  <w:t>Irchester</w:t>
                </w:r>
                <w:proofErr w:type="spellEnd"/>
                <w:r w:rsidRPr="006B4CB5">
                  <w:rPr>
                    <w:b/>
                    <w:bCs/>
                    <w:sz w:val="32"/>
                    <w:szCs w:val="32"/>
                  </w:rPr>
                  <w:t xml:space="preserve"> with Stanton Cross </w:t>
                </w:r>
              </w:p>
              <w:p w14:paraId="1B3C1988" w14:textId="77777777" w:rsidR="006B4CB5" w:rsidRDefault="006B4CB5" w:rsidP="006B4CB5">
                <w:pPr>
                  <w:spacing w:after="0"/>
                  <w:rPr>
                    <w:b/>
                    <w:bCs/>
                    <w:sz w:val="32"/>
                    <w:szCs w:val="32"/>
                  </w:rPr>
                </w:pPr>
              </w:p>
              <w:p w14:paraId="5E7B255D" w14:textId="355545A4" w:rsidR="006B4CB5" w:rsidRDefault="006B4CB5" w:rsidP="005F4830">
                <w:pPr>
                  <w:spacing w:after="0"/>
                </w:pPr>
              </w:p>
              <w:p w14:paraId="235D6ACA" w14:textId="77777777" w:rsidR="006B4CB5" w:rsidRDefault="006B4CB5" w:rsidP="005F4830">
                <w:pPr>
                  <w:spacing w:after="0"/>
                  <w:rPr>
                    <w:noProof/>
                    <w:sz w:val="32"/>
                    <w:szCs w:val="32"/>
                    <w:lang w:val="en-GB"/>
                  </w:rPr>
                </w:pPr>
              </w:p>
              <w:p w14:paraId="6D4F1C5E" w14:textId="77777777" w:rsidR="006B4CB5" w:rsidRPr="006B4CB5" w:rsidRDefault="006B4CB5" w:rsidP="005F4830">
                <w:pPr>
                  <w:spacing w:after="0"/>
                  <w:rPr>
                    <w:noProof/>
                    <w:sz w:val="32"/>
                    <w:szCs w:val="32"/>
                    <w:lang w:val="en-GB"/>
                  </w:rPr>
                </w:pPr>
              </w:p>
              <w:p w14:paraId="01860D9A" w14:textId="77777777" w:rsidR="00D90620" w:rsidRDefault="00D90620" w:rsidP="005F4830">
                <w:pPr>
                  <w:spacing w:after="0"/>
                  <w:rPr>
                    <w:noProof/>
                    <w:lang w:val="en-GB"/>
                  </w:rPr>
                </w:pPr>
              </w:p>
              <w:p w14:paraId="3804102B" w14:textId="7C205ACC" w:rsidR="005F4830" w:rsidRPr="00AE1C6F" w:rsidRDefault="00D90620" w:rsidP="005F4830">
                <w:pPr>
                  <w:spacing w:after="0"/>
                  <w:rPr>
                    <w:noProof/>
                    <w:lang w:val="en-GB"/>
                  </w:rPr>
                </w:pPr>
                <w:r>
                  <w:rPr>
                    <w:noProof/>
                    <w:lang w:val="en-GB"/>
                  </w:rPr>
                  <w:t xml:space="preserve"> </w:t>
                </w:r>
              </w:p>
            </w:tc>
          </w:sdtContent>
        </w:sdt>
        <w:tc>
          <w:tcPr>
            <w:tcW w:w="6480" w:type="dxa"/>
            <w:gridSpan w:val="5"/>
            <w:tcBorders>
              <w:bottom w:val="single" w:sz="12" w:space="0" w:color="auto"/>
            </w:tcBorders>
            <w:tcMar>
              <w:left w:w="216" w:type="dxa"/>
              <w:bottom w:w="0" w:type="dxa"/>
              <w:right w:w="115" w:type="dxa"/>
            </w:tcMar>
          </w:tcPr>
          <w:p w14:paraId="74CF13AB" w14:textId="5F62A6BC" w:rsidR="005F4830" w:rsidRDefault="006B4CB5" w:rsidP="005F4830">
            <w:pPr>
              <w:rPr>
                <w:noProof/>
                <w:color w:val="000000" w:themeColor="text1"/>
                <w:lang w:val="en-GB"/>
              </w:rPr>
            </w:pPr>
            <w:r>
              <w:rPr>
                <w:noProof/>
                <w:lang w:val="en-GB"/>
              </w:rPr>
              <w:drawing>
                <wp:inline distT="0" distB="0" distL="0" distR="0" wp14:anchorId="2048AA12" wp14:editId="1EB126F8">
                  <wp:extent cx="1445095" cy="2024743"/>
                  <wp:effectExtent l="0" t="0" r="3175" b="0"/>
                  <wp:docPr id="19" name="Picture 19" descr="A poster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oster with text and leav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8186" cy="2071107"/>
                          </a:xfrm>
                          <a:prstGeom prst="rect">
                            <a:avLst/>
                          </a:prstGeom>
                        </pic:spPr>
                      </pic:pic>
                    </a:graphicData>
                  </a:graphic>
                </wp:inline>
              </w:drawing>
            </w:r>
            <w:r>
              <w:rPr>
                <w:noProof/>
                <w:color w:val="000000" w:themeColor="text1"/>
                <w:lang w:val="en-GB"/>
              </w:rPr>
              <w:t xml:space="preserve">       </w:t>
            </w:r>
            <w:r>
              <w:rPr>
                <w:noProof/>
                <w:lang w:val="en-GB"/>
              </w:rPr>
              <w:drawing>
                <wp:inline distT="0" distB="0" distL="0" distR="0" wp14:anchorId="1D10AFB7" wp14:editId="7037905F">
                  <wp:extent cx="1428599" cy="2021650"/>
                  <wp:effectExtent l="0" t="0" r="0" b="0"/>
                  <wp:docPr id="20" name="Picture 20" descr="A poster for a harvest fest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oster for a harvest festiva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4328" cy="2100513"/>
                          </a:xfrm>
                          <a:prstGeom prst="rect">
                            <a:avLst/>
                          </a:prstGeom>
                        </pic:spPr>
                      </pic:pic>
                    </a:graphicData>
                  </a:graphic>
                </wp:inline>
              </w:drawing>
            </w:r>
          </w:p>
          <w:p w14:paraId="4127C702" w14:textId="58A4CB6C" w:rsidR="006B4CB5" w:rsidRDefault="006B4CB5" w:rsidP="005F4830">
            <w:pPr>
              <w:rPr>
                <w:noProof/>
                <w:color w:val="000000" w:themeColor="text1"/>
                <w:lang w:val="en-GB"/>
              </w:rPr>
            </w:pPr>
          </w:p>
          <w:p w14:paraId="3A0A1A27" w14:textId="575B1881" w:rsidR="006B4CB5" w:rsidRDefault="006B4CB5" w:rsidP="005F4830">
            <w:pPr>
              <w:rPr>
                <w:noProof/>
                <w:color w:val="000000" w:themeColor="text1"/>
                <w:lang w:val="en-GB"/>
              </w:rPr>
            </w:pPr>
            <w:r w:rsidRPr="00AE1C6F">
              <w:rPr>
                <w:noProof/>
                <w:lang w:val="en-GB" w:bidi="en-US"/>
              </w:rPr>
              <w:drawing>
                <wp:inline distT="0" distB="0" distL="0" distR="0" wp14:anchorId="127FDF01" wp14:editId="0FDA6C8D">
                  <wp:extent cx="1489710" cy="18611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5766" cy="188124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lang w:val="en-GB"/>
              </w:rPr>
              <w:t xml:space="preserve">     </w:t>
            </w:r>
            <w:r>
              <w:rPr>
                <w:noProof/>
                <w:color w:val="000000" w:themeColor="text1"/>
                <w:lang w:val="en-GB"/>
              </w:rPr>
              <w:drawing>
                <wp:inline distT="0" distB="0" distL="0" distR="0" wp14:anchorId="288416D2" wp14:editId="0C7CA07B">
                  <wp:extent cx="1379220" cy="1843948"/>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2614" cy="1888594"/>
                          </a:xfrm>
                          <a:prstGeom prst="rect">
                            <a:avLst/>
                          </a:prstGeom>
                        </pic:spPr>
                      </pic:pic>
                    </a:graphicData>
                  </a:graphic>
                </wp:inline>
              </w:drawing>
            </w:r>
          </w:p>
          <w:p w14:paraId="0F0475EF" w14:textId="77777777" w:rsidR="006B4CB5" w:rsidRPr="006B4CB5" w:rsidRDefault="006B4CB5" w:rsidP="006B4CB5">
            <w:pPr>
              <w:spacing w:after="0"/>
              <w:rPr>
                <w:b/>
                <w:bCs/>
                <w:sz w:val="32"/>
                <w:szCs w:val="32"/>
              </w:rPr>
            </w:pPr>
            <w:r w:rsidRPr="006B4CB5">
              <w:rPr>
                <w:b/>
                <w:bCs/>
                <w:sz w:val="32"/>
                <w:szCs w:val="32"/>
              </w:rPr>
              <w:t xml:space="preserve">Sundays at 10am </w:t>
            </w:r>
          </w:p>
          <w:p w14:paraId="392D1290" w14:textId="77777777" w:rsidR="006B4CB5" w:rsidRPr="006B4CB5" w:rsidRDefault="006B4CB5" w:rsidP="006B4CB5">
            <w:pPr>
              <w:spacing w:after="0"/>
              <w:rPr>
                <w:b/>
                <w:bCs/>
                <w:sz w:val="32"/>
                <w:szCs w:val="32"/>
              </w:rPr>
            </w:pPr>
            <w:r w:rsidRPr="006B4CB5">
              <w:rPr>
                <w:b/>
                <w:bCs/>
                <w:sz w:val="32"/>
                <w:szCs w:val="32"/>
              </w:rPr>
              <w:t>Parish Eucharist</w:t>
            </w:r>
          </w:p>
          <w:p w14:paraId="112DF5C2" w14:textId="77777777" w:rsidR="006B4CB5" w:rsidRPr="006B4CB5" w:rsidRDefault="006B4CB5" w:rsidP="006B4CB5">
            <w:pPr>
              <w:spacing w:after="0"/>
              <w:rPr>
                <w:b/>
                <w:bCs/>
                <w:sz w:val="32"/>
                <w:szCs w:val="32"/>
              </w:rPr>
            </w:pPr>
            <w:r w:rsidRPr="006B4CB5">
              <w:rPr>
                <w:b/>
                <w:bCs/>
                <w:sz w:val="32"/>
                <w:szCs w:val="32"/>
              </w:rPr>
              <w:t>For all the parish family</w:t>
            </w:r>
          </w:p>
          <w:p w14:paraId="626CF1FE" w14:textId="77777777" w:rsidR="006B4CB5" w:rsidRPr="006B4CB5" w:rsidRDefault="006B4CB5" w:rsidP="006B4CB5">
            <w:pPr>
              <w:spacing w:after="0"/>
              <w:rPr>
                <w:b/>
                <w:bCs/>
                <w:sz w:val="32"/>
                <w:szCs w:val="32"/>
              </w:rPr>
            </w:pPr>
          </w:p>
          <w:p w14:paraId="309A1A91" w14:textId="2B39C5FB" w:rsidR="006B4CB5" w:rsidRPr="006B4CB5" w:rsidRDefault="006B4CB5" w:rsidP="006B4CB5">
            <w:pPr>
              <w:spacing w:after="0"/>
              <w:rPr>
                <w:b/>
                <w:bCs/>
                <w:sz w:val="32"/>
                <w:szCs w:val="32"/>
              </w:rPr>
            </w:pPr>
            <w:r w:rsidRPr="006B4CB5">
              <w:rPr>
                <w:b/>
                <w:bCs/>
                <w:sz w:val="32"/>
                <w:szCs w:val="32"/>
              </w:rPr>
              <w:t xml:space="preserve">Thursdays at 9.30 </w:t>
            </w:r>
          </w:p>
          <w:p w14:paraId="5F97ADE4" w14:textId="77777777" w:rsidR="006B4CB5" w:rsidRPr="006B4CB5" w:rsidRDefault="006B4CB5" w:rsidP="006B4CB5">
            <w:pPr>
              <w:spacing w:after="0"/>
              <w:rPr>
                <w:b/>
                <w:bCs/>
                <w:sz w:val="32"/>
                <w:szCs w:val="32"/>
              </w:rPr>
            </w:pPr>
            <w:r w:rsidRPr="006B4CB5">
              <w:rPr>
                <w:b/>
                <w:bCs/>
                <w:sz w:val="32"/>
                <w:szCs w:val="32"/>
              </w:rPr>
              <w:t xml:space="preserve">Service of Holy Communion </w:t>
            </w:r>
          </w:p>
          <w:p w14:paraId="22FA02B2" w14:textId="4F9343AA" w:rsidR="006B4CB5" w:rsidRPr="006B4CB5" w:rsidRDefault="006B4CB5" w:rsidP="006B4CB5">
            <w:pPr>
              <w:spacing w:after="0"/>
              <w:rPr>
                <w:b/>
                <w:bCs/>
                <w:sz w:val="32"/>
                <w:szCs w:val="32"/>
              </w:rPr>
            </w:pPr>
            <w:r w:rsidRPr="006B4CB5">
              <w:rPr>
                <w:b/>
                <w:bCs/>
                <w:sz w:val="32"/>
                <w:szCs w:val="32"/>
              </w:rPr>
              <w:t xml:space="preserve">with refreshments and chat afterwards </w:t>
            </w:r>
          </w:p>
          <w:p w14:paraId="6C462E38" w14:textId="77777777" w:rsidR="006B4CB5" w:rsidRPr="006B4CB5" w:rsidRDefault="006B4CB5" w:rsidP="006B4CB5">
            <w:pPr>
              <w:spacing w:after="0"/>
              <w:rPr>
                <w:sz w:val="32"/>
                <w:szCs w:val="32"/>
              </w:rPr>
            </w:pPr>
          </w:p>
          <w:p w14:paraId="451CC3A7" w14:textId="77777777" w:rsidR="006B4CB5" w:rsidRPr="006B4CB5" w:rsidRDefault="006B4CB5" w:rsidP="006B4CB5">
            <w:pPr>
              <w:spacing w:after="0"/>
              <w:rPr>
                <w:b/>
                <w:bCs/>
                <w:sz w:val="32"/>
                <w:szCs w:val="32"/>
              </w:rPr>
            </w:pPr>
            <w:proofErr w:type="spellStart"/>
            <w:r w:rsidRPr="006B4CB5">
              <w:rPr>
                <w:b/>
                <w:bCs/>
                <w:sz w:val="32"/>
                <w:szCs w:val="32"/>
              </w:rPr>
              <w:t>YouChoose</w:t>
            </w:r>
            <w:proofErr w:type="spellEnd"/>
            <w:r w:rsidRPr="006B4CB5">
              <w:rPr>
                <w:b/>
                <w:bCs/>
                <w:sz w:val="32"/>
                <w:szCs w:val="32"/>
              </w:rPr>
              <w:t xml:space="preserve"> Youth Group</w:t>
            </w:r>
          </w:p>
          <w:p w14:paraId="7B8ABA33" w14:textId="77777777" w:rsidR="006B4CB5" w:rsidRPr="006B4CB5" w:rsidRDefault="006B4CB5" w:rsidP="006B4CB5">
            <w:pPr>
              <w:spacing w:after="0"/>
              <w:rPr>
                <w:sz w:val="32"/>
                <w:szCs w:val="32"/>
              </w:rPr>
            </w:pPr>
          </w:p>
          <w:p w14:paraId="1416433F" w14:textId="77777777" w:rsidR="006B4CB5" w:rsidRPr="006B4CB5" w:rsidRDefault="006B4CB5" w:rsidP="006B4CB5">
            <w:pPr>
              <w:spacing w:after="0"/>
              <w:rPr>
                <w:b/>
                <w:bCs/>
                <w:sz w:val="32"/>
                <w:szCs w:val="32"/>
              </w:rPr>
            </w:pPr>
            <w:proofErr w:type="spellStart"/>
            <w:proofErr w:type="gramStart"/>
            <w:r w:rsidRPr="006B4CB5">
              <w:rPr>
                <w:b/>
                <w:bCs/>
                <w:sz w:val="32"/>
                <w:szCs w:val="32"/>
              </w:rPr>
              <w:t>WildChurch</w:t>
            </w:r>
            <w:proofErr w:type="spellEnd"/>
            <w:r w:rsidRPr="006B4CB5">
              <w:rPr>
                <w:b/>
                <w:bCs/>
                <w:sz w:val="32"/>
                <w:szCs w:val="32"/>
              </w:rPr>
              <w:t xml:space="preserve"> :</w:t>
            </w:r>
            <w:proofErr w:type="gramEnd"/>
            <w:r w:rsidRPr="006B4CB5">
              <w:rPr>
                <w:b/>
                <w:bCs/>
                <w:sz w:val="32"/>
                <w:szCs w:val="32"/>
              </w:rPr>
              <w:t xml:space="preserve"> </w:t>
            </w:r>
          </w:p>
          <w:p w14:paraId="351E8029" w14:textId="77777777" w:rsidR="006B4CB5" w:rsidRPr="006B4CB5" w:rsidRDefault="006B4CB5" w:rsidP="006B4CB5">
            <w:pPr>
              <w:spacing w:after="0"/>
              <w:rPr>
                <w:b/>
                <w:bCs/>
                <w:sz w:val="32"/>
                <w:szCs w:val="32"/>
              </w:rPr>
            </w:pPr>
            <w:r w:rsidRPr="006B4CB5">
              <w:rPr>
                <w:b/>
                <w:bCs/>
                <w:sz w:val="32"/>
                <w:szCs w:val="32"/>
              </w:rPr>
              <w:t xml:space="preserve">Monthly activity outdoors </w:t>
            </w:r>
          </w:p>
          <w:p w14:paraId="6E27682D" w14:textId="77777777" w:rsidR="006B4CB5" w:rsidRPr="006B4CB5" w:rsidRDefault="006B4CB5" w:rsidP="006B4CB5">
            <w:pPr>
              <w:spacing w:after="0"/>
              <w:rPr>
                <w:b/>
                <w:bCs/>
                <w:sz w:val="32"/>
                <w:szCs w:val="32"/>
              </w:rPr>
            </w:pPr>
            <w:r w:rsidRPr="006B4CB5">
              <w:rPr>
                <w:b/>
                <w:bCs/>
                <w:sz w:val="32"/>
                <w:szCs w:val="32"/>
              </w:rPr>
              <w:t xml:space="preserve">with fun, </w:t>
            </w:r>
            <w:proofErr w:type="gramStart"/>
            <w:r w:rsidRPr="006B4CB5">
              <w:rPr>
                <w:b/>
                <w:bCs/>
                <w:sz w:val="32"/>
                <w:szCs w:val="32"/>
              </w:rPr>
              <w:t>craft</w:t>
            </w:r>
            <w:proofErr w:type="gramEnd"/>
            <w:r w:rsidRPr="006B4CB5">
              <w:rPr>
                <w:b/>
                <w:bCs/>
                <w:sz w:val="32"/>
                <w:szCs w:val="32"/>
              </w:rPr>
              <w:t xml:space="preserve"> and food </w:t>
            </w:r>
          </w:p>
          <w:p w14:paraId="78D48AE5" w14:textId="77777777" w:rsidR="006B4CB5" w:rsidRPr="006B4CB5" w:rsidRDefault="006B4CB5" w:rsidP="006B4CB5">
            <w:pPr>
              <w:spacing w:after="0"/>
              <w:rPr>
                <w:b/>
                <w:bCs/>
                <w:sz w:val="32"/>
                <w:szCs w:val="32"/>
              </w:rPr>
            </w:pPr>
            <w:r w:rsidRPr="006B4CB5">
              <w:rPr>
                <w:b/>
                <w:bCs/>
                <w:sz w:val="32"/>
                <w:szCs w:val="32"/>
              </w:rPr>
              <w:t>for all the family</w:t>
            </w:r>
          </w:p>
          <w:p w14:paraId="714D07FB" w14:textId="33381BA6" w:rsidR="006B4CB5" w:rsidRDefault="006B4CB5" w:rsidP="006B4CB5">
            <w:pPr>
              <w:spacing w:after="0"/>
              <w:rPr>
                <w:b/>
                <w:bCs/>
              </w:rPr>
            </w:pPr>
          </w:p>
          <w:p w14:paraId="0A8985B3" w14:textId="77777777" w:rsidR="006B4CB5" w:rsidRPr="006B4CB5" w:rsidRDefault="006B4CB5" w:rsidP="006B4CB5">
            <w:pPr>
              <w:spacing w:after="0"/>
              <w:rPr>
                <w:b/>
                <w:bCs/>
              </w:rPr>
            </w:pPr>
          </w:p>
          <w:p w14:paraId="039E6201" w14:textId="5EC430A9" w:rsidR="006B4CB5" w:rsidRDefault="006B4CB5" w:rsidP="006B4CB5">
            <w:pPr>
              <w:spacing w:after="0"/>
              <w:rPr>
                <w:b/>
                <w:bCs/>
                <w:sz w:val="32"/>
                <w:szCs w:val="32"/>
              </w:rPr>
            </w:pPr>
            <w:r w:rsidRPr="006B4CB5">
              <w:rPr>
                <w:b/>
                <w:bCs/>
                <w:sz w:val="32"/>
                <w:szCs w:val="32"/>
              </w:rPr>
              <w:t xml:space="preserve">Our website </w:t>
            </w:r>
            <w:hyperlink r:id="rId30" w:history="1">
              <w:r w:rsidRPr="00012D5D">
                <w:rPr>
                  <w:rStyle w:val="Hyperlink"/>
                  <w:b/>
                  <w:bCs/>
                  <w:sz w:val="32"/>
                  <w:szCs w:val="32"/>
                </w:rPr>
                <w:t>www.stkatharineschurch.com</w:t>
              </w:r>
            </w:hyperlink>
            <w:r>
              <w:rPr>
                <w:b/>
                <w:bCs/>
                <w:sz w:val="32"/>
                <w:szCs w:val="32"/>
              </w:rPr>
              <w:t xml:space="preserve"> </w:t>
            </w:r>
          </w:p>
          <w:p w14:paraId="278B9EF5" w14:textId="325DF57F" w:rsidR="006B4CB5" w:rsidRDefault="006B4CB5" w:rsidP="006B4CB5">
            <w:pPr>
              <w:spacing w:after="0"/>
              <w:rPr>
                <w:b/>
                <w:bCs/>
                <w:sz w:val="32"/>
                <w:szCs w:val="32"/>
              </w:rPr>
            </w:pPr>
          </w:p>
          <w:p w14:paraId="3EAB9CCC" w14:textId="7125290F" w:rsidR="006B4CB5" w:rsidRDefault="006B4CB5" w:rsidP="006B4CB5">
            <w:pPr>
              <w:spacing w:after="0"/>
              <w:rPr>
                <w:b/>
                <w:bCs/>
                <w:sz w:val="32"/>
                <w:szCs w:val="32"/>
              </w:rPr>
            </w:pPr>
          </w:p>
          <w:p w14:paraId="4DAD374B" w14:textId="092F27AB" w:rsidR="006B4CB5" w:rsidRDefault="006B4CB5" w:rsidP="006B4CB5">
            <w:pPr>
              <w:spacing w:after="0"/>
              <w:rPr>
                <w:b/>
                <w:bCs/>
                <w:sz w:val="32"/>
                <w:szCs w:val="32"/>
              </w:rPr>
            </w:pPr>
          </w:p>
          <w:p w14:paraId="7111826A" w14:textId="47C51EA8" w:rsidR="006B4CB5" w:rsidRDefault="006B4CB5" w:rsidP="006B4CB5">
            <w:pPr>
              <w:spacing w:after="0"/>
              <w:rPr>
                <w:b/>
                <w:bCs/>
                <w:sz w:val="32"/>
                <w:szCs w:val="32"/>
              </w:rPr>
            </w:pPr>
          </w:p>
          <w:p w14:paraId="70360080" w14:textId="77777777" w:rsidR="006B4CB5" w:rsidRDefault="006B4CB5" w:rsidP="006B4CB5">
            <w:pPr>
              <w:spacing w:after="0"/>
              <w:rPr>
                <w:b/>
                <w:bCs/>
                <w:sz w:val="32"/>
                <w:szCs w:val="32"/>
              </w:rPr>
            </w:pPr>
          </w:p>
          <w:p w14:paraId="0EED0D4D" w14:textId="5EB490E8" w:rsidR="006B4CB5" w:rsidRPr="006B4CB5" w:rsidRDefault="006B4CB5" w:rsidP="006B4CB5">
            <w:pPr>
              <w:spacing w:after="0"/>
              <w:rPr>
                <w:b/>
                <w:bCs/>
                <w:sz w:val="32"/>
                <w:szCs w:val="32"/>
              </w:rPr>
            </w:pPr>
            <w:r>
              <w:rPr>
                <w:b/>
                <w:bCs/>
                <w:noProof/>
                <w:sz w:val="32"/>
                <w:szCs w:val="32"/>
              </w:rPr>
              <w:drawing>
                <wp:inline distT="0" distB="0" distL="0" distR="0" wp14:anchorId="28A8E6A1" wp14:editId="4DC6CD08">
                  <wp:extent cx="1632857" cy="2310803"/>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5220" cy="2384906"/>
                          </a:xfrm>
                          <a:prstGeom prst="rect">
                            <a:avLst/>
                          </a:prstGeom>
                        </pic:spPr>
                      </pic:pic>
                    </a:graphicData>
                  </a:graphic>
                </wp:inline>
              </w:drawing>
            </w:r>
            <w:r>
              <w:rPr>
                <w:b/>
                <w:bCs/>
                <w:sz w:val="32"/>
                <w:szCs w:val="32"/>
              </w:rPr>
              <w:t xml:space="preserve">  </w:t>
            </w:r>
            <w:r>
              <w:rPr>
                <w:b/>
                <w:bCs/>
                <w:noProof/>
                <w:sz w:val="32"/>
                <w:szCs w:val="32"/>
              </w:rPr>
              <w:drawing>
                <wp:inline distT="0" distB="0" distL="0" distR="0" wp14:anchorId="45D91C94" wp14:editId="3B5C0A9B">
                  <wp:extent cx="1876425" cy="2251983"/>
                  <wp:effectExtent l="0" t="0" r="3175" b="0"/>
                  <wp:docPr id="30" name="Picture 30" descr="A group of slice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sliced brea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0488" cy="2280863"/>
                          </a:xfrm>
                          <a:prstGeom prst="rect">
                            <a:avLst/>
                          </a:prstGeom>
                        </pic:spPr>
                      </pic:pic>
                    </a:graphicData>
                  </a:graphic>
                </wp:inline>
              </w:drawing>
            </w:r>
          </w:p>
        </w:tc>
      </w:tr>
      <w:tr w:rsidR="005F4830" w:rsidRPr="00AE1C6F" w14:paraId="5976DAA5"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6892511E" w14:textId="77777777" w:rsidR="005F4830" w:rsidRPr="00AE1C6F" w:rsidRDefault="005F4830" w:rsidP="005F4830">
            <w:pPr>
              <w:pStyle w:val="NoSpacing"/>
              <w:rPr>
                <w:noProof/>
                <w:lang w:val="en-GB"/>
              </w:rPr>
            </w:pPr>
          </w:p>
        </w:tc>
        <w:tc>
          <w:tcPr>
            <w:tcW w:w="1162" w:type="dxa"/>
            <w:gridSpan w:val="2"/>
            <w:vMerge w:val="restart"/>
            <w:tcMar>
              <w:left w:w="115" w:type="dxa"/>
              <w:right w:w="115" w:type="dxa"/>
            </w:tcMar>
            <w:vAlign w:val="center"/>
          </w:tcPr>
          <w:p w14:paraId="503EE86E" w14:textId="2A548BF7" w:rsidR="005F4830" w:rsidRPr="00AE1C6F" w:rsidRDefault="004E4C14" w:rsidP="005F4830">
            <w:pPr>
              <w:pStyle w:val="Footer"/>
              <w:rPr>
                <w:noProof/>
                <w:lang w:val="en-GB"/>
              </w:rPr>
            </w:pPr>
            <w:r w:rsidRPr="0010319C">
              <w:t>Page</w:t>
            </w:r>
            <w:r>
              <w:t xml:space="preserve"> </w:t>
            </w:r>
            <w:r w:rsidRPr="0010319C">
              <w:fldChar w:fldCharType="begin"/>
            </w:r>
            <w:r w:rsidRPr="0010319C">
              <w:instrText xml:space="preserve"> PAGE   \* MERGEFORMAT </w:instrText>
            </w:r>
            <w:r w:rsidRPr="0010319C">
              <w:fldChar w:fldCharType="separate"/>
            </w:r>
            <w:r w:rsidR="006B4CB5">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18679975" w14:textId="77777777" w:rsidR="005F4830" w:rsidRPr="00AE1C6F" w:rsidRDefault="005F4830" w:rsidP="005F4830">
            <w:pPr>
              <w:pStyle w:val="NoSpacing"/>
              <w:rPr>
                <w:noProof/>
                <w:lang w:val="en-GB"/>
              </w:rPr>
            </w:pPr>
          </w:p>
        </w:tc>
      </w:tr>
      <w:tr w:rsidR="005F4830" w:rsidRPr="00AE1C6F" w14:paraId="74566F3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3FAECE2C" w14:textId="77777777" w:rsidR="005F4830" w:rsidRPr="00AE1C6F" w:rsidRDefault="005F4830" w:rsidP="005F4830">
            <w:pPr>
              <w:pStyle w:val="NoSpacing"/>
              <w:rPr>
                <w:noProof/>
                <w:lang w:val="en-GB"/>
              </w:rPr>
            </w:pPr>
          </w:p>
        </w:tc>
        <w:tc>
          <w:tcPr>
            <w:tcW w:w="1162" w:type="dxa"/>
            <w:gridSpan w:val="2"/>
            <w:vMerge/>
            <w:tcMar>
              <w:left w:w="115" w:type="dxa"/>
              <w:right w:w="115" w:type="dxa"/>
            </w:tcMar>
            <w:vAlign w:val="center"/>
          </w:tcPr>
          <w:p w14:paraId="30284CD8" w14:textId="77777777" w:rsidR="005F4830" w:rsidRPr="00AE1C6F" w:rsidRDefault="005F4830" w:rsidP="005F4830">
            <w:pPr>
              <w:pStyle w:val="NoSpacing"/>
              <w:rPr>
                <w:noProof/>
                <w:lang w:val="en-GB"/>
              </w:rPr>
            </w:pPr>
          </w:p>
        </w:tc>
        <w:tc>
          <w:tcPr>
            <w:tcW w:w="5909" w:type="dxa"/>
            <w:gridSpan w:val="4"/>
            <w:tcBorders>
              <w:top w:val="thinThickSmallGap" w:sz="24" w:space="0" w:color="auto"/>
              <w:left w:val="nil"/>
            </w:tcBorders>
            <w:tcMar>
              <w:left w:w="115" w:type="dxa"/>
              <w:right w:w="115" w:type="dxa"/>
            </w:tcMar>
          </w:tcPr>
          <w:p w14:paraId="1518D2AA" w14:textId="77777777" w:rsidR="005F4830" w:rsidRPr="00AE1C6F" w:rsidRDefault="005F4830" w:rsidP="005F4830">
            <w:pPr>
              <w:pStyle w:val="NoSpacing"/>
              <w:rPr>
                <w:noProof/>
                <w:lang w:val="en-GB"/>
              </w:rPr>
            </w:pPr>
          </w:p>
        </w:tc>
      </w:tr>
    </w:tbl>
    <w:p w14:paraId="35A99C92" w14:textId="737C216F" w:rsidR="00674199" w:rsidRPr="00AE1C6F" w:rsidRDefault="006B4CB5">
      <w:pPr>
        <w:rPr>
          <w:noProof/>
          <w:color w:val="000000" w:themeColor="text1"/>
          <w:lang w:val="en-GB"/>
        </w:rPr>
      </w:pPr>
      <w:r>
        <w:rPr>
          <w:noProof/>
          <w:color w:val="000000" w:themeColor="text1"/>
          <w:lang w:val="en-GB"/>
        </w:rPr>
        <mc:AlternateContent>
          <mc:Choice Requires="wps">
            <w:drawing>
              <wp:anchor distT="0" distB="0" distL="114300" distR="114300" simplePos="0" relativeHeight="251662336" behindDoc="0" locked="0" layoutInCell="1" allowOverlap="1" wp14:anchorId="7C1B8B84" wp14:editId="06C844E4">
                <wp:simplePos x="0" y="0"/>
                <wp:positionH relativeFrom="column">
                  <wp:posOffset>-179614</wp:posOffset>
                </wp:positionH>
                <wp:positionV relativeFrom="paragraph">
                  <wp:posOffset>-3516630</wp:posOffset>
                </wp:positionV>
                <wp:extent cx="7927521" cy="808264"/>
                <wp:effectExtent l="0" t="0" r="10160" b="17780"/>
                <wp:wrapNone/>
                <wp:docPr id="32" name="Text Box 32"/>
                <wp:cNvGraphicFramePr/>
                <a:graphic xmlns:a="http://schemas.openxmlformats.org/drawingml/2006/main">
                  <a:graphicData uri="http://schemas.microsoft.com/office/word/2010/wordprocessingShape">
                    <wps:wsp>
                      <wps:cNvSpPr txBox="1"/>
                      <wps:spPr>
                        <a:xfrm>
                          <a:off x="0" y="0"/>
                          <a:ext cx="7927521" cy="808264"/>
                        </a:xfrm>
                        <a:prstGeom prst="rect">
                          <a:avLst/>
                        </a:prstGeom>
                        <a:solidFill>
                          <a:schemeClr val="lt1"/>
                        </a:solidFill>
                        <a:ln w="6350">
                          <a:solidFill>
                            <a:prstClr val="black"/>
                          </a:solidFill>
                        </a:ln>
                      </wps:spPr>
                      <wps:txbx>
                        <w:txbxContent>
                          <w:p w14:paraId="37090AF8" w14:textId="29C61605" w:rsidR="006B4CB5" w:rsidRDefault="006B4CB5" w:rsidP="006B4CB5">
                            <w:pPr>
                              <w:jc w:val="center"/>
                              <w:rPr>
                                <w:b/>
                                <w:bCs/>
                                <w:sz w:val="40"/>
                                <w:szCs w:val="40"/>
                                <w:lang w:val="en-GB"/>
                              </w:rPr>
                            </w:pPr>
                            <w:r w:rsidRPr="006B4CB5">
                              <w:rPr>
                                <w:b/>
                                <w:bCs/>
                                <w:sz w:val="40"/>
                                <w:szCs w:val="40"/>
                                <w:lang w:val="en-GB"/>
                              </w:rPr>
                              <w:t>Get in touch to be a part of the activities we create here at Stanton Cross</w:t>
                            </w:r>
                          </w:p>
                          <w:p w14:paraId="2F477D48" w14:textId="6F163D54" w:rsidR="006B4CB5" w:rsidRPr="006B4CB5" w:rsidRDefault="006B4CB5" w:rsidP="006B4CB5">
                            <w:pPr>
                              <w:jc w:val="center"/>
                              <w:rPr>
                                <w:b/>
                                <w:bCs/>
                                <w:sz w:val="40"/>
                                <w:szCs w:val="40"/>
                                <w:lang w:val="en-GB"/>
                              </w:rPr>
                            </w:pPr>
                            <w:r>
                              <w:rPr>
                                <w:b/>
                                <w:bCs/>
                                <w:sz w:val="40"/>
                                <w:szCs w:val="40"/>
                                <w:lang w:val="en-GB"/>
                              </w:rPr>
                              <w:t xml:space="preserve">Text or WhatsApp your ideas to Debbie 07407 113312 </w:t>
                            </w:r>
                          </w:p>
                          <w:p w14:paraId="5A85D06F" w14:textId="1DF43882" w:rsidR="006B4CB5" w:rsidRDefault="006B4CB5" w:rsidP="006B4CB5">
                            <w:pPr>
                              <w:rPr>
                                <w:b/>
                                <w:bCs/>
                                <w:sz w:val="36"/>
                                <w:szCs w:val="36"/>
                                <w:lang w:val="en-GB"/>
                              </w:rPr>
                            </w:pPr>
                          </w:p>
                          <w:p w14:paraId="41C7C052" w14:textId="77777777" w:rsidR="006B4CB5" w:rsidRDefault="006B4CB5" w:rsidP="006B4CB5">
                            <w:pPr>
                              <w:jc w:val="center"/>
                              <w:rPr>
                                <w:b/>
                                <w:bCs/>
                                <w:sz w:val="36"/>
                                <w:szCs w:val="36"/>
                                <w:lang w:val="en-GB"/>
                              </w:rPr>
                            </w:pPr>
                          </w:p>
                          <w:p w14:paraId="5FAD7DDC" w14:textId="77777777" w:rsidR="006B4CB5" w:rsidRPr="006B4CB5" w:rsidRDefault="006B4CB5" w:rsidP="006B4CB5">
                            <w:pPr>
                              <w:rPr>
                                <w:b/>
                                <w:bCs/>
                                <w:sz w:val="36"/>
                                <w:szCs w:val="3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B8B84" id="Text Box 32" o:spid="_x0000_s1028" type="#_x0000_t202" style="position:absolute;margin-left:-14.15pt;margin-top:-276.9pt;width:624.2pt;height:63.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" fillcolor="white [3201]" strokeweight=".5pt">
                <v:textbox>
                  <w:txbxContent>
                    <w:p w14:paraId="37090AF8" w14:textId="29C61605" w:rsidR="006B4CB5" w:rsidRDefault="006B4CB5" w:rsidP="006B4CB5">
                      <w:pPr>
                        <w:jc w:val="center"/>
                        <w:rPr>
                          <w:b/>
                          <w:bCs/>
                          <w:sz w:val="40"/>
                          <w:szCs w:val="40"/>
                          <w:lang w:val="en-GB"/>
                        </w:rPr>
                      </w:pPr>
                      <w:r w:rsidRPr="006B4CB5">
                        <w:rPr>
                          <w:b/>
                          <w:bCs/>
                          <w:sz w:val="40"/>
                          <w:szCs w:val="40"/>
                          <w:lang w:val="en-GB"/>
                        </w:rPr>
                        <w:t>Get in touch to be a part of the activities we create here at Stanton Cross</w:t>
                      </w:r>
                    </w:p>
                    <w:p w14:paraId="2F477D48" w14:textId="6F163D54" w:rsidR="006B4CB5" w:rsidRPr="006B4CB5" w:rsidRDefault="006B4CB5" w:rsidP="006B4CB5">
                      <w:pPr>
                        <w:jc w:val="center"/>
                        <w:rPr>
                          <w:b/>
                          <w:bCs/>
                          <w:sz w:val="40"/>
                          <w:szCs w:val="40"/>
                          <w:lang w:val="en-GB"/>
                        </w:rPr>
                      </w:pPr>
                      <w:r>
                        <w:rPr>
                          <w:b/>
                          <w:bCs/>
                          <w:sz w:val="40"/>
                          <w:szCs w:val="40"/>
                          <w:lang w:val="en-GB"/>
                        </w:rPr>
                        <w:t xml:space="preserve">Text or WhatsApp your ideas to Debbie 07407 113312 </w:t>
                      </w:r>
                    </w:p>
                    <w:p w14:paraId="5A85D06F" w14:textId="1DF43882" w:rsidR="006B4CB5" w:rsidRDefault="006B4CB5" w:rsidP="006B4CB5">
                      <w:pPr>
                        <w:rPr>
                          <w:b/>
                          <w:bCs/>
                          <w:sz w:val="36"/>
                          <w:szCs w:val="36"/>
                          <w:lang w:val="en-GB"/>
                        </w:rPr>
                      </w:pPr>
                    </w:p>
                    <w:p w14:paraId="41C7C052" w14:textId="77777777" w:rsidR="006B4CB5" w:rsidRDefault="006B4CB5" w:rsidP="006B4CB5">
                      <w:pPr>
                        <w:jc w:val="center"/>
                        <w:rPr>
                          <w:b/>
                          <w:bCs/>
                          <w:sz w:val="36"/>
                          <w:szCs w:val="36"/>
                          <w:lang w:val="en-GB"/>
                        </w:rPr>
                      </w:pPr>
                    </w:p>
                    <w:p w14:paraId="5FAD7DDC" w14:textId="77777777" w:rsidR="006B4CB5" w:rsidRPr="006B4CB5" w:rsidRDefault="006B4CB5" w:rsidP="006B4CB5">
                      <w:pPr>
                        <w:rPr>
                          <w:b/>
                          <w:bCs/>
                          <w:sz w:val="36"/>
                          <w:szCs w:val="36"/>
                          <w:lang w:val="en-GB"/>
                        </w:rPr>
                      </w:pPr>
                    </w:p>
                  </w:txbxContent>
                </v:textbox>
              </v:shape>
            </w:pict>
          </mc:Fallback>
        </mc:AlternateContent>
      </w:r>
      <w:r>
        <w:rPr>
          <w:noProof/>
          <w:color w:val="000000" w:themeColor="text1"/>
          <w:lang w:val="en-GB"/>
        </w:rPr>
        <mc:AlternateContent>
          <mc:Choice Requires="wps">
            <w:drawing>
              <wp:anchor distT="0" distB="0" distL="114300" distR="114300" simplePos="0" relativeHeight="251661312" behindDoc="0" locked="0" layoutInCell="1" allowOverlap="1" wp14:anchorId="5408BE8B" wp14:editId="13621DCC">
                <wp:simplePos x="0" y="0"/>
                <wp:positionH relativeFrom="column">
                  <wp:posOffset>-236764</wp:posOffset>
                </wp:positionH>
                <wp:positionV relativeFrom="paragraph">
                  <wp:posOffset>-2578100</wp:posOffset>
                </wp:positionV>
                <wp:extent cx="4033157" cy="2178504"/>
                <wp:effectExtent l="0" t="0" r="18415" b="19050"/>
                <wp:wrapNone/>
                <wp:docPr id="31" name="Text Box 31"/>
                <wp:cNvGraphicFramePr/>
                <a:graphic xmlns:a="http://schemas.openxmlformats.org/drawingml/2006/main">
                  <a:graphicData uri="http://schemas.microsoft.com/office/word/2010/wordprocessingShape">
                    <wps:wsp>
                      <wps:cNvSpPr txBox="1"/>
                      <wps:spPr>
                        <a:xfrm>
                          <a:off x="0" y="0"/>
                          <a:ext cx="4033157" cy="2178504"/>
                        </a:xfrm>
                        <a:prstGeom prst="rect">
                          <a:avLst/>
                        </a:prstGeom>
                        <a:solidFill>
                          <a:schemeClr val="lt1"/>
                        </a:solidFill>
                        <a:ln w="6350">
                          <a:solidFill>
                            <a:prstClr val="black"/>
                          </a:solidFill>
                        </a:ln>
                      </wps:spPr>
                      <wps:txbx>
                        <w:txbxContent>
                          <w:p w14:paraId="64A58310" w14:textId="164034F3" w:rsidR="006B4CB5" w:rsidRDefault="006B4CB5" w:rsidP="006B4CB5">
                            <w:pPr>
                              <w:jc w:val="center"/>
                              <w:rPr>
                                <w:b/>
                                <w:bCs/>
                                <w:sz w:val="32"/>
                                <w:szCs w:val="32"/>
                                <w:lang w:val="en-GB"/>
                              </w:rPr>
                            </w:pPr>
                            <w:r>
                              <w:rPr>
                                <w:b/>
                                <w:bCs/>
                                <w:sz w:val="32"/>
                                <w:szCs w:val="32"/>
                                <w:lang w:val="en-GB"/>
                              </w:rPr>
                              <w:t>A Prayer for Stanton Cross</w:t>
                            </w:r>
                          </w:p>
                          <w:p w14:paraId="6B6E1EFC" w14:textId="559C34E1" w:rsidR="006B4CB5" w:rsidRPr="006B4CB5" w:rsidRDefault="006B4CB5" w:rsidP="006B4CB5">
                            <w:pPr>
                              <w:jc w:val="center"/>
                              <w:rPr>
                                <w:b/>
                                <w:bCs/>
                                <w:sz w:val="32"/>
                                <w:szCs w:val="32"/>
                                <w:lang w:val="en-GB"/>
                              </w:rPr>
                            </w:pPr>
                            <w:r w:rsidRPr="006B4CB5">
                              <w:rPr>
                                <w:b/>
                                <w:bCs/>
                                <w:sz w:val="32"/>
                                <w:szCs w:val="32"/>
                                <w:lang w:val="en-GB"/>
                              </w:rPr>
                              <w:t xml:space="preserve">Heavenly Father we pray for all the homes in Stanton Cross and all those who have come to live here. May it be a place of peace, joy, and a strong sense of community where all are able to grow and flourish. We </w:t>
                            </w:r>
                            <w:r>
                              <w:rPr>
                                <w:b/>
                                <w:bCs/>
                                <w:sz w:val="32"/>
                                <w:szCs w:val="32"/>
                                <w:lang w:val="en-GB"/>
                              </w:rPr>
                              <w:t>ask for your</w:t>
                            </w:r>
                            <w:r w:rsidRPr="006B4CB5">
                              <w:rPr>
                                <w:b/>
                                <w:bCs/>
                                <w:sz w:val="32"/>
                                <w:szCs w:val="32"/>
                                <w:lang w:val="en-GB"/>
                              </w:rPr>
                              <w:t xml:space="preserve"> blessing</w:t>
                            </w:r>
                            <w:r>
                              <w:rPr>
                                <w:b/>
                                <w:bCs/>
                                <w:sz w:val="32"/>
                                <w:szCs w:val="32"/>
                                <w:lang w:val="en-GB"/>
                              </w:rPr>
                              <w:t xml:space="preserve"> on every home as we seek to build our lives and share in all that is good. Amen.</w:t>
                            </w:r>
                          </w:p>
                          <w:p w14:paraId="29452767" w14:textId="66C6AA37" w:rsidR="006B4CB5" w:rsidRPr="006B4CB5" w:rsidRDefault="006B4CB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8BE8B" id="Text Box 31" o:spid="_x0000_s1029" type="#_x0000_t202" style="position:absolute;margin-left:-18.65pt;margin-top:-203pt;width:317.55pt;height:17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" fillcolor="white [3201]" strokeweight=".5pt">
                <v:textbox>
                  <w:txbxContent>
                    <w:p w14:paraId="64A58310" w14:textId="164034F3" w:rsidR="006B4CB5" w:rsidRDefault="006B4CB5" w:rsidP="006B4CB5">
                      <w:pPr>
                        <w:jc w:val="center"/>
                        <w:rPr>
                          <w:b/>
                          <w:bCs/>
                          <w:sz w:val="32"/>
                          <w:szCs w:val="32"/>
                          <w:lang w:val="en-GB"/>
                        </w:rPr>
                      </w:pPr>
                      <w:r>
                        <w:rPr>
                          <w:b/>
                          <w:bCs/>
                          <w:sz w:val="32"/>
                          <w:szCs w:val="32"/>
                          <w:lang w:val="en-GB"/>
                        </w:rPr>
                        <w:t>A Prayer for Stanton Cross</w:t>
                      </w:r>
                    </w:p>
                    <w:p w14:paraId="6B6E1EFC" w14:textId="559C34E1" w:rsidR="006B4CB5" w:rsidRPr="006B4CB5" w:rsidRDefault="006B4CB5" w:rsidP="006B4CB5">
                      <w:pPr>
                        <w:jc w:val="center"/>
                        <w:rPr>
                          <w:b/>
                          <w:bCs/>
                          <w:sz w:val="32"/>
                          <w:szCs w:val="32"/>
                          <w:lang w:val="en-GB"/>
                        </w:rPr>
                      </w:pPr>
                      <w:r w:rsidRPr="006B4CB5">
                        <w:rPr>
                          <w:b/>
                          <w:bCs/>
                          <w:sz w:val="32"/>
                          <w:szCs w:val="32"/>
                          <w:lang w:val="en-GB"/>
                        </w:rPr>
                        <w:t xml:space="preserve">Heavenly Father we pray for all the homes in Stanton Cross and all those who have come to live here. May it be a place of peace, joy, and a strong sense of community where all are able to grow and flourish. We </w:t>
                      </w:r>
                      <w:r>
                        <w:rPr>
                          <w:b/>
                          <w:bCs/>
                          <w:sz w:val="32"/>
                          <w:szCs w:val="32"/>
                          <w:lang w:val="en-GB"/>
                        </w:rPr>
                        <w:t>ask for your</w:t>
                      </w:r>
                      <w:r w:rsidRPr="006B4CB5">
                        <w:rPr>
                          <w:b/>
                          <w:bCs/>
                          <w:sz w:val="32"/>
                          <w:szCs w:val="32"/>
                          <w:lang w:val="en-GB"/>
                        </w:rPr>
                        <w:t xml:space="preserve"> blessing</w:t>
                      </w:r>
                      <w:r>
                        <w:rPr>
                          <w:b/>
                          <w:bCs/>
                          <w:sz w:val="32"/>
                          <w:szCs w:val="32"/>
                          <w:lang w:val="en-GB"/>
                        </w:rPr>
                        <w:t xml:space="preserve"> on every home as we seek to build our lives and share in all that is good. Amen.</w:t>
                      </w:r>
                    </w:p>
                    <w:p w14:paraId="29452767" w14:textId="66C6AA37" w:rsidR="006B4CB5" w:rsidRPr="006B4CB5" w:rsidRDefault="006B4CB5">
                      <w:pPr>
                        <w:rPr>
                          <w:lang w:val="en-GB"/>
                        </w:rPr>
                      </w:pPr>
                    </w:p>
                  </w:txbxContent>
                </v:textbox>
              </v:shape>
            </w:pict>
          </mc:Fallback>
        </mc:AlternateContent>
      </w:r>
    </w:p>
    <w:sectPr w:rsidR="00674199" w:rsidRPr="00AE1C6F"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591A" w14:textId="77777777" w:rsidR="000B563F" w:rsidRDefault="000B563F" w:rsidP="00554336">
      <w:pPr>
        <w:spacing w:after="0"/>
      </w:pPr>
      <w:r>
        <w:separator/>
      </w:r>
    </w:p>
  </w:endnote>
  <w:endnote w:type="continuationSeparator" w:id="0">
    <w:p w14:paraId="737A85AC" w14:textId="77777777" w:rsidR="000B563F" w:rsidRDefault="000B563F"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24E30" w14:textId="77777777" w:rsidR="000B563F" w:rsidRDefault="000B563F" w:rsidP="00554336">
      <w:pPr>
        <w:spacing w:after="0"/>
      </w:pPr>
      <w:r>
        <w:separator/>
      </w:r>
    </w:p>
  </w:footnote>
  <w:footnote w:type="continuationSeparator" w:id="0">
    <w:p w14:paraId="400EDBD9" w14:textId="77777777" w:rsidR="000B563F" w:rsidRDefault="000B563F"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CFE4" w14:textId="77777777" w:rsidR="006B4CB5" w:rsidRDefault="006B4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D6BC" w14:textId="77777777" w:rsidR="006B4CB5" w:rsidRDefault="006B4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87781"/>
    <w:multiLevelType w:val="hybridMultilevel"/>
    <w:tmpl w:val="35881A10"/>
    <w:lvl w:ilvl="0" w:tplc="80CEE0EA">
      <w:start w:val="21"/>
      <w:numFmt w:val="bullet"/>
      <w:lvlText w:val="-"/>
      <w:lvlJc w:val="left"/>
      <w:pPr>
        <w:ind w:left="720" w:hanging="360"/>
      </w:pPr>
      <w:rPr>
        <w:rFonts w:ascii="Baskerville Old Face" w:eastAsiaTheme="minorHAnsi" w:hAnsi="Baskerville Old Fac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8843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199"/>
    <w:rsid w:val="000064BF"/>
    <w:rsid w:val="000139C1"/>
    <w:rsid w:val="00015939"/>
    <w:rsid w:val="0001620C"/>
    <w:rsid w:val="00052781"/>
    <w:rsid w:val="00061A8E"/>
    <w:rsid w:val="000821C8"/>
    <w:rsid w:val="0008417E"/>
    <w:rsid w:val="00086C23"/>
    <w:rsid w:val="00093F55"/>
    <w:rsid w:val="000970C8"/>
    <w:rsid w:val="000B08D7"/>
    <w:rsid w:val="000B563F"/>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4C14"/>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74199"/>
    <w:rsid w:val="006926DA"/>
    <w:rsid w:val="00692D2D"/>
    <w:rsid w:val="006931FE"/>
    <w:rsid w:val="006B4CB5"/>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1C6F"/>
    <w:rsid w:val="00AE4980"/>
    <w:rsid w:val="00AE556E"/>
    <w:rsid w:val="00AF2EDF"/>
    <w:rsid w:val="00AF417A"/>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1990"/>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620"/>
    <w:rsid w:val="00D90C37"/>
    <w:rsid w:val="00D91CFB"/>
    <w:rsid w:val="00DC27FC"/>
    <w:rsid w:val="00DD7F4A"/>
    <w:rsid w:val="00DF0B54"/>
    <w:rsid w:val="00E014D5"/>
    <w:rsid w:val="00E01AA7"/>
    <w:rsid w:val="00E02F28"/>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E97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D90620"/>
    <w:rPr>
      <w:color w:val="0563C1" w:themeColor="hyperlink"/>
      <w:u w:val="single"/>
    </w:rPr>
  </w:style>
  <w:style w:type="character" w:styleId="UnresolvedMention">
    <w:name w:val="Unresolved Mention"/>
    <w:basedOn w:val="DefaultParagraphFont"/>
    <w:uiPriority w:val="99"/>
    <w:semiHidden/>
    <w:unhideWhenUsed/>
    <w:rsid w:val="00D90620"/>
    <w:rPr>
      <w:color w:val="605E5C"/>
      <w:shd w:val="clear" w:color="auto" w:fill="E1DFDD"/>
    </w:rPr>
  </w:style>
  <w:style w:type="paragraph" w:styleId="ListParagraph">
    <w:name w:val="List Paragraph"/>
    <w:basedOn w:val="Normal"/>
    <w:uiPriority w:val="34"/>
    <w:semiHidden/>
    <w:qFormat/>
    <w:rsid w:val="006B4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43825">
      <w:bodyDiv w:val="1"/>
      <w:marLeft w:val="0"/>
      <w:marRight w:val="0"/>
      <w:marTop w:val="0"/>
      <w:marBottom w:val="0"/>
      <w:divBdr>
        <w:top w:val="none" w:sz="0" w:space="0" w:color="auto"/>
        <w:left w:val="none" w:sz="0" w:space="0" w:color="auto"/>
        <w:bottom w:val="none" w:sz="0" w:space="0" w:color="auto"/>
        <w:right w:val="none" w:sz="0" w:space="0" w:color="auto"/>
      </w:divBdr>
      <w:divsChild>
        <w:div w:id="711267166">
          <w:marLeft w:val="0"/>
          <w:marRight w:val="0"/>
          <w:marTop w:val="0"/>
          <w:marBottom w:val="0"/>
          <w:divBdr>
            <w:top w:val="none" w:sz="0" w:space="0" w:color="auto"/>
            <w:left w:val="none" w:sz="0" w:space="0" w:color="auto"/>
            <w:bottom w:val="none" w:sz="0" w:space="0" w:color="auto"/>
            <w:right w:val="none" w:sz="0" w:space="0" w:color="auto"/>
          </w:divBdr>
        </w:div>
        <w:div w:id="252934669">
          <w:marLeft w:val="0"/>
          <w:marRight w:val="0"/>
          <w:marTop w:val="0"/>
          <w:marBottom w:val="0"/>
          <w:divBdr>
            <w:top w:val="none" w:sz="0" w:space="0" w:color="auto"/>
            <w:left w:val="none" w:sz="0" w:space="0" w:color="auto"/>
            <w:bottom w:val="none" w:sz="0" w:space="0" w:color="auto"/>
            <w:right w:val="none" w:sz="0" w:space="0" w:color="auto"/>
          </w:divBdr>
        </w:div>
        <w:div w:id="2043480270">
          <w:marLeft w:val="0"/>
          <w:marRight w:val="0"/>
          <w:marTop w:val="0"/>
          <w:marBottom w:val="0"/>
          <w:divBdr>
            <w:top w:val="none" w:sz="0" w:space="0" w:color="auto"/>
            <w:left w:val="none" w:sz="0" w:space="0" w:color="auto"/>
            <w:bottom w:val="none" w:sz="0" w:space="0" w:color="auto"/>
            <w:right w:val="none" w:sz="0" w:space="0" w:color="auto"/>
          </w:divBdr>
        </w:div>
        <w:div w:id="1104424947">
          <w:marLeft w:val="0"/>
          <w:marRight w:val="0"/>
          <w:marTop w:val="0"/>
          <w:marBottom w:val="0"/>
          <w:divBdr>
            <w:top w:val="none" w:sz="0" w:space="0" w:color="auto"/>
            <w:left w:val="none" w:sz="0" w:space="0" w:color="auto"/>
            <w:bottom w:val="none" w:sz="0" w:space="0" w:color="auto"/>
            <w:right w:val="none" w:sz="0" w:space="0" w:color="auto"/>
          </w:divBdr>
        </w:div>
        <w:div w:id="612247762">
          <w:marLeft w:val="0"/>
          <w:marRight w:val="0"/>
          <w:marTop w:val="0"/>
          <w:marBottom w:val="0"/>
          <w:divBdr>
            <w:top w:val="none" w:sz="0" w:space="0" w:color="auto"/>
            <w:left w:val="none" w:sz="0" w:space="0" w:color="auto"/>
            <w:bottom w:val="none" w:sz="0" w:space="0" w:color="auto"/>
            <w:right w:val="none" w:sz="0" w:space="0" w:color="auto"/>
          </w:divBdr>
        </w:div>
        <w:div w:id="641346489">
          <w:marLeft w:val="0"/>
          <w:marRight w:val="0"/>
          <w:marTop w:val="0"/>
          <w:marBottom w:val="0"/>
          <w:divBdr>
            <w:top w:val="none" w:sz="0" w:space="0" w:color="auto"/>
            <w:left w:val="none" w:sz="0" w:space="0" w:color="auto"/>
            <w:bottom w:val="none" w:sz="0" w:space="0" w:color="auto"/>
            <w:right w:val="none" w:sz="0" w:space="0" w:color="auto"/>
          </w:divBdr>
        </w:div>
        <w:div w:id="1754743434">
          <w:marLeft w:val="0"/>
          <w:marRight w:val="0"/>
          <w:marTop w:val="0"/>
          <w:marBottom w:val="0"/>
          <w:divBdr>
            <w:top w:val="none" w:sz="0" w:space="0" w:color="auto"/>
            <w:left w:val="none" w:sz="0" w:space="0" w:color="auto"/>
            <w:bottom w:val="none" w:sz="0" w:space="0" w:color="auto"/>
            <w:right w:val="none" w:sz="0" w:space="0" w:color="auto"/>
          </w:divBdr>
        </w:div>
        <w:div w:id="1441291905">
          <w:marLeft w:val="0"/>
          <w:marRight w:val="0"/>
          <w:marTop w:val="0"/>
          <w:marBottom w:val="0"/>
          <w:divBdr>
            <w:top w:val="none" w:sz="0" w:space="0" w:color="auto"/>
            <w:left w:val="none" w:sz="0" w:space="0" w:color="auto"/>
            <w:bottom w:val="none" w:sz="0" w:space="0" w:color="auto"/>
            <w:right w:val="none" w:sz="0" w:space="0" w:color="auto"/>
          </w:divBdr>
        </w:div>
        <w:div w:id="567036763">
          <w:marLeft w:val="0"/>
          <w:marRight w:val="0"/>
          <w:marTop w:val="0"/>
          <w:marBottom w:val="0"/>
          <w:divBdr>
            <w:top w:val="none" w:sz="0" w:space="0" w:color="auto"/>
            <w:left w:val="none" w:sz="0" w:space="0" w:color="auto"/>
            <w:bottom w:val="none" w:sz="0" w:space="0" w:color="auto"/>
            <w:right w:val="none" w:sz="0" w:space="0" w:color="auto"/>
          </w:divBdr>
        </w:div>
        <w:div w:id="42608891">
          <w:marLeft w:val="0"/>
          <w:marRight w:val="0"/>
          <w:marTop w:val="0"/>
          <w:marBottom w:val="0"/>
          <w:divBdr>
            <w:top w:val="none" w:sz="0" w:space="0" w:color="auto"/>
            <w:left w:val="none" w:sz="0" w:space="0" w:color="auto"/>
            <w:bottom w:val="none" w:sz="0" w:space="0" w:color="auto"/>
            <w:right w:val="none" w:sz="0" w:space="0" w:color="auto"/>
          </w:divBdr>
        </w:div>
        <w:div w:id="1096244427">
          <w:marLeft w:val="0"/>
          <w:marRight w:val="0"/>
          <w:marTop w:val="0"/>
          <w:marBottom w:val="0"/>
          <w:divBdr>
            <w:top w:val="none" w:sz="0" w:space="0" w:color="auto"/>
            <w:left w:val="none" w:sz="0" w:space="0" w:color="auto"/>
            <w:bottom w:val="none" w:sz="0" w:space="0" w:color="auto"/>
            <w:right w:val="none" w:sz="0" w:space="0" w:color="auto"/>
          </w:divBdr>
        </w:div>
        <w:div w:id="1942103949">
          <w:marLeft w:val="0"/>
          <w:marRight w:val="0"/>
          <w:marTop w:val="0"/>
          <w:marBottom w:val="0"/>
          <w:divBdr>
            <w:top w:val="none" w:sz="0" w:space="0" w:color="auto"/>
            <w:left w:val="none" w:sz="0" w:space="0" w:color="auto"/>
            <w:bottom w:val="none" w:sz="0" w:space="0" w:color="auto"/>
            <w:right w:val="none" w:sz="0" w:space="0" w:color="auto"/>
          </w:divBdr>
        </w:div>
        <w:div w:id="1473523488">
          <w:marLeft w:val="0"/>
          <w:marRight w:val="0"/>
          <w:marTop w:val="0"/>
          <w:marBottom w:val="0"/>
          <w:divBdr>
            <w:top w:val="none" w:sz="0" w:space="0" w:color="auto"/>
            <w:left w:val="none" w:sz="0" w:space="0" w:color="auto"/>
            <w:bottom w:val="none" w:sz="0" w:space="0" w:color="auto"/>
            <w:right w:val="none" w:sz="0" w:space="0" w:color="auto"/>
          </w:divBdr>
        </w:div>
        <w:div w:id="123086683">
          <w:marLeft w:val="0"/>
          <w:marRight w:val="0"/>
          <w:marTop w:val="0"/>
          <w:marBottom w:val="0"/>
          <w:divBdr>
            <w:top w:val="none" w:sz="0" w:space="0" w:color="auto"/>
            <w:left w:val="none" w:sz="0" w:space="0" w:color="auto"/>
            <w:bottom w:val="none" w:sz="0" w:space="0" w:color="auto"/>
            <w:right w:val="none" w:sz="0" w:space="0" w:color="auto"/>
          </w:divBdr>
        </w:div>
        <w:div w:id="1573419263">
          <w:marLeft w:val="0"/>
          <w:marRight w:val="0"/>
          <w:marTop w:val="0"/>
          <w:marBottom w:val="0"/>
          <w:divBdr>
            <w:top w:val="none" w:sz="0" w:space="0" w:color="auto"/>
            <w:left w:val="none" w:sz="0" w:space="0" w:color="auto"/>
            <w:bottom w:val="none" w:sz="0" w:space="0" w:color="auto"/>
            <w:right w:val="none" w:sz="0" w:space="0" w:color="auto"/>
          </w:divBdr>
        </w:div>
        <w:div w:id="93208613">
          <w:marLeft w:val="0"/>
          <w:marRight w:val="0"/>
          <w:marTop w:val="0"/>
          <w:marBottom w:val="0"/>
          <w:divBdr>
            <w:top w:val="none" w:sz="0" w:space="0" w:color="auto"/>
            <w:left w:val="none" w:sz="0" w:space="0" w:color="auto"/>
            <w:bottom w:val="none" w:sz="0" w:space="0" w:color="auto"/>
            <w:right w:val="none" w:sz="0" w:space="0" w:color="auto"/>
          </w:divBdr>
        </w:div>
        <w:div w:id="1429810490">
          <w:marLeft w:val="0"/>
          <w:marRight w:val="0"/>
          <w:marTop w:val="0"/>
          <w:marBottom w:val="0"/>
          <w:divBdr>
            <w:top w:val="none" w:sz="0" w:space="0" w:color="auto"/>
            <w:left w:val="none" w:sz="0" w:space="0" w:color="auto"/>
            <w:bottom w:val="none" w:sz="0" w:space="0" w:color="auto"/>
            <w:right w:val="none" w:sz="0" w:space="0" w:color="auto"/>
          </w:divBdr>
        </w:div>
      </w:divsChild>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mailto:vicarstkatharines@gmail.com"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uckdbpostcards.org/items/73513-ah-twould-be-the-bliss-of-blisses-if-i-might-greet-my-love"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www.stkatharineschurch.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Library/Containers/com.microsoft.Word/Data/Library/Application%20Support/Microsoft/Office/16.0/DTS/Search/%7b281D2C6C-6F8D-EE44-A0D3-BE8B9CE955AF%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EE22F16E1EE245A9874F9B11FB1E26"/>
        <w:category>
          <w:name w:val="General"/>
          <w:gallery w:val="placeholder"/>
        </w:category>
        <w:types>
          <w:type w:val="bbPlcHdr"/>
        </w:types>
        <w:behaviors>
          <w:behavior w:val="content"/>
        </w:behaviors>
        <w:guid w:val="{7CDACCBF-4795-C64E-9CAD-4F79DED32801}"/>
      </w:docPartPr>
      <w:docPartBody>
        <w:p w:rsidR="007F77D9" w:rsidRDefault="007F77D9">
          <w:pPr>
            <w:pStyle w:val="94EE22F16E1EE245A9874F9B11FB1E26"/>
          </w:pPr>
          <w:r w:rsidRPr="00AE1C6F">
            <w:rPr>
              <w:noProof/>
              <w:lang w:bidi="en-US"/>
            </w:rPr>
            <w:t xml:space="preserve">Tuesday, </w:t>
          </w:r>
          <w:r w:rsidRPr="00AE1C6F">
            <w:rPr>
              <w:noProof/>
              <w:lang w:bidi="en-US"/>
            </w:rPr>
            <w:br/>
            <w:t xml:space="preserve">Sep 20, </w:t>
          </w:r>
          <w:r w:rsidRPr="00AE1C6F">
            <w:rPr>
              <w:noProof/>
              <w:lang w:bidi="en-US"/>
            </w:rPr>
            <w:br/>
            <w:t>YYYY</w:t>
          </w:r>
        </w:p>
      </w:docPartBody>
    </w:docPart>
    <w:docPart>
      <w:docPartPr>
        <w:name w:val="56EE3F44CBFCD249AFA077B6FDFC3AAB"/>
        <w:category>
          <w:name w:val="General"/>
          <w:gallery w:val="placeholder"/>
        </w:category>
        <w:types>
          <w:type w:val="bbPlcHdr"/>
        </w:types>
        <w:behaviors>
          <w:behavior w:val="content"/>
        </w:behaviors>
        <w:guid w:val="{8C73CEAC-B4E9-7E4B-9973-A37A245EF5C4}"/>
      </w:docPartPr>
      <w:docPartBody>
        <w:p w:rsidR="007F77D9" w:rsidRDefault="007F77D9">
          <w:pPr>
            <w:pStyle w:val="56EE3F44CBFCD249AFA077B6FDFC3AAB"/>
          </w:pPr>
          <w:r w:rsidRPr="00AE1C6F">
            <w:rPr>
              <w:noProof/>
              <w:lang w:bidi="en-US"/>
            </w:rPr>
            <w:t>NEWS TODAY</w:t>
          </w:r>
        </w:p>
      </w:docPartBody>
    </w:docPart>
    <w:docPart>
      <w:docPartPr>
        <w:name w:val="634C851207F72D40887BC43834CAE4A3"/>
        <w:category>
          <w:name w:val="General"/>
          <w:gallery w:val="placeholder"/>
        </w:category>
        <w:types>
          <w:type w:val="bbPlcHdr"/>
        </w:types>
        <w:behaviors>
          <w:behavior w:val="content"/>
        </w:behaviors>
        <w:guid w:val="{FBDE9614-06ED-7445-8CB2-44A8D0340023}"/>
      </w:docPartPr>
      <w:docPartBody>
        <w:p w:rsidR="007F77D9" w:rsidRDefault="007F77D9">
          <w:pPr>
            <w:pStyle w:val="634C851207F72D40887BC43834CAE4A3"/>
          </w:pPr>
          <w:r w:rsidRPr="00AE1C6F">
            <w:rPr>
              <w:noProof/>
              <w:lang w:bidi="en-US"/>
            </w:rPr>
            <w:t>Latest news and bulletin updates</w:t>
          </w:r>
        </w:p>
      </w:docPartBody>
    </w:docPart>
    <w:docPart>
      <w:docPartPr>
        <w:name w:val="1F352682618CA640B95893E41A5D10CB"/>
        <w:category>
          <w:name w:val="General"/>
          <w:gallery w:val="placeholder"/>
        </w:category>
        <w:types>
          <w:type w:val="bbPlcHdr"/>
        </w:types>
        <w:behaviors>
          <w:behavior w:val="content"/>
        </w:behaviors>
        <w:guid w:val="{F3E01661-27BC-9245-A19A-4D63987E7BAB}"/>
      </w:docPartPr>
      <w:docPartBody>
        <w:p w:rsidR="007F77D9" w:rsidRDefault="007F77D9">
          <w:pPr>
            <w:pStyle w:val="1F352682618CA640B95893E41A5D10CB"/>
          </w:pPr>
          <w:r w:rsidRPr="00AE1C6F">
            <w:rPr>
              <w:noProof/>
              <w:lang w:bidi="en-US"/>
            </w:rPr>
            <w:t>Issue</w:t>
          </w:r>
          <w:r w:rsidRPr="00AE1C6F">
            <w:rPr>
              <w:noProof/>
              <w:lang w:bidi="en-US"/>
            </w:rPr>
            <w:br/>
            <w:t>#10</w:t>
          </w:r>
        </w:p>
      </w:docPartBody>
    </w:docPart>
    <w:docPart>
      <w:docPartPr>
        <w:name w:val="8445166200CCF1488437B4BEDD2B3D6E"/>
        <w:category>
          <w:name w:val="General"/>
          <w:gallery w:val="placeholder"/>
        </w:category>
        <w:types>
          <w:type w:val="bbPlcHdr"/>
        </w:types>
        <w:behaviors>
          <w:behavior w:val="content"/>
        </w:behaviors>
        <w:guid w:val="{9B8DDF7F-6687-2142-967F-AF0445F7E0DA}"/>
      </w:docPartPr>
      <w:docPartBody>
        <w:p w:rsidR="007F77D9" w:rsidRDefault="007F77D9">
          <w:pPr>
            <w:pStyle w:val="8445166200CCF1488437B4BEDD2B3D6E"/>
          </w:pPr>
          <w:r w:rsidRPr="00AE1C6F">
            <w:rPr>
              <w:noProof/>
              <w:lang w:bidi="en-US"/>
            </w:rPr>
            <w:t>Mirjam Nilsson</w:t>
          </w:r>
        </w:p>
      </w:docPartBody>
    </w:docPart>
    <w:docPart>
      <w:docPartPr>
        <w:name w:val="CE0EAC030C72AE458D40979D2D1714D4"/>
        <w:category>
          <w:name w:val="General"/>
          <w:gallery w:val="placeholder"/>
        </w:category>
        <w:types>
          <w:type w:val="bbPlcHdr"/>
        </w:types>
        <w:behaviors>
          <w:behavior w:val="content"/>
        </w:behaviors>
        <w:guid w:val="{58DB949C-439D-9143-959B-41BB15CAC850}"/>
      </w:docPartPr>
      <w:docPartBody>
        <w:p w:rsidR="007F77D9" w:rsidRDefault="007F77D9">
          <w:pPr>
            <w:pStyle w:val="CE0EAC030C72AE458D40979D2D1714D4"/>
          </w:pPr>
          <w:r w:rsidRPr="00AE1C6F">
            <w:rPr>
              <w:noProof/>
              <w:lang w:bidi="en-US"/>
            </w:rPr>
            <w:t>The scoop of the day</w:t>
          </w:r>
        </w:p>
      </w:docPartBody>
    </w:docPart>
    <w:docPart>
      <w:docPartPr>
        <w:name w:val="84FFF030C9F00C41ACA96B750B45A224"/>
        <w:category>
          <w:name w:val="General"/>
          <w:gallery w:val="placeholder"/>
        </w:category>
        <w:types>
          <w:type w:val="bbPlcHdr"/>
        </w:types>
        <w:behaviors>
          <w:behavior w:val="content"/>
        </w:behaviors>
        <w:guid w:val="{82ABFD70-62F5-CE43-96E3-CA360A3A3B05}"/>
      </w:docPartPr>
      <w:docPartBody>
        <w:p w:rsidR="007F77D9" w:rsidRDefault="007F77D9">
          <w:pPr>
            <w:pStyle w:val="84FFF030C9F00C41ACA96B750B45A224"/>
          </w:pPr>
          <w:r w:rsidRPr="00AE1C6F">
            <w:rPr>
              <w:noProof/>
              <w:lang w:bidi="en-US"/>
            </w:rPr>
            <w:t>The latest updates</w:t>
          </w:r>
        </w:p>
      </w:docPartBody>
    </w:docPart>
    <w:docPart>
      <w:docPartPr>
        <w:name w:val="04810E1B8716D647BF4ED19212FC9205"/>
        <w:category>
          <w:name w:val="General"/>
          <w:gallery w:val="placeholder"/>
        </w:category>
        <w:types>
          <w:type w:val="bbPlcHdr"/>
        </w:types>
        <w:behaviors>
          <w:behavior w:val="content"/>
        </w:behaviors>
        <w:guid w:val="{C6B5C405-F117-EE49-B60F-D67BE60C802C}"/>
      </w:docPartPr>
      <w:docPartBody>
        <w:p w:rsidR="00E62B30" w:rsidRPr="00AE1C6F" w:rsidRDefault="007F77D9" w:rsidP="00F66772">
          <w:pPr>
            <w:rPr>
              <w:noProof/>
            </w:rPr>
          </w:pPr>
          <w:r w:rsidRPr="00AE1C6F">
            <w:rPr>
              <w:noProof/>
              <w:lang w:bidi="en-US"/>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E62B30" w:rsidRPr="00AE1C6F" w:rsidRDefault="007F77D9" w:rsidP="00F66772">
          <w:pPr>
            <w:rPr>
              <w:noProof/>
            </w:rPr>
          </w:pPr>
          <w:r w:rsidRPr="00AE1C6F">
            <w:rPr>
              <w:noProof/>
              <w:lang w:bidi="en-US"/>
            </w:rPr>
            <w:t>To make your d</w:t>
          </w:r>
          <w:r w:rsidRPr="00AE1C6F">
            <w:rPr>
              <w:noProof/>
              <w:lang w:bidi="en-US"/>
            </w:rPr>
            <w:t xml:space="preserve">ocument look professionally produced, Word provides header, footer, cover page, and text box designs that complement each other. For example, you can add a matching cover page, header, and sidebar. </w:t>
          </w:r>
        </w:p>
        <w:p w:rsidR="00E62B30" w:rsidRPr="00AE1C6F" w:rsidRDefault="007F77D9" w:rsidP="00F66772">
          <w:pPr>
            <w:rPr>
              <w:noProof/>
            </w:rPr>
          </w:pPr>
          <w:r w:rsidRPr="00AE1C6F">
            <w:rPr>
              <w:noProof/>
              <w:lang w:bidi="en-US"/>
            </w:rPr>
            <w:t>Click Insert and then choose the elements you want from t</w:t>
          </w:r>
          <w:r w:rsidRPr="00AE1C6F">
            <w:rPr>
              <w:noProof/>
              <w:lang w:bidi="en-US"/>
            </w:rPr>
            <w:t xml:space="preserve">he different galleries. </w:t>
          </w:r>
        </w:p>
        <w:p w:rsidR="00E62B30" w:rsidRPr="00AE1C6F" w:rsidRDefault="007F77D9" w:rsidP="00F66772">
          <w:pPr>
            <w:rPr>
              <w:noProof/>
            </w:rPr>
          </w:pPr>
          <w:r w:rsidRPr="00AE1C6F">
            <w:rPr>
              <w:noProof/>
              <w:lang w:bidi="en-US"/>
            </w:rPr>
            <w:t>Themes and styles also help keep your document co-ordinated. When you click Design and choose a new Theme, the pictures, charts, and SmartArt graphics change to match your new theme. When you apply styles, your headings change to m</w:t>
          </w:r>
          <w:r w:rsidRPr="00AE1C6F">
            <w:rPr>
              <w:noProof/>
              <w:lang w:bidi="en-US"/>
            </w:rPr>
            <w:t xml:space="preserve">atch the new theme. </w:t>
          </w:r>
        </w:p>
        <w:p w:rsidR="00E62B30" w:rsidRPr="00AE1C6F" w:rsidRDefault="007F77D9" w:rsidP="00F66772">
          <w:pPr>
            <w:rPr>
              <w:noProof/>
            </w:rPr>
          </w:pPr>
          <w:r w:rsidRPr="00AE1C6F">
            <w:rPr>
              <w:noProof/>
              <w:lang w:bidi="en-US"/>
            </w:rPr>
            <w:t xml:space="preserve">Save time in Word with new buttons that show up where you need them. To change the way a picture fits in your document, click it and a button for layout options appears next to it. </w:t>
          </w:r>
        </w:p>
        <w:p w:rsidR="007F77D9" w:rsidRDefault="007F77D9">
          <w:pPr>
            <w:pStyle w:val="04810E1B8716D647BF4ED19212FC9205"/>
          </w:pPr>
          <w:r w:rsidRPr="00AE1C6F">
            <w:rPr>
              <w:noProof/>
              <w:lang w:bidi="en-US"/>
            </w:rPr>
            <w:t>When you work on a table, click where you want to add</w:t>
          </w:r>
          <w:r w:rsidRPr="00AE1C6F">
            <w:rPr>
              <w:noProof/>
              <w:lang w:bidi="en-US"/>
            </w:rPr>
            <w:t xml:space="preserve"> a row or a column, and then click the plus sign.</w:t>
          </w:r>
        </w:p>
      </w:docPartBody>
    </w:docPart>
    <w:docPart>
      <w:docPartPr>
        <w:name w:val="AE33F965D0F1E64B8D5225D8D47D1746"/>
        <w:category>
          <w:name w:val="General"/>
          <w:gallery w:val="placeholder"/>
        </w:category>
        <w:types>
          <w:type w:val="bbPlcHdr"/>
        </w:types>
        <w:behaviors>
          <w:behavior w:val="content"/>
        </w:behaviors>
        <w:guid w:val="{5535644A-1BBC-8A44-AB61-497F1727F77E}"/>
      </w:docPartPr>
      <w:docPartBody>
        <w:p w:rsidR="007F77D9" w:rsidRDefault="007F77D9">
          <w:pPr>
            <w:pStyle w:val="AE33F965D0F1E64B8D5225D8D47D1746"/>
          </w:pPr>
          <w:r w:rsidRPr="00AE1C6F">
            <w:rPr>
              <w:noProof/>
              <w:lang w:bidi="en-US"/>
            </w:rPr>
            <w:t>The scoop of the day</w:t>
          </w:r>
        </w:p>
      </w:docPartBody>
    </w:docPart>
    <w:docPart>
      <w:docPartPr>
        <w:name w:val="D7703F8733577546B2F6A5D73E8710E7"/>
        <w:category>
          <w:name w:val="General"/>
          <w:gallery w:val="placeholder"/>
        </w:category>
        <w:types>
          <w:type w:val="bbPlcHdr"/>
        </w:types>
        <w:behaviors>
          <w:behavior w:val="content"/>
        </w:behaviors>
        <w:guid w:val="{429F6594-C570-D34B-88B1-6609F69F4CA7}"/>
      </w:docPartPr>
      <w:docPartBody>
        <w:p w:rsidR="007F77D9" w:rsidRDefault="007F77D9">
          <w:pPr>
            <w:pStyle w:val="D7703F8733577546B2F6A5D73E8710E7"/>
          </w:pPr>
          <w:r w:rsidRPr="00AE1C6F">
            <w:rPr>
              <w:noProof/>
              <w:lang w:bidi="en-US"/>
            </w:rPr>
            <w:t>The latest updates to get you through the day</w:t>
          </w:r>
        </w:p>
      </w:docPartBody>
    </w:docPart>
    <w:docPart>
      <w:docPartPr>
        <w:name w:val="CC65ED49FA8E144B8A1B2CB887CC5815"/>
        <w:category>
          <w:name w:val="General"/>
          <w:gallery w:val="placeholder"/>
        </w:category>
        <w:types>
          <w:type w:val="bbPlcHdr"/>
        </w:types>
        <w:behaviors>
          <w:behavior w:val="content"/>
        </w:behaviors>
        <w:guid w:val="{125AAD31-5418-AE4F-9664-A5DD6865F0DE}"/>
      </w:docPartPr>
      <w:docPartBody>
        <w:p w:rsidR="00E62B30" w:rsidRPr="00AE1C6F" w:rsidRDefault="007F77D9" w:rsidP="009D5E5F">
          <w:pPr>
            <w:rPr>
              <w:noProof/>
            </w:rPr>
          </w:pPr>
          <w:r w:rsidRPr="00AE1C6F">
            <w:rPr>
              <w:noProof/>
              <w:lang w:bidi="en-US"/>
            </w:rPr>
            <w:t>Themes and styles also help keep your document co-ordinated. When you click Design and choose a new Theme, the pictures, charts, and SmartA</w:t>
          </w:r>
          <w:r w:rsidRPr="00AE1C6F">
            <w:rPr>
              <w:noProof/>
              <w:lang w:bidi="en-US"/>
            </w:rPr>
            <w:t xml:space="preserve">rt graphics change to match your new theme. When you apply styles, your headings change to match the new theme. </w:t>
          </w:r>
        </w:p>
        <w:p w:rsidR="00E62B30" w:rsidRPr="00AE1C6F" w:rsidRDefault="007F77D9" w:rsidP="009D5E5F">
          <w:pPr>
            <w:rPr>
              <w:noProof/>
            </w:rPr>
          </w:pPr>
          <w:r w:rsidRPr="00AE1C6F">
            <w:rPr>
              <w:noProof/>
              <w:lang w:bidi="en-US"/>
            </w:rPr>
            <w:t>Save time in Word with new buttons that show up where you need them. To change the way a picture fits in your document, click it and a button f</w:t>
          </w:r>
          <w:r w:rsidRPr="00AE1C6F">
            <w:rPr>
              <w:noProof/>
              <w:lang w:bidi="en-US"/>
            </w:rPr>
            <w:t xml:space="preserve">or layout options appears next to it. When you work on a table, click where you want to add a row or a column, and then click the plus sign. </w:t>
          </w:r>
        </w:p>
        <w:p w:rsidR="007F77D9" w:rsidRDefault="007F77D9">
          <w:pPr>
            <w:pStyle w:val="CC65ED49FA8E144B8A1B2CB887CC5815"/>
          </w:pPr>
          <w:r w:rsidRPr="00AE1C6F">
            <w:rPr>
              <w:noProof/>
              <w:lang w:bidi="en-US"/>
            </w:rPr>
            <w:t xml:space="preserve">Reading is easier, too, in the new Reading view. You can collapse parts of the document and focus on the text you </w:t>
          </w:r>
          <w:r w:rsidRPr="00AE1C6F">
            <w:rPr>
              <w:noProof/>
              <w:lang w:bidi="en-US"/>
            </w:rPr>
            <w:t>want. If you need to stop reading before you reach the end, Word remembers where you left off - even on another device.</w:t>
          </w:r>
        </w:p>
      </w:docPartBody>
    </w:docPart>
    <w:docPart>
      <w:docPartPr>
        <w:name w:val="B009CF67F6E8C245985069CF1B315743"/>
        <w:category>
          <w:name w:val="General"/>
          <w:gallery w:val="placeholder"/>
        </w:category>
        <w:types>
          <w:type w:val="bbPlcHdr"/>
        </w:types>
        <w:behaviors>
          <w:behavior w:val="content"/>
        </w:behaviors>
        <w:guid w:val="{55213CC6-6811-CC45-899A-C70C3DA2B04D}"/>
      </w:docPartPr>
      <w:docPartBody>
        <w:p w:rsidR="007F77D9" w:rsidRDefault="007F77D9">
          <w:pPr>
            <w:pStyle w:val="B009CF67F6E8C245985069CF1B315743"/>
          </w:pPr>
          <w:r w:rsidRPr="00AE1C6F">
            <w:rPr>
              <w:lang w:bidi="en-US"/>
            </w:rPr>
            <w:t>Picture Caption: To make your document look professionally produced, Word provides header, footer, cover page, and text box designs that</w:t>
          </w:r>
          <w:r w:rsidRPr="00AE1C6F">
            <w:rPr>
              <w:lang w:bidi="en-US"/>
            </w:rPr>
            <w:t xml:space="preserve"> complement each other.</w:t>
          </w:r>
        </w:p>
      </w:docPartBody>
    </w:docPart>
    <w:docPart>
      <w:docPartPr>
        <w:name w:val="49C6924C281DB249BFDCE2E249495155"/>
        <w:category>
          <w:name w:val="General"/>
          <w:gallery w:val="placeholder"/>
        </w:category>
        <w:types>
          <w:type w:val="bbPlcHdr"/>
        </w:types>
        <w:behaviors>
          <w:behavior w:val="content"/>
        </w:behaviors>
        <w:guid w:val="{50A75FAE-C799-794F-AEC6-F0245C807D05}"/>
      </w:docPartPr>
      <w:docPartBody>
        <w:p w:rsidR="007F77D9" w:rsidRDefault="007F77D9">
          <w:pPr>
            <w:pStyle w:val="49C6924C281DB249BFDCE2E249495155"/>
          </w:pPr>
          <w:r w:rsidRPr="00AE1C6F">
            <w:rPr>
              <w:rStyle w:val="PlaceholderText"/>
              <w:noProof/>
              <w:lang w:bidi="en-US"/>
            </w:rPr>
            <w:t>The scoop of the day</w:t>
          </w:r>
        </w:p>
      </w:docPartBody>
    </w:docPart>
    <w:docPart>
      <w:docPartPr>
        <w:name w:val="D21E7CD08274C04A838435B6FA1DC333"/>
        <w:category>
          <w:name w:val="General"/>
          <w:gallery w:val="placeholder"/>
        </w:category>
        <w:types>
          <w:type w:val="bbPlcHdr"/>
        </w:types>
        <w:behaviors>
          <w:behavior w:val="content"/>
        </w:behaviors>
        <w:guid w:val="{6AC953CC-6980-9B46-9398-E0CCDA38B1BF}"/>
      </w:docPartPr>
      <w:docPartBody>
        <w:p w:rsidR="007F77D9" w:rsidRDefault="007F77D9">
          <w:pPr>
            <w:pStyle w:val="D21E7CD08274C04A838435B6FA1DC333"/>
          </w:pPr>
          <w:r w:rsidRPr="00AE1C6F">
            <w:rPr>
              <w:noProof/>
              <w:lang w:bidi="en-US"/>
            </w:rPr>
            <w:t>The latest updates</w:t>
          </w:r>
        </w:p>
      </w:docPartBody>
    </w:docPart>
    <w:docPart>
      <w:docPartPr>
        <w:name w:val="21F28531E669624387963E0F1566B830"/>
        <w:category>
          <w:name w:val="General"/>
          <w:gallery w:val="placeholder"/>
        </w:category>
        <w:types>
          <w:type w:val="bbPlcHdr"/>
        </w:types>
        <w:behaviors>
          <w:behavior w:val="content"/>
        </w:behaviors>
        <w:guid w:val="{59832981-CC2C-CF4E-98FF-2A5B28CF3310}"/>
      </w:docPartPr>
      <w:docPartBody>
        <w:p w:rsidR="007F77D9" w:rsidRDefault="007F77D9">
          <w:pPr>
            <w:pStyle w:val="21F28531E669624387963E0F1566B830"/>
          </w:pPr>
          <w:r w:rsidRPr="00AE1C6F">
            <w:rPr>
              <w:noProof/>
              <w:lang w:bidi="en-US"/>
            </w:rPr>
            <w:t>The scoop of the day</w:t>
          </w:r>
        </w:p>
      </w:docPartBody>
    </w:docPart>
    <w:docPart>
      <w:docPartPr>
        <w:name w:val="5BA8A8E7F96D3941AEB2DC1A02C44ECD"/>
        <w:category>
          <w:name w:val="General"/>
          <w:gallery w:val="placeholder"/>
        </w:category>
        <w:types>
          <w:type w:val="bbPlcHdr"/>
        </w:types>
        <w:behaviors>
          <w:behavior w:val="content"/>
        </w:behaviors>
        <w:guid w:val="{C44CDF0F-9891-EC41-82E9-A025B8C5025E}"/>
      </w:docPartPr>
      <w:docPartBody>
        <w:p w:rsidR="007F77D9" w:rsidRDefault="007F77D9">
          <w:pPr>
            <w:pStyle w:val="5BA8A8E7F96D3941AEB2DC1A02C44ECD"/>
          </w:pPr>
          <w:r w:rsidRPr="00AE1C6F">
            <w:rPr>
              <w:noProof/>
              <w:lang w:bidi="en-US"/>
            </w:rPr>
            <w:t>The latest updates</w:t>
          </w:r>
        </w:p>
      </w:docPartBody>
    </w:docPart>
    <w:docPart>
      <w:docPartPr>
        <w:name w:val="EB1FEC14D8A30A4C9054513E0845518C"/>
        <w:category>
          <w:name w:val="General"/>
          <w:gallery w:val="placeholder"/>
        </w:category>
        <w:types>
          <w:type w:val="bbPlcHdr"/>
        </w:types>
        <w:behaviors>
          <w:behavior w:val="content"/>
        </w:behaviors>
        <w:guid w:val="{C0D59794-B0F8-DD46-86AE-DEF46BCB912D}"/>
      </w:docPartPr>
      <w:docPartBody>
        <w:p w:rsidR="007F77D9" w:rsidRDefault="007F77D9">
          <w:pPr>
            <w:pStyle w:val="EB1FEC14D8A30A4C9054513E0845518C"/>
          </w:pPr>
          <w:r w:rsidRPr="00AE1C6F">
            <w:rPr>
              <w:noProof/>
              <w:lang w:bidi="en-US"/>
            </w:rPr>
            <w:t>The scoop of the day</w:t>
          </w:r>
        </w:p>
      </w:docPartBody>
    </w:docPart>
    <w:docPart>
      <w:docPartPr>
        <w:name w:val="22707F8622B5994391B2A20524B38386"/>
        <w:category>
          <w:name w:val="General"/>
          <w:gallery w:val="placeholder"/>
        </w:category>
        <w:types>
          <w:type w:val="bbPlcHdr"/>
        </w:types>
        <w:behaviors>
          <w:behavior w:val="content"/>
        </w:behaviors>
        <w:guid w:val="{37A9F05B-57CC-8C4C-9AF4-1D3DA5994BE2}"/>
      </w:docPartPr>
      <w:docPartBody>
        <w:p w:rsidR="007F77D9" w:rsidRDefault="007F77D9">
          <w:pPr>
            <w:pStyle w:val="22707F8622B5994391B2A20524B38386"/>
          </w:pPr>
          <w:r w:rsidRPr="00AE1C6F">
            <w:rPr>
              <w:noProof/>
              <w:lang w:bidi="en-US"/>
            </w:rPr>
            <w:t>The latest updates</w:t>
          </w:r>
        </w:p>
      </w:docPartBody>
    </w:docPart>
    <w:docPart>
      <w:docPartPr>
        <w:name w:val="EA6630EC0632A040A7CEC44531A42363"/>
        <w:category>
          <w:name w:val="General"/>
          <w:gallery w:val="placeholder"/>
        </w:category>
        <w:types>
          <w:type w:val="bbPlcHdr"/>
        </w:types>
        <w:behaviors>
          <w:behavior w:val="content"/>
        </w:behaviors>
        <w:guid w:val="{7266A861-2749-1147-895E-42B9976B3E06}"/>
      </w:docPartPr>
      <w:docPartBody>
        <w:p w:rsidR="007F77D9" w:rsidRDefault="007F77D9">
          <w:pPr>
            <w:pStyle w:val="EA6630EC0632A040A7CEC44531A42363"/>
          </w:pPr>
          <w:r w:rsidRPr="00AE1C6F">
            <w:rPr>
              <w:noProof/>
              <w:lang w:bidi="en-US"/>
            </w:rPr>
            <w:t>Tuesday, Sep 20, YYYY</w:t>
          </w:r>
        </w:p>
      </w:docPartBody>
    </w:docPart>
    <w:docPart>
      <w:docPartPr>
        <w:name w:val="71B8346767CD4946A0E51943CABC790D"/>
        <w:category>
          <w:name w:val="General"/>
          <w:gallery w:val="placeholder"/>
        </w:category>
        <w:types>
          <w:type w:val="bbPlcHdr"/>
        </w:types>
        <w:behaviors>
          <w:behavior w:val="content"/>
        </w:behaviors>
        <w:guid w:val="{AEFC870C-2056-4A49-B3DD-C891E13135AB}"/>
      </w:docPartPr>
      <w:docPartBody>
        <w:p w:rsidR="007F77D9" w:rsidRDefault="007F77D9">
          <w:pPr>
            <w:pStyle w:val="71B8346767CD4946A0E51943CABC790D"/>
          </w:pPr>
          <w:r w:rsidRPr="00AE1C6F">
            <w:rPr>
              <w:noProof/>
              <w:lang w:bidi="en-US"/>
            </w:rPr>
            <w:t>NEWS TODAY</w:t>
          </w:r>
        </w:p>
      </w:docPartBody>
    </w:docPart>
    <w:docPart>
      <w:docPartPr>
        <w:name w:val="09C85F608BF81C449832950140835E40"/>
        <w:category>
          <w:name w:val="General"/>
          <w:gallery w:val="placeholder"/>
        </w:category>
        <w:types>
          <w:type w:val="bbPlcHdr"/>
        </w:types>
        <w:behaviors>
          <w:behavior w:val="content"/>
        </w:behaviors>
        <w:guid w:val="{3257B208-BEBF-874B-9E88-343CB42155A8}"/>
      </w:docPartPr>
      <w:docPartBody>
        <w:p w:rsidR="007F77D9" w:rsidRDefault="007F77D9">
          <w:pPr>
            <w:pStyle w:val="09C85F608BF81C449832950140835E40"/>
          </w:pPr>
          <w:r w:rsidRPr="00AE1C6F">
            <w:rPr>
              <w:noProof/>
              <w:lang w:bidi="en-US"/>
            </w:rPr>
            <w:t>Issue #10</w:t>
          </w:r>
        </w:p>
      </w:docPartBody>
    </w:docPart>
    <w:docPart>
      <w:docPartPr>
        <w:name w:val="2D87B883C4955F4E8D23EE7376546097"/>
        <w:category>
          <w:name w:val="General"/>
          <w:gallery w:val="placeholder"/>
        </w:category>
        <w:types>
          <w:type w:val="bbPlcHdr"/>
        </w:types>
        <w:behaviors>
          <w:behavior w:val="content"/>
        </w:behaviors>
        <w:guid w:val="{CE453CA1-EE84-6E4E-A009-402C1A00E2B9}"/>
      </w:docPartPr>
      <w:docPartBody>
        <w:p w:rsidR="007F77D9" w:rsidRDefault="007F77D9">
          <w:pPr>
            <w:pStyle w:val="2D87B883C4955F4E8D23EE7376546097"/>
          </w:pPr>
          <w:r w:rsidRPr="00AE1C6F">
            <w:rPr>
              <w:noProof/>
              <w:lang w:bidi="en-US"/>
            </w:rPr>
            <w:t>The latest breaking news of the day</w:t>
          </w:r>
        </w:p>
      </w:docPartBody>
    </w:docPart>
    <w:docPart>
      <w:docPartPr>
        <w:name w:val="146DFBE65121E1498A381BDD4998F7B3"/>
        <w:category>
          <w:name w:val="General"/>
          <w:gallery w:val="placeholder"/>
        </w:category>
        <w:types>
          <w:type w:val="bbPlcHdr"/>
        </w:types>
        <w:behaviors>
          <w:behavior w:val="content"/>
        </w:behaviors>
        <w:guid w:val="{2AC711A3-F1E5-A84C-B074-ABB2D80223EF}"/>
      </w:docPartPr>
      <w:docPartBody>
        <w:p w:rsidR="007F77D9" w:rsidRDefault="007F77D9">
          <w:pPr>
            <w:pStyle w:val="146DFBE65121E1498A381BDD4998F7B3"/>
          </w:pPr>
          <w:r w:rsidRPr="00AE1C6F">
            <w:rPr>
              <w:noProof/>
              <w:lang w:bidi="en-US"/>
            </w:rPr>
            <w:t xml:space="preserve">The latest updates to get you </w:t>
          </w:r>
          <w:r w:rsidRPr="00AE1C6F">
            <w:rPr>
              <w:noProof/>
              <w:lang w:bidi="en-US"/>
            </w:rPr>
            <w:t>through the day</w:t>
          </w:r>
        </w:p>
      </w:docPartBody>
    </w:docPart>
    <w:docPart>
      <w:docPartPr>
        <w:name w:val="5819F1F45E3E654AB23C4A6F4373E035"/>
        <w:category>
          <w:name w:val="General"/>
          <w:gallery w:val="placeholder"/>
        </w:category>
        <w:types>
          <w:type w:val="bbPlcHdr"/>
        </w:types>
        <w:behaviors>
          <w:behavior w:val="content"/>
        </w:behaviors>
        <w:guid w:val="{4596B972-1BF5-D844-BBAA-CD08A65D4DF1}"/>
      </w:docPartPr>
      <w:docPartBody>
        <w:p w:rsidR="00E62B30" w:rsidRPr="00AE1C6F" w:rsidRDefault="007F77D9" w:rsidP="00C07E8F">
          <w:pPr>
            <w:rPr>
              <w:noProof/>
            </w:rPr>
          </w:pPr>
          <w:r w:rsidRPr="00AE1C6F">
            <w:rPr>
              <w:noProof/>
              <w:lang w:bidi="en-US"/>
            </w:rPr>
            <w:t>Save time in Word with new buttons that show up where you need them. To change the way a picture fits in your document, click it and a button for layout options appears next to it. When you work on a table, click where you want to add a row</w:t>
          </w:r>
          <w:r w:rsidRPr="00AE1C6F">
            <w:rPr>
              <w:noProof/>
              <w:lang w:bidi="en-US"/>
            </w:rPr>
            <w:t xml:space="preserve"> or a column, and then click the plus sign. </w:t>
          </w:r>
        </w:p>
        <w:p w:rsidR="00E62B30" w:rsidRPr="00AE1C6F" w:rsidRDefault="007F77D9" w:rsidP="00C07E8F">
          <w:pPr>
            <w:rPr>
              <w:noProof/>
            </w:rPr>
          </w:pPr>
          <w:r w:rsidRPr="00AE1C6F">
            <w:rPr>
              <w:noProof/>
              <w:lang w:bidi="en-US"/>
            </w:rPr>
            <w:t>Reading is easier, too, in the new Reading view. You can collapse parts of the document and focus on the text you want. If you need to stop reading before you reach the end, Word remembers where you left off - e</w:t>
          </w:r>
          <w:r w:rsidRPr="00AE1C6F">
            <w:rPr>
              <w:noProof/>
              <w:lang w:bidi="en-US"/>
            </w:rPr>
            <w:t xml:space="preserve">ven on another device. </w:t>
          </w:r>
        </w:p>
        <w:p w:rsidR="007F77D9" w:rsidRDefault="007F77D9">
          <w:pPr>
            <w:pStyle w:val="5819F1F45E3E654AB23C4A6F4373E035"/>
          </w:pPr>
          <w:r w:rsidRPr="00AE1C6F">
            <w:rPr>
              <w:noProof/>
              <w:lang w:bidi="en-US"/>
            </w:rPr>
            <w:t>Themes and styles also help keep your document co-ordinated. When you click Design and choose a new Theme, the pictures, charts, and SmartArt graphics change to match your new theme. When you apply styles, your headings change to ma</w:t>
          </w:r>
          <w:r w:rsidRPr="00AE1C6F">
            <w:rPr>
              <w:noProof/>
              <w:lang w:bidi="en-US"/>
            </w:rPr>
            <w:t>tch the new theme.</w:t>
          </w:r>
        </w:p>
      </w:docPartBody>
    </w:docPart>
    <w:docPart>
      <w:docPartPr>
        <w:name w:val="38FDBB6F47D25D4FABD89A23E3CDA8D3"/>
        <w:category>
          <w:name w:val="General"/>
          <w:gallery w:val="placeholder"/>
        </w:category>
        <w:types>
          <w:type w:val="bbPlcHdr"/>
        </w:types>
        <w:behaviors>
          <w:behavior w:val="content"/>
        </w:behaviors>
        <w:guid w:val="{D5789D1A-C71B-F749-9AF0-26746A61399C}"/>
      </w:docPartPr>
      <w:docPartBody>
        <w:p w:rsidR="00E62B30" w:rsidRPr="00AE1C6F" w:rsidRDefault="007F77D9" w:rsidP="00C07E8F">
          <w:pPr>
            <w:rPr>
              <w:noProof/>
            </w:rPr>
          </w:pPr>
          <w:r w:rsidRPr="00AE1C6F">
            <w:rPr>
              <w:noProof/>
              <w:lang w:bidi="en-US"/>
            </w:rPr>
            <w:t>Video provides a powerful way to help you prove your point. When you click Online Video, you can paste in the embed code for the video you want to add. You can also type a keyword to search online for the video that best fits your docume</w:t>
          </w:r>
          <w:r w:rsidRPr="00AE1C6F">
            <w:rPr>
              <w:noProof/>
              <w:lang w:bidi="en-US"/>
            </w:rPr>
            <w:t xml:space="preserve">nt. </w:t>
          </w:r>
        </w:p>
        <w:p w:rsidR="00E62B30" w:rsidRPr="00AE1C6F" w:rsidRDefault="007F77D9" w:rsidP="00C07E8F">
          <w:pPr>
            <w:rPr>
              <w:noProof/>
            </w:rPr>
          </w:pPr>
          <w:r w:rsidRPr="00AE1C6F">
            <w:rPr>
              <w:noProof/>
              <w:lang w:bidi="en-US"/>
            </w:rPr>
            <w:t xml:space="preserve">To make your document look professionally produced, Word provides header, footer, cover page, and text box designs that complement each other. For example, you can add a matching cover page, header, and sidebar. </w:t>
          </w:r>
        </w:p>
        <w:p w:rsidR="007F77D9" w:rsidRDefault="007F77D9">
          <w:pPr>
            <w:pStyle w:val="38FDBB6F47D25D4FABD89A23E3CDA8D3"/>
          </w:pPr>
          <w:r w:rsidRPr="00AE1C6F">
            <w:rPr>
              <w:noProof/>
              <w:lang w:bidi="en-US"/>
            </w:rPr>
            <w:t>Save time in Word with new buttons tha</w:t>
          </w:r>
          <w:r w:rsidRPr="00AE1C6F">
            <w:rPr>
              <w:noProof/>
              <w:lang w:bidi="en-US"/>
            </w:rPr>
            <w:t xml:space="preserve">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01F5F926AA7BCD43ADB91AAF16A72D7B"/>
        <w:category>
          <w:name w:val="General"/>
          <w:gallery w:val="placeholder"/>
        </w:category>
        <w:types>
          <w:type w:val="bbPlcHdr"/>
        </w:types>
        <w:behaviors>
          <w:behavior w:val="content"/>
        </w:behaviors>
        <w:guid w:val="{C1377190-AB7F-074E-A189-4743DD6E1426}"/>
      </w:docPartPr>
      <w:docPartBody>
        <w:p w:rsidR="007F77D9" w:rsidRDefault="007F77D9">
          <w:pPr>
            <w:pStyle w:val="01F5F926AA7BCD43ADB91AAF16A72D7B"/>
          </w:pPr>
          <w:r w:rsidRPr="00AE1C6F">
            <w:rPr>
              <w:noProof/>
              <w:lang w:bidi="en-US"/>
            </w:rPr>
            <w:t>Tuesday,</w:t>
          </w:r>
          <w:r w:rsidRPr="00AE1C6F">
            <w:rPr>
              <w:noProof/>
              <w:lang w:bidi="en-US"/>
            </w:rPr>
            <w:t xml:space="preserve"> Sep 20, YYYY</w:t>
          </w:r>
        </w:p>
      </w:docPartBody>
    </w:docPart>
    <w:docPart>
      <w:docPartPr>
        <w:name w:val="3E7A4ECD9BDC0548843DCFF206DD0E09"/>
        <w:category>
          <w:name w:val="General"/>
          <w:gallery w:val="placeholder"/>
        </w:category>
        <w:types>
          <w:type w:val="bbPlcHdr"/>
        </w:types>
        <w:behaviors>
          <w:behavior w:val="content"/>
        </w:behaviors>
        <w:guid w:val="{BB2590D8-F46C-D44C-8A7B-769A1BBC8702}"/>
      </w:docPartPr>
      <w:docPartBody>
        <w:p w:rsidR="007F77D9" w:rsidRDefault="007F77D9">
          <w:pPr>
            <w:pStyle w:val="3E7A4ECD9BDC0548843DCFF206DD0E09"/>
          </w:pPr>
          <w:r w:rsidRPr="00AE1C6F">
            <w:rPr>
              <w:noProof/>
              <w:lang w:bidi="en-US"/>
            </w:rPr>
            <w:t>NEWS TODAY</w:t>
          </w:r>
        </w:p>
      </w:docPartBody>
    </w:docPart>
    <w:docPart>
      <w:docPartPr>
        <w:name w:val="54C36DBBEAFD594E9AD9C1ACB9EB5A00"/>
        <w:category>
          <w:name w:val="General"/>
          <w:gallery w:val="placeholder"/>
        </w:category>
        <w:types>
          <w:type w:val="bbPlcHdr"/>
        </w:types>
        <w:behaviors>
          <w:behavior w:val="content"/>
        </w:behaviors>
        <w:guid w:val="{2DB61A02-9FB6-B04C-B933-EE0615ACFA7C}"/>
      </w:docPartPr>
      <w:docPartBody>
        <w:p w:rsidR="007F77D9" w:rsidRDefault="007F77D9">
          <w:pPr>
            <w:pStyle w:val="54C36DBBEAFD594E9AD9C1ACB9EB5A00"/>
          </w:pPr>
          <w:r w:rsidRPr="00AE1C6F">
            <w:rPr>
              <w:noProof/>
              <w:lang w:bidi="en-US"/>
            </w:rPr>
            <w:t>Issue #10</w:t>
          </w:r>
        </w:p>
      </w:docPartBody>
    </w:docPart>
    <w:docPart>
      <w:docPartPr>
        <w:name w:val="0859BAD5C3C02543884F1D7692B1E383"/>
        <w:category>
          <w:name w:val="General"/>
          <w:gallery w:val="placeholder"/>
        </w:category>
        <w:types>
          <w:type w:val="bbPlcHdr"/>
        </w:types>
        <w:behaviors>
          <w:behavior w:val="content"/>
        </w:behaviors>
        <w:guid w:val="{C106EC26-39FA-3D4C-8B9F-D7976A143CDD}"/>
      </w:docPartPr>
      <w:docPartBody>
        <w:p w:rsidR="007F77D9" w:rsidRDefault="007F77D9">
          <w:pPr>
            <w:pStyle w:val="0859BAD5C3C02543884F1D7692B1E383"/>
          </w:pPr>
          <w:r w:rsidRPr="00AE1C6F">
            <w:rPr>
              <w:noProof/>
              <w:lang w:bidi="en-US"/>
            </w:rPr>
            <w:t>The scoop of the day</w:t>
          </w:r>
        </w:p>
      </w:docPartBody>
    </w:docPart>
    <w:docPart>
      <w:docPartPr>
        <w:name w:val="15977B2CE0780949A955A3521933AC6B"/>
        <w:category>
          <w:name w:val="General"/>
          <w:gallery w:val="placeholder"/>
        </w:category>
        <w:types>
          <w:type w:val="bbPlcHdr"/>
        </w:types>
        <w:behaviors>
          <w:behavior w:val="content"/>
        </w:behaviors>
        <w:guid w:val="{DA0D99EB-DD6A-AE4B-839D-F4368FA8CE08}"/>
      </w:docPartPr>
      <w:docPartBody>
        <w:p w:rsidR="007F77D9" w:rsidRDefault="007F77D9">
          <w:pPr>
            <w:pStyle w:val="15977B2CE0780949A955A3521933AC6B"/>
          </w:pPr>
          <w:r w:rsidRPr="00AE1C6F">
            <w:rPr>
              <w:noProof/>
              <w:lang w:bidi="en-US"/>
            </w:rPr>
            <w:t>The latest updates</w:t>
          </w:r>
        </w:p>
      </w:docPartBody>
    </w:docPart>
    <w:docPart>
      <w:docPartPr>
        <w:name w:val="40E056482CA3CD41ABCD88071DCF2F60"/>
        <w:category>
          <w:name w:val="General"/>
          <w:gallery w:val="placeholder"/>
        </w:category>
        <w:types>
          <w:type w:val="bbPlcHdr"/>
        </w:types>
        <w:behaviors>
          <w:behavior w:val="content"/>
        </w:behaviors>
        <w:guid w:val="{136ACBCC-D843-274A-9392-7B0DD424066C}"/>
      </w:docPartPr>
      <w:docPartBody>
        <w:p w:rsidR="00E62B30" w:rsidRPr="00AE1C6F" w:rsidRDefault="007F77D9" w:rsidP="001D517B">
          <w:pPr>
            <w:rPr>
              <w:noProof/>
            </w:rPr>
          </w:pPr>
          <w:r w:rsidRPr="00AE1C6F">
            <w:rPr>
              <w:noProof/>
              <w:lang w:bidi="en-US"/>
            </w:rPr>
            <w:t xml:space="preserve">To change the way a picture fits in your document, click it and a button for layout options appears next to it. </w:t>
          </w:r>
        </w:p>
        <w:p w:rsidR="00E62B30" w:rsidRPr="00AE1C6F" w:rsidRDefault="007F77D9" w:rsidP="001D517B">
          <w:pPr>
            <w:rPr>
              <w:noProof/>
            </w:rPr>
          </w:pPr>
          <w:r w:rsidRPr="00AE1C6F">
            <w:rPr>
              <w:noProof/>
              <w:lang w:bidi="en-US"/>
            </w:rPr>
            <w:t>Themes and styles also help keep your document co-ordinated. When yo</w:t>
          </w:r>
          <w:r w:rsidRPr="00AE1C6F">
            <w:rPr>
              <w:noProof/>
              <w:lang w:bidi="en-US"/>
            </w:rPr>
            <w:t xml:space="preserve">u click Design and choose a new Theme, the pictures, charts, and SmartArt graphics change to match your new theme. When you apply styles, your headings change to match the new theme. </w:t>
          </w:r>
        </w:p>
        <w:p w:rsidR="00E62B30" w:rsidRPr="00AE1C6F" w:rsidRDefault="007F77D9" w:rsidP="001D517B">
          <w:pPr>
            <w:rPr>
              <w:noProof/>
            </w:rPr>
          </w:pPr>
          <w:r w:rsidRPr="00AE1C6F">
            <w:rPr>
              <w:noProof/>
              <w:lang w:bidi="en-US"/>
            </w:rPr>
            <w:t>Save</w:t>
          </w:r>
          <w:r w:rsidRPr="00AE1C6F">
            <w:rPr>
              <w:noProof/>
              <w:lang w:bidi="en-US"/>
            </w:rPr>
            <w:t xml:space="preserve"> time in Word with new buttons that show up where you need them. To change the way a picture fits in your document, click it and a button for layout options appears next to it. </w:t>
          </w:r>
        </w:p>
        <w:p w:rsidR="00E62B30" w:rsidRPr="00AE1C6F" w:rsidRDefault="007F77D9" w:rsidP="001D517B">
          <w:pPr>
            <w:rPr>
              <w:noProof/>
            </w:rPr>
          </w:pPr>
          <w:r w:rsidRPr="00AE1C6F">
            <w:rPr>
              <w:noProof/>
              <w:lang w:bidi="en-US"/>
            </w:rPr>
            <w:t>When you work on a table, click where you want to add a row or a column, and t</w:t>
          </w:r>
          <w:r w:rsidRPr="00AE1C6F">
            <w:rPr>
              <w:noProof/>
              <w:lang w:bidi="en-US"/>
            </w:rPr>
            <w:t xml:space="preserve">hen click the plus sign. Reading is easier, too, in the new Reading view. You can collapse parts of the document and focus on the text you want. </w:t>
          </w:r>
        </w:p>
        <w:p w:rsidR="007F77D9" w:rsidRDefault="007F77D9">
          <w:pPr>
            <w:pStyle w:val="40E056482CA3CD41ABCD88071DCF2F60"/>
          </w:pPr>
          <w:r w:rsidRPr="00AE1C6F">
            <w:rPr>
              <w:noProof/>
              <w:lang w:bidi="en-US"/>
            </w:rPr>
            <w:t>To change the way a picture fits in your document, click it and a button for layout options appears next to it</w:t>
          </w:r>
          <w:r w:rsidRPr="00AE1C6F">
            <w:rPr>
              <w:noProof/>
              <w:lang w:bidi="en-US"/>
            </w:rPr>
            <w:t>.</w:t>
          </w:r>
        </w:p>
      </w:docPartBody>
    </w:docPart>
    <w:docPart>
      <w:docPartPr>
        <w:name w:val="F074B0A69AA8E94897AF08D205EF8B28"/>
        <w:category>
          <w:name w:val="General"/>
          <w:gallery w:val="placeholder"/>
        </w:category>
        <w:types>
          <w:type w:val="bbPlcHdr"/>
        </w:types>
        <w:behaviors>
          <w:behavior w:val="content"/>
        </w:behaviors>
        <w:guid w:val="{5785BC4B-22BB-F44A-BB8B-20F665ECC4D6}"/>
      </w:docPartPr>
      <w:docPartBody>
        <w:p w:rsidR="007F77D9" w:rsidRDefault="007F77D9">
          <w:pPr>
            <w:pStyle w:val="F074B0A69AA8E94897AF08D205EF8B28"/>
          </w:pPr>
          <w:r w:rsidRPr="00AE1C6F">
            <w:rPr>
              <w:noProof/>
              <w:lang w:bidi="en-US"/>
            </w:rPr>
            <w:t>Mirjam Nilsson</w:t>
          </w:r>
        </w:p>
      </w:docPartBody>
    </w:docPart>
    <w:docPart>
      <w:docPartPr>
        <w:name w:val="13934D54347A574F8C1977AD26F2E5AA"/>
        <w:category>
          <w:name w:val="General"/>
          <w:gallery w:val="placeholder"/>
        </w:category>
        <w:types>
          <w:type w:val="bbPlcHdr"/>
        </w:types>
        <w:behaviors>
          <w:behavior w:val="content"/>
        </w:behaviors>
        <w:guid w:val="{C0FFDEE6-AE82-8D40-B7B7-E7319D965CEC}"/>
      </w:docPartPr>
      <w:docPartBody>
        <w:p w:rsidR="007F77D9" w:rsidRDefault="007F77D9">
          <w:pPr>
            <w:pStyle w:val="13934D54347A574F8C1977AD26F2E5AA"/>
          </w:pPr>
          <w:r w:rsidRPr="00AE1C6F">
            <w:rPr>
              <w:noProof/>
              <w:lang w:bidi="en-US"/>
            </w:rPr>
            <w:t>The scoop of the day</w:t>
          </w:r>
        </w:p>
      </w:docPartBody>
    </w:docPart>
    <w:docPart>
      <w:docPartPr>
        <w:name w:val="8F29B24A9D22654CADAA6898F5CE5435"/>
        <w:category>
          <w:name w:val="General"/>
          <w:gallery w:val="placeholder"/>
        </w:category>
        <w:types>
          <w:type w:val="bbPlcHdr"/>
        </w:types>
        <w:behaviors>
          <w:behavior w:val="content"/>
        </w:behaviors>
        <w:guid w:val="{6E135AE7-2763-7C41-AD39-9B72643B928D}"/>
      </w:docPartPr>
      <w:docPartBody>
        <w:p w:rsidR="00E62B30" w:rsidRPr="00AE1C6F" w:rsidRDefault="007F77D9" w:rsidP="001D517B">
          <w:pPr>
            <w:rPr>
              <w:noProof/>
            </w:rPr>
          </w:pPr>
          <w:r w:rsidRPr="00AE1C6F">
            <w:rPr>
              <w:noProof/>
              <w:lang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F77D9" w:rsidRDefault="007F77D9">
          <w:pPr>
            <w:pStyle w:val="8F29B24A9D22654CADAA6898F5CE5435"/>
          </w:pPr>
          <w:r w:rsidRPr="00AE1C6F">
            <w:rPr>
              <w:noProof/>
              <w:lang w:bidi="en-US"/>
            </w:rPr>
            <w:t>To c</w:t>
          </w:r>
          <w:r w:rsidRPr="00AE1C6F">
            <w:rPr>
              <w:noProof/>
              <w:lang w:bidi="en-US"/>
            </w:rPr>
            <w:t>hange the way a picture fits in your document, click it and a button for layout options appears next to it.</w:t>
          </w:r>
        </w:p>
      </w:docPartBody>
    </w:docPart>
    <w:docPart>
      <w:docPartPr>
        <w:name w:val="ED0BEFE5742135488F36BB2504C5E826"/>
        <w:category>
          <w:name w:val="General"/>
          <w:gallery w:val="placeholder"/>
        </w:category>
        <w:types>
          <w:type w:val="bbPlcHdr"/>
        </w:types>
        <w:behaviors>
          <w:behavior w:val="content"/>
        </w:behaviors>
        <w:guid w:val="{2865D401-274C-244E-8E9C-2F3EA5FEB66D}"/>
      </w:docPartPr>
      <w:docPartBody>
        <w:p w:rsidR="00E62B30" w:rsidRPr="00AE1C6F" w:rsidRDefault="007F77D9" w:rsidP="001D517B">
          <w:pPr>
            <w:rPr>
              <w:noProof/>
            </w:rPr>
          </w:pPr>
          <w:r w:rsidRPr="00AE1C6F">
            <w:rPr>
              <w:noProof/>
              <w:lang w:bidi="en-US"/>
            </w:rPr>
            <w:t>To make your document look professionally produced, Word provides header, footer, cover page, and text box designs that complement each other. For e</w:t>
          </w:r>
          <w:r w:rsidRPr="00AE1C6F">
            <w:rPr>
              <w:noProof/>
              <w:lang w:bidi="en-US"/>
            </w:rPr>
            <w:t xml:space="preserve">xample, you can add a matching cover page, header, and sidebar. </w:t>
          </w:r>
        </w:p>
        <w:p w:rsidR="007F77D9" w:rsidRDefault="007F77D9">
          <w:pPr>
            <w:pStyle w:val="ED0BEFE5742135488F36BB2504C5E826"/>
          </w:pPr>
          <w:r w:rsidRPr="00AE1C6F">
            <w:rPr>
              <w:noProof/>
              <w:lang w:bidi="en-US"/>
            </w:rPr>
            <w:t>Click Insert and then choose the elements you want from the different galleries. Save time in Word with new buttons that show up where you need them.</w:t>
          </w:r>
        </w:p>
      </w:docPartBody>
    </w:docPart>
    <w:docPart>
      <w:docPartPr>
        <w:name w:val="43C70DA02936C547B1DFFC6C08C30A72"/>
        <w:category>
          <w:name w:val="General"/>
          <w:gallery w:val="placeholder"/>
        </w:category>
        <w:types>
          <w:type w:val="bbPlcHdr"/>
        </w:types>
        <w:behaviors>
          <w:behavior w:val="content"/>
        </w:behaviors>
        <w:guid w:val="{7306485E-1C9C-9A45-8047-5ACCC4B941A4}"/>
      </w:docPartPr>
      <w:docPartBody>
        <w:p w:rsidR="007F77D9" w:rsidRDefault="007F77D9">
          <w:pPr>
            <w:pStyle w:val="43C70DA02936C547B1DFFC6C08C30A72"/>
          </w:pPr>
          <w:r w:rsidRPr="00AE1C6F">
            <w:rPr>
              <w:noProof/>
              <w:lang w:bidi="en-US"/>
            </w:rPr>
            <w:t>Tuesday, Sep 20, YYYY</w:t>
          </w:r>
        </w:p>
      </w:docPartBody>
    </w:docPart>
    <w:docPart>
      <w:docPartPr>
        <w:name w:val="823612EB42FB8F4CBB391543051EB9DB"/>
        <w:category>
          <w:name w:val="General"/>
          <w:gallery w:val="placeholder"/>
        </w:category>
        <w:types>
          <w:type w:val="bbPlcHdr"/>
        </w:types>
        <w:behaviors>
          <w:behavior w:val="content"/>
        </w:behaviors>
        <w:guid w:val="{EA957FE1-E3C1-F642-BFA5-49AF24F86853}"/>
      </w:docPartPr>
      <w:docPartBody>
        <w:p w:rsidR="007F77D9" w:rsidRDefault="007F77D9">
          <w:pPr>
            <w:pStyle w:val="823612EB42FB8F4CBB391543051EB9DB"/>
          </w:pPr>
          <w:r w:rsidRPr="00AE1C6F">
            <w:rPr>
              <w:noProof/>
              <w:lang w:bidi="en-US"/>
            </w:rPr>
            <w:t>NEWS TODAY</w:t>
          </w:r>
        </w:p>
      </w:docPartBody>
    </w:docPart>
    <w:docPart>
      <w:docPartPr>
        <w:name w:val="4EFB704CD4961B43B4D95B3FD957267C"/>
        <w:category>
          <w:name w:val="General"/>
          <w:gallery w:val="placeholder"/>
        </w:category>
        <w:types>
          <w:type w:val="bbPlcHdr"/>
        </w:types>
        <w:behaviors>
          <w:behavior w:val="content"/>
        </w:behaviors>
        <w:guid w:val="{17CC5745-36EE-D24A-AC4E-7778303ED7A0}"/>
      </w:docPartPr>
      <w:docPartBody>
        <w:p w:rsidR="007F77D9" w:rsidRDefault="007F77D9">
          <w:pPr>
            <w:pStyle w:val="4EFB704CD4961B43B4D95B3FD957267C"/>
          </w:pPr>
          <w:r w:rsidRPr="00AE1C6F">
            <w:rPr>
              <w:noProof/>
              <w:lang w:bidi="en-US"/>
            </w:rPr>
            <w:t>Issue #1</w:t>
          </w:r>
          <w:r w:rsidRPr="00AE1C6F">
            <w:rPr>
              <w:noProof/>
              <w:lang w:bidi="en-US"/>
            </w:rPr>
            <w:t>0</w:t>
          </w:r>
        </w:p>
      </w:docPartBody>
    </w:docPart>
    <w:docPart>
      <w:docPartPr>
        <w:name w:val="6C46421CB102C74E9DCDF36785049B16"/>
        <w:category>
          <w:name w:val="General"/>
          <w:gallery w:val="placeholder"/>
        </w:category>
        <w:types>
          <w:type w:val="bbPlcHdr"/>
        </w:types>
        <w:behaviors>
          <w:behavior w:val="content"/>
        </w:behaviors>
        <w:guid w:val="{B9467E4C-24DD-3146-BB9F-5EBD42555A11}"/>
      </w:docPartPr>
      <w:docPartBody>
        <w:p w:rsidR="007F77D9" w:rsidRDefault="007F77D9">
          <w:pPr>
            <w:pStyle w:val="6C46421CB102C74E9DCDF36785049B16"/>
          </w:pPr>
          <w:r w:rsidRPr="00AE1C6F">
            <w:rPr>
              <w:noProof/>
              <w:lang w:bidi="en-US"/>
            </w:rPr>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188"/>
    <w:rsid w:val="00273188"/>
    <w:rsid w:val="007A336C"/>
    <w:rsid w:val="007F7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EE22F16E1EE245A9874F9B11FB1E26">
    <w:name w:val="94EE22F16E1EE245A9874F9B11FB1E26"/>
  </w:style>
  <w:style w:type="paragraph" w:customStyle="1" w:styleId="56EE3F44CBFCD249AFA077B6FDFC3AAB">
    <w:name w:val="56EE3F44CBFCD249AFA077B6FDFC3AAB"/>
  </w:style>
  <w:style w:type="paragraph" w:customStyle="1" w:styleId="634C851207F72D40887BC43834CAE4A3">
    <w:name w:val="634C851207F72D40887BC43834CAE4A3"/>
  </w:style>
  <w:style w:type="paragraph" w:customStyle="1" w:styleId="1F352682618CA640B95893E41A5D10CB">
    <w:name w:val="1F352682618CA640B95893E41A5D10CB"/>
  </w:style>
  <w:style w:type="paragraph" w:customStyle="1" w:styleId="8445166200CCF1488437B4BEDD2B3D6E">
    <w:name w:val="8445166200CCF1488437B4BEDD2B3D6E"/>
  </w:style>
  <w:style w:type="paragraph" w:customStyle="1" w:styleId="CE0EAC030C72AE458D40979D2D1714D4">
    <w:name w:val="CE0EAC030C72AE458D40979D2D1714D4"/>
  </w:style>
  <w:style w:type="paragraph" w:customStyle="1" w:styleId="84FFF030C9F00C41ACA96B750B45A224">
    <w:name w:val="84FFF030C9F00C41ACA96B750B45A224"/>
  </w:style>
  <w:style w:type="paragraph" w:customStyle="1" w:styleId="04810E1B8716D647BF4ED19212FC9205">
    <w:name w:val="04810E1B8716D647BF4ED19212FC9205"/>
  </w:style>
  <w:style w:type="paragraph" w:customStyle="1" w:styleId="B5ACC7BCC175334FAF5AA0A402F598BA">
    <w:name w:val="B5ACC7BCC175334FAF5AA0A402F598BA"/>
  </w:style>
  <w:style w:type="paragraph" w:customStyle="1" w:styleId="A9555EE11BDF274C9C96EB5A3D590BA1">
    <w:name w:val="A9555EE11BDF274C9C96EB5A3D590BA1"/>
  </w:style>
  <w:style w:type="paragraph" w:customStyle="1" w:styleId="AE33F965D0F1E64B8D5225D8D47D1746">
    <w:name w:val="AE33F965D0F1E64B8D5225D8D47D1746"/>
  </w:style>
  <w:style w:type="paragraph" w:customStyle="1" w:styleId="D7703F8733577546B2F6A5D73E8710E7">
    <w:name w:val="D7703F8733577546B2F6A5D73E8710E7"/>
  </w:style>
  <w:style w:type="paragraph" w:customStyle="1" w:styleId="CE71227D2BEDDA4093A8635DE7142738">
    <w:name w:val="CE71227D2BEDDA4093A8635DE7142738"/>
  </w:style>
  <w:style w:type="paragraph" w:customStyle="1" w:styleId="CC65ED49FA8E144B8A1B2CB887CC5815">
    <w:name w:val="CC65ED49FA8E144B8A1B2CB887CC5815"/>
  </w:style>
  <w:style w:type="paragraph" w:customStyle="1" w:styleId="B009CF67F6E8C245985069CF1B315743">
    <w:name w:val="B009CF67F6E8C245985069CF1B315743"/>
  </w:style>
  <w:style w:type="character" w:styleId="PlaceholderText">
    <w:name w:val="Placeholder Text"/>
    <w:basedOn w:val="DefaultParagraphFont"/>
    <w:uiPriority w:val="99"/>
    <w:semiHidden/>
    <w:rPr>
      <w:color w:val="808080"/>
    </w:rPr>
  </w:style>
  <w:style w:type="paragraph" w:customStyle="1" w:styleId="49C6924C281DB249BFDCE2E249495155">
    <w:name w:val="49C6924C281DB249BFDCE2E249495155"/>
  </w:style>
  <w:style w:type="paragraph" w:customStyle="1" w:styleId="D21E7CD08274C04A838435B6FA1DC333">
    <w:name w:val="D21E7CD08274C04A838435B6FA1DC333"/>
  </w:style>
  <w:style w:type="paragraph" w:customStyle="1" w:styleId="21F28531E669624387963E0F1566B830">
    <w:name w:val="21F28531E669624387963E0F1566B830"/>
  </w:style>
  <w:style w:type="paragraph" w:customStyle="1" w:styleId="5BA8A8E7F96D3941AEB2DC1A02C44ECD">
    <w:name w:val="5BA8A8E7F96D3941AEB2DC1A02C44ECD"/>
  </w:style>
  <w:style w:type="paragraph" w:customStyle="1" w:styleId="EB1FEC14D8A30A4C9054513E0845518C">
    <w:name w:val="EB1FEC14D8A30A4C9054513E0845518C"/>
  </w:style>
  <w:style w:type="paragraph" w:customStyle="1" w:styleId="22707F8622B5994391B2A20524B38386">
    <w:name w:val="22707F8622B5994391B2A20524B38386"/>
  </w:style>
  <w:style w:type="paragraph" w:customStyle="1" w:styleId="107E7628B0F18E4E9EC13ABE4090BED4">
    <w:name w:val="107E7628B0F18E4E9EC13ABE4090BED4"/>
  </w:style>
  <w:style w:type="paragraph" w:customStyle="1" w:styleId="89C9BCDCF8E2004FA5A5C81726DBCDA7">
    <w:name w:val="89C9BCDCF8E2004FA5A5C81726DBCDA7"/>
  </w:style>
  <w:style w:type="paragraph" w:customStyle="1" w:styleId="A76A40A29E65E640BAC9D2653F8D88CC">
    <w:name w:val="A76A40A29E65E640BAC9D2653F8D88CC"/>
  </w:style>
  <w:style w:type="paragraph" w:customStyle="1" w:styleId="D5FD1C1BE311974B8793F864F6FBCA51">
    <w:name w:val="D5FD1C1BE311974B8793F864F6FBCA51"/>
  </w:style>
  <w:style w:type="paragraph" w:customStyle="1" w:styleId="2D2B88E2CB4D8948BDC40EEE345BC66D">
    <w:name w:val="2D2B88E2CB4D8948BDC40EEE345BC66D"/>
  </w:style>
  <w:style w:type="paragraph" w:customStyle="1" w:styleId="04496F1880A4D148863B08793B875FEC">
    <w:name w:val="04496F1880A4D148863B08793B875FEC"/>
  </w:style>
  <w:style w:type="paragraph" w:customStyle="1" w:styleId="FE52E54754CE904DAA9804F69B80B0EA">
    <w:name w:val="FE52E54754CE904DAA9804F69B80B0EA"/>
  </w:style>
  <w:style w:type="paragraph" w:customStyle="1" w:styleId="21260199B637BC4997DC45424E029B1F">
    <w:name w:val="21260199B637BC4997DC45424E029B1F"/>
  </w:style>
  <w:style w:type="paragraph" w:customStyle="1" w:styleId="2258A453B070E94DB43B6C261C83ABD7">
    <w:name w:val="2258A453B070E94DB43B6C261C83ABD7"/>
  </w:style>
  <w:style w:type="paragraph" w:customStyle="1" w:styleId="EA6630EC0632A040A7CEC44531A42363">
    <w:name w:val="EA6630EC0632A040A7CEC44531A42363"/>
  </w:style>
  <w:style w:type="paragraph" w:customStyle="1" w:styleId="71B8346767CD4946A0E51943CABC790D">
    <w:name w:val="71B8346767CD4946A0E51943CABC790D"/>
  </w:style>
  <w:style w:type="paragraph" w:customStyle="1" w:styleId="09C85F608BF81C449832950140835E40">
    <w:name w:val="09C85F608BF81C449832950140835E40"/>
  </w:style>
  <w:style w:type="paragraph" w:customStyle="1" w:styleId="6C707CA51BC7544F99E879AC0CE0FF84">
    <w:name w:val="6C707CA51BC7544F99E879AC0CE0FF84"/>
  </w:style>
  <w:style w:type="paragraph" w:customStyle="1" w:styleId="2D87B883C4955F4E8D23EE7376546097">
    <w:name w:val="2D87B883C4955F4E8D23EE7376546097"/>
  </w:style>
  <w:style w:type="paragraph" w:customStyle="1" w:styleId="146DFBE65121E1498A381BDD4998F7B3">
    <w:name w:val="146DFBE65121E1498A381BDD4998F7B3"/>
  </w:style>
  <w:style w:type="paragraph" w:customStyle="1" w:styleId="5819F1F45E3E654AB23C4A6F4373E035">
    <w:name w:val="5819F1F45E3E654AB23C4A6F4373E035"/>
  </w:style>
  <w:style w:type="paragraph" w:customStyle="1" w:styleId="38FDBB6F47D25D4FABD89A23E3CDA8D3">
    <w:name w:val="38FDBB6F47D25D4FABD89A23E3CDA8D3"/>
  </w:style>
  <w:style w:type="paragraph" w:customStyle="1" w:styleId="BF8A8A06A0A5C645BD3A13583944A402">
    <w:name w:val="BF8A8A06A0A5C645BD3A13583944A402"/>
  </w:style>
  <w:style w:type="paragraph" w:customStyle="1" w:styleId="A407414587FAB84DBC0A0B52A4BEDDBB">
    <w:name w:val="A407414587FAB84DBC0A0B52A4BEDDBB"/>
  </w:style>
  <w:style w:type="paragraph" w:customStyle="1" w:styleId="E6B3748E16149B4A89842D2406DF8899">
    <w:name w:val="E6B3748E16149B4A89842D2406DF8899"/>
  </w:style>
  <w:style w:type="paragraph" w:customStyle="1" w:styleId="886B34A5464C364FA984C6E26BBDC688">
    <w:name w:val="886B34A5464C364FA984C6E26BBDC688"/>
  </w:style>
  <w:style w:type="paragraph" w:customStyle="1" w:styleId="667EB2EBD088BE4D984C3039128C5347">
    <w:name w:val="667EB2EBD088BE4D984C3039128C5347"/>
  </w:style>
  <w:style w:type="paragraph" w:customStyle="1" w:styleId="A6FF55AE7B0CC94F9D6FC1D5EBB9ABE0">
    <w:name w:val="A6FF55AE7B0CC94F9D6FC1D5EBB9ABE0"/>
  </w:style>
  <w:style w:type="paragraph" w:customStyle="1" w:styleId="0111D903184A0549BD466BB999D6F795">
    <w:name w:val="0111D903184A0549BD466BB999D6F795"/>
  </w:style>
  <w:style w:type="paragraph" w:customStyle="1" w:styleId="4BDAB8464297C54EA6C8B29BB7170F4E">
    <w:name w:val="4BDAB8464297C54EA6C8B29BB7170F4E"/>
  </w:style>
  <w:style w:type="paragraph" w:customStyle="1" w:styleId="E17472AF2988AE4FA4EE53E13517ECA8">
    <w:name w:val="E17472AF2988AE4FA4EE53E13517ECA8"/>
  </w:style>
  <w:style w:type="paragraph" w:customStyle="1" w:styleId="8C4C6E430B778347A8743571F733B416">
    <w:name w:val="8C4C6E430B778347A8743571F733B416"/>
  </w:style>
  <w:style w:type="paragraph" w:customStyle="1" w:styleId="AE1C4114851C294A8211CD4941C5A363">
    <w:name w:val="AE1C4114851C294A8211CD4941C5A363"/>
  </w:style>
  <w:style w:type="paragraph" w:customStyle="1" w:styleId="7DE9694819F9834E979CDF1B62831C3C">
    <w:name w:val="7DE9694819F9834E979CDF1B62831C3C"/>
  </w:style>
  <w:style w:type="paragraph" w:customStyle="1" w:styleId="AC1DC047C36B38479D496A101D6731A7">
    <w:name w:val="AC1DC047C36B38479D496A101D6731A7"/>
  </w:style>
  <w:style w:type="paragraph" w:customStyle="1" w:styleId="01F5F926AA7BCD43ADB91AAF16A72D7B">
    <w:name w:val="01F5F926AA7BCD43ADB91AAF16A72D7B"/>
  </w:style>
  <w:style w:type="paragraph" w:customStyle="1" w:styleId="3E7A4ECD9BDC0548843DCFF206DD0E09">
    <w:name w:val="3E7A4ECD9BDC0548843DCFF206DD0E09"/>
  </w:style>
  <w:style w:type="paragraph" w:customStyle="1" w:styleId="54C36DBBEAFD594E9AD9C1ACB9EB5A00">
    <w:name w:val="54C36DBBEAFD594E9AD9C1ACB9EB5A00"/>
  </w:style>
  <w:style w:type="paragraph" w:customStyle="1" w:styleId="5AA6C8C3D4A52047AA4F304D319FED94">
    <w:name w:val="5AA6C8C3D4A52047AA4F304D319FED94"/>
  </w:style>
  <w:style w:type="paragraph" w:customStyle="1" w:styleId="0859BAD5C3C02543884F1D7692B1E383">
    <w:name w:val="0859BAD5C3C02543884F1D7692B1E383"/>
  </w:style>
  <w:style w:type="paragraph" w:customStyle="1" w:styleId="15977B2CE0780949A955A3521933AC6B">
    <w:name w:val="15977B2CE0780949A955A3521933AC6B"/>
  </w:style>
  <w:style w:type="paragraph" w:customStyle="1" w:styleId="40E056482CA3CD41ABCD88071DCF2F60">
    <w:name w:val="40E056482CA3CD41ABCD88071DCF2F60"/>
  </w:style>
  <w:style w:type="paragraph" w:customStyle="1" w:styleId="F074B0A69AA8E94897AF08D205EF8B28">
    <w:name w:val="F074B0A69AA8E94897AF08D205EF8B28"/>
  </w:style>
  <w:style w:type="paragraph" w:customStyle="1" w:styleId="13934D54347A574F8C1977AD26F2E5AA">
    <w:name w:val="13934D54347A574F8C1977AD26F2E5AA"/>
  </w:style>
  <w:style w:type="paragraph" w:customStyle="1" w:styleId="C7BFFD62501E0F4F993AC631996B6E58">
    <w:name w:val="C7BFFD62501E0F4F993AC631996B6E58"/>
  </w:style>
  <w:style w:type="paragraph" w:customStyle="1" w:styleId="8F29B24A9D22654CADAA6898F5CE5435">
    <w:name w:val="8F29B24A9D22654CADAA6898F5CE5435"/>
  </w:style>
  <w:style w:type="paragraph" w:customStyle="1" w:styleId="0D3B4B80F6D7D74781F3F6CD458A798F">
    <w:name w:val="0D3B4B80F6D7D74781F3F6CD458A798F"/>
  </w:style>
  <w:style w:type="paragraph" w:customStyle="1" w:styleId="ED0BEFE5742135488F36BB2504C5E826">
    <w:name w:val="ED0BEFE5742135488F36BB2504C5E826"/>
  </w:style>
  <w:style w:type="paragraph" w:customStyle="1" w:styleId="0EC313C331D36E4BBCB4567E3B04A086">
    <w:name w:val="0EC313C331D36E4BBCB4567E3B04A086"/>
  </w:style>
  <w:style w:type="paragraph" w:customStyle="1" w:styleId="2523CDB38E668F448774EF1A31931089">
    <w:name w:val="2523CDB38E668F448774EF1A31931089"/>
  </w:style>
  <w:style w:type="paragraph" w:customStyle="1" w:styleId="D8DDA657BE579B4D815174872F8656B5">
    <w:name w:val="D8DDA657BE579B4D815174872F8656B5"/>
  </w:style>
  <w:style w:type="paragraph" w:customStyle="1" w:styleId="821501F8E2CBE9488794548935D6B7F4">
    <w:name w:val="821501F8E2CBE9488794548935D6B7F4"/>
  </w:style>
  <w:style w:type="paragraph" w:customStyle="1" w:styleId="5184A5C1551C00478ABB3BF54A1BEE92">
    <w:name w:val="5184A5C1551C00478ABB3BF54A1BEE92"/>
  </w:style>
  <w:style w:type="paragraph" w:customStyle="1" w:styleId="235F157023AD9043AAC7ACF09080BA77">
    <w:name w:val="235F157023AD9043AAC7ACF09080BA77"/>
  </w:style>
  <w:style w:type="paragraph" w:customStyle="1" w:styleId="9D2FA3077B270F43B535E030BA7A8B11">
    <w:name w:val="9D2FA3077B270F43B535E030BA7A8B11"/>
  </w:style>
  <w:style w:type="paragraph" w:customStyle="1" w:styleId="43C70DA02936C547B1DFFC6C08C30A72">
    <w:name w:val="43C70DA02936C547B1DFFC6C08C30A72"/>
  </w:style>
  <w:style w:type="paragraph" w:customStyle="1" w:styleId="823612EB42FB8F4CBB391543051EB9DB">
    <w:name w:val="823612EB42FB8F4CBB391543051EB9DB"/>
  </w:style>
  <w:style w:type="paragraph" w:customStyle="1" w:styleId="4EFB704CD4961B43B4D95B3FD957267C">
    <w:name w:val="4EFB704CD4961B43B4D95B3FD957267C"/>
  </w:style>
  <w:style w:type="paragraph" w:customStyle="1" w:styleId="B6E4DDDF7F71DF4983DBC9ED35A4006D">
    <w:name w:val="B6E4DDDF7F71DF4983DBC9ED35A4006D"/>
  </w:style>
  <w:style w:type="paragraph" w:customStyle="1" w:styleId="54E42BDFCBF88E44BADBAEE407ADD25A">
    <w:name w:val="54E42BDFCBF88E44BADBAEE407ADD25A"/>
  </w:style>
  <w:style w:type="paragraph" w:customStyle="1" w:styleId="2097DEC533E4E14DB46E43E617F26F4F">
    <w:name w:val="2097DEC533E4E14DB46E43E617F26F4F"/>
  </w:style>
  <w:style w:type="paragraph" w:customStyle="1" w:styleId="23D29445DCDA184DA0CD8D733B28050A">
    <w:name w:val="23D29445DCDA184DA0CD8D733B28050A"/>
  </w:style>
  <w:style w:type="paragraph" w:customStyle="1" w:styleId="6C46421CB102C74E9DCDF36785049B16">
    <w:name w:val="6C46421CB102C74E9DCDF36785049B16"/>
  </w:style>
  <w:style w:type="paragraph" w:customStyle="1" w:styleId="982A1699FEA44B48A596E50844AEEBA3">
    <w:name w:val="982A1699FEA44B48A596E50844AEEBA3"/>
  </w:style>
  <w:style w:type="paragraph" w:customStyle="1" w:styleId="4C3A65FE673E8245843A46C1A501B627">
    <w:name w:val="4C3A65FE673E8245843A46C1A501B627"/>
  </w:style>
  <w:style w:type="paragraph" w:customStyle="1" w:styleId="ED0FB51B7E0B9E47B21902FDD389A0B1">
    <w:name w:val="ED0FB51B7E0B9E47B21902FDD389A0B1"/>
  </w:style>
  <w:style w:type="paragraph" w:customStyle="1" w:styleId="4BFEA2C087A27C4DBC286F9A594E076E">
    <w:name w:val="4BFEA2C087A27C4DBC286F9A594E076E"/>
  </w:style>
  <w:style w:type="paragraph" w:customStyle="1" w:styleId="7D6650DFA24DCC46AC6A377B9F96E762">
    <w:name w:val="7D6650DFA24DCC46AC6A377B9F96E762"/>
  </w:style>
  <w:style w:type="paragraph" w:customStyle="1" w:styleId="7B956B4B1E2AEE41B20CBA9028CDA512">
    <w:name w:val="7B956B4B1E2AEE41B20CBA9028CDA512"/>
    <w:rsid w:val="00273188"/>
  </w:style>
  <w:style w:type="paragraph" w:customStyle="1" w:styleId="A9897AB799EA084AB498451FCE50D60E">
    <w:name w:val="A9897AB799EA084AB498451FCE50D60E"/>
    <w:rsid w:val="00273188"/>
  </w:style>
  <w:style w:type="paragraph" w:customStyle="1" w:styleId="BA0C9AC626A853439FF5CF1BAFA2266A">
    <w:name w:val="BA0C9AC626A853439FF5CF1BAFA2266A"/>
    <w:rsid w:val="00273188"/>
  </w:style>
  <w:style w:type="paragraph" w:customStyle="1" w:styleId="03A30E10B17A8E4E917A1B6170978D3A">
    <w:name w:val="03A30E10B17A8E4E917A1B6170978D3A"/>
    <w:rsid w:val="00273188"/>
  </w:style>
  <w:style w:type="paragraph" w:customStyle="1" w:styleId="51A3AE77731FFB4D880168ABF02CEA3B">
    <w:name w:val="51A3AE77731FFB4D880168ABF02CEA3B"/>
    <w:rsid w:val="00273188"/>
  </w:style>
  <w:style w:type="paragraph" w:customStyle="1" w:styleId="4F30F187C6324D4DA74D8E37BA4E1E79">
    <w:name w:val="4F30F187C6324D4DA74D8E37BA4E1E79"/>
    <w:rsid w:val="00273188"/>
  </w:style>
  <w:style w:type="paragraph" w:customStyle="1" w:styleId="18BE6AB55BB81945919681E62A0407AB">
    <w:name w:val="18BE6AB55BB81945919681E62A0407AB"/>
    <w:rsid w:val="00273188"/>
  </w:style>
  <w:style w:type="paragraph" w:customStyle="1" w:styleId="C28D1E9E9BBE144C909F267388162951">
    <w:name w:val="C28D1E9E9BBE144C909F267388162951"/>
    <w:rsid w:val="00273188"/>
  </w:style>
  <w:style w:type="paragraph" w:customStyle="1" w:styleId="92B10D45B1B49A43BE8B682A2C696288">
    <w:name w:val="92B10D45B1B49A43BE8B682A2C696288"/>
    <w:rsid w:val="00273188"/>
  </w:style>
  <w:style w:type="paragraph" w:customStyle="1" w:styleId="64DDE3E789D03A4F95B084343B73C6FA">
    <w:name w:val="64DDE3E789D03A4F95B084343B73C6FA"/>
    <w:rsid w:val="00273188"/>
  </w:style>
  <w:style w:type="paragraph" w:customStyle="1" w:styleId="4DB5FBC21B663B4895FBD2B124FA55C8">
    <w:name w:val="4DB5FBC21B663B4895FBD2B124FA55C8"/>
    <w:rsid w:val="00273188"/>
  </w:style>
  <w:style w:type="paragraph" w:customStyle="1" w:styleId="3E61145FB2D33042A6F06C9FE7A63C3E">
    <w:name w:val="3E61145FB2D33042A6F06C9FE7A63C3E"/>
    <w:rsid w:val="002731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Traditional newspaper.dotx</Template>
  <TotalTime>0</TotalTime>
  <Pages>4</Pages>
  <Words>1604</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2025-08-18T12:39:00Z</dcterms:created>
  <dcterms:modified xsi:type="dcterms:W3CDTF">2025-08-18T12:39:00Z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