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ACB6" w14:textId="1D343362" w:rsidR="00C54908" w:rsidRPr="005401CA" w:rsidRDefault="00FF1BBF" w:rsidP="00FF1BBF">
      <w:pPr>
        <w:tabs>
          <w:tab w:val="left" w:pos="1701"/>
        </w:tabs>
        <w:rPr>
          <w:rFonts w:ascii="Arial" w:hAnsi="Arial" w:cs="Arial"/>
          <w:b/>
          <w:sz w:val="32"/>
          <w:szCs w:val="32"/>
        </w:rPr>
      </w:pPr>
      <w:r>
        <w:rPr>
          <w:rFonts w:ascii="Arial" w:hAnsi="Arial" w:cs="Arial"/>
          <w:b/>
          <w:noProof/>
          <w:sz w:val="22"/>
          <w:szCs w:val="22"/>
        </w:rPr>
        <w:drawing>
          <wp:anchor distT="0" distB="0" distL="114300" distR="114300" simplePos="0" relativeHeight="251666432" behindDoc="1" locked="0" layoutInCell="1" allowOverlap="1" wp14:anchorId="3B8C62D0" wp14:editId="22417FFF">
            <wp:simplePos x="0" y="0"/>
            <wp:positionH relativeFrom="column">
              <wp:posOffset>2579370</wp:posOffset>
            </wp:positionH>
            <wp:positionV relativeFrom="page">
              <wp:align>top</wp:align>
            </wp:positionV>
            <wp:extent cx="2032635" cy="2047875"/>
            <wp:effectExtent l="0" t="0" r="0" b="9525"/>
            <wp:wrapTight wrapText="bothSides">
              <wp:wrapPolygon edited="1">
                <wp:start x="0" y="0"/>
                <wp:lineTo x="0" y="21500"/>
                <wp:lineTo x="21458" y="21500"/>
                <wp:lineTo x="20446" y="14266"/>
                <wp:lineTo x="15486" y="14266"/>
                <wp:lineTo x="5972" y="14266"/>
                <wp:lineTo x="6883" y="100"/>
                <wp:lineTo x="0" y="0"/>
              </wp:wrapPolygon>
            </wp:wrapTight>
            <wp:docPr id="16211574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54871" name="Picture 209865487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10800000">
                      <a:off x="0" y="0"/>
                      <a:ext cx="2032635" cy="2047875"/>
                    </a:xfrm>
                    <a:prstGeom prst="rect">
                      <a:avLst/>
                    </a:prstGeom>
                  </pic:spPr>
                </pic:pic>
              </a:graphicData>
            </a:graphic>
          </wp:anchor>
        </w:drawing>
      </w:r>
      <w:r w:rsidR="00CE1C2D" w:rsidRPr="005401CA">
        <w:rPr>
          <w:rFonts w:ascii="Arial" w:hAnsi="Arial" w:cs="Arial"/>
          <w:b/>
          <w:sz w:val="32"/>
          <w:szCs w:val="32"/>
        </w:rPr>
        <w:t xml:space="preserve">Harvest Thanksgiving @ St Martin’s </w:t>
      </w:r>
    </w:p>
    <w:p w14:paraId="4C003D5A" w14:textId="33BA4E74" w:rsidR="00777CED" w:rsidRDefault="00777CED" w:rsidP="00997DA1">
      <w:pPr>
        <w:tabs>
          <w:tab w:val="left" w:pos="1701"/>
        </w:tabs>
        <w:jc w:val="center"/>
        <w:rPr>
          <w:rFonts w:ascii="Arial" w:hAnsi="Arial" w:cs="Arial"/>
          <w:b/>
          <w:sz w:val="22"/>
          <w:szCs w:val="22"/>
        </w:rPr>
      </w:pPr>
    </w:p>
    <w:p w14:paraId="346698E5" w14:textId="6FA79384" w:rsidR="00997DA1" w:rsidRPr="00997DA1" w:rsidRDefault="00997DA1" w:rsidP="005401CA">
      <w:pPr>
        <w:tabs>
          <w:tab w:val="left" w:pos="1701"/>
        </w:tabs>
        <w:rPr>
          <w:rFonts w:ascii="Arial" w:hAnsi="Arial" w:cs="Arial"/>
          <w:bCs/>
          <w:sz w:val="22"/>
          <w:szCs w:val="22"/>
        </w:rPr>
      </w:pPr>
      <w:r w:rsidRPr="00997DA1">
        <w:rPr>
          <w:rFonts w:ascii="Arial" w:hAnsi="Arial" w:cs="Arial"/>
          <w:bCs/>
          <w:sz w:val="22"/>
          <w:szCs w:val="22"/>
        </w:rPr>
        <w:t>Harvest has long been a time when people have paused to give thanks for the goodness and generosity of God. The Jewish and Christian Scriptures remind us of God as the source of all creation, and of our responsibility to care for the earth and for one another.</w:t>
      </w:r>
    </w:p>
    <w:p w14:paraId="5F0448A7" w14:textId="54E67FCF" w:rsidR="00997DA1" w:rsidRPr="00997DA1" w:rsidRDefault="00997DA1" w:rsidP="00997DA1">
      <w:pPr>
        <w:tabs>
          <w:tab w:val="left" w:pos="1701"/>
        </w:tabs>
        <w:jc w:val="center"/>
        <w:rPr>
          <w:rFonts w:ascii="Arial" w:hAnsi="Arial" w:cs="Arial"/>
          <w:bCs/>
          <w:sz w:val="22"/>
          <w:szCs w:val="22"/>
        </w:rPr>
      </w:pPr>
      <w:r w:rsidRPr="00997DA1">
        <w:rPr>
          <w:rFonts w:ascii="Arial" w:hAnsi="Arial" w:cs="Arial"/>
          <w:bCs/>
          <w:sz w:val="22"/>
          <w:szCs w:val="22"/>
        </w:rPr>
        <w:t>For centuries, communities have marked the agricultural year with festivals of thanksgiving. In the Christian tradition, Harvest Thanksgiving is a more recent addition to the church calendar. The custom became particularly popular in England during the nineteenth century, as churches gathered to celebrate the gathering in of the harvest and to give thanks for the food that sustains us.</w:t>
      </w:r>
    </w:p>
    <w:p w14:paraId="4264291A" w14:textId="5BDC21AD" w:rsidR="00997DA1" w:rsidRPr="00997DA1" w:rsidRDefault="00997DA1" w:rsidP="00997DA1">
      <w:pPr>
        <w:tabs>
          <w:tab w:val="left" w:pos="1701"/>
        </w:tabs>
        <w:jc w:val="center"/>
        <w:rPr>
          <w:rFonts w:ascii="Arial" w:hAnsi="Arial" w:cs="Arial"/>
          <w:bCs/>
          <w:sz w:val="22"/>
          <w:szCs w:val="22"/>
        </w:rPr>
      </w:pPr>
      <w:r w:rsidRPr="00997DA1">
        <w:rPr>
          <w:rFonts w:ascii="Arial" w:hAnsi="Arial" w:cs="Arial"/>
          <w:bCs/>
          <w:sz w:val="22"/>
          <w:szCs w:val="22"/>
        </w:rPr>
        <w:t xml:space="preserve">Today, even though many of us live in an urban community and are far removed from farming, the heart of Harvest remains the same: </w:t>
      </w:r>
      <w:r w:rsidRPr="00997DA1">
        <w:rPr>
          <w:rFonts w:ascii="Arial" w:hAnsi="Arial" w:cs="Arial"/>
          <w:b/>
          <w:bCs/>
          <w:sz w:val="22"/>
          <w:szCs w:val="22"/>
        </w:rPr>
        <w:t>gratitude for all that we receive, humility before God, and a commitment to share what we have with others.</w:t>
      </w:r>
    </w:p>
    <w:p w14:paraId="17899CA5" w14:textId="71030DC5" w:rsidR="00997DA1" w:rsidRPr="00997DA1" w:rsidRDefault="00997DA1" w:rsidP="00997DA1">
      <w:pPr>
        <w:tabs>
          <w:tab w:val="left" w:pos="1701"/>
        </w:tabs>
        <w:jc w:val="center"/>
        <w:rPr>
          <w:rFonts w:ascii="Arial" w:hAnsi="Arial" w:cs="Arial"/>
          <w:b/>
          <w:bCs/>
          <w:sz w:val="22"/>
          <w:szCs w:val="22"/>
        </w:rPr>
      </w:pPr>
      <w:r w:rsidRPr="00997DA1">
        <w:rPr>
          <w:rFonts w:ascii="Arial" w:hAnsi="Arial" w:cs="Arial"/>
          <w:b/>
          <w:bCs/>
          <w:sz w:val="22"/>
          <w:szCs w:val="22"/>
        </w:rPr>
        <w:t>Join us for our Harvest celebrations</w:t>
      </w:r>
    </w:p>
    <w:p w14:paraId="154B2363" w14:textId="4B21F1C7" w:rsidR="00997DA1" w:rsidRPr="00997DA1" w:rsidRDefault="00997DA1" w:rsidP="00997DA1">
      <w:pPr>
        <w:tabs>
          <w:tab w:val="left" w:pos="1701"/>
        </w:tabs>
        <w:jc w:val="center"/>
        <w:rPr>
          <w:rFonts w:ascii="Arial" w:hAnsi="Arial" w:cs="Arial"/>
          <w:bCs/>
          <w:sz w:val="22"/>
          <w:szCs w:val="22"/>
        </w:rPr>
      </w:pPr>
      <w:r w:rsidRPr="00997DA1">
        <w:rPr>
          <w:rFonts w:ascii="Arial" w:hAnsi="Arial" w:cs="Arial"/>
          <w:b/>
          <w:bCs/>
          <w:sz w:val="22"/>
          <w:szCs w:val="22"/>
        </w:rPr>
        <w:t>Sunday 27 September at 10am</w:t>
      </w:r>
      <w:r w:rsidRPr="00997DA1">
        <w:rPr>
          <w:rFonts w:ascii="Arial" w:hAnsi="Arial" w:cs="Arial"/>
          <w:bCs/>
          <w:sz w:val="22"/>
          <w:szCs w:val="22"/>
        </w:rPr>
        <w:br/>
      </w:r>
      <w:r w:rsidRPr="00997DA1">
        <w:rPr>
          <w:rFonts w:ascii="Arial" w:hAnsi="Arial" w:cs="Arial"/>
          <w:b/>
          <w:bCs/>
          <w:sz w:val="22"/>
          <w:szCs w:val="22"/>
        </w:rPr>
        <w:t>Harvest Thanksgiving Service</w:t>
      </w:r>
    </w:p>
    <w:p w14:paraId="7E993E57" w14:textId="2031A7D7" w:rsidR="00997DA1" w:rsidRPr="00997DA1" w:rsidRDefault="00997DA1" w:rsidP="00997DA1">
      <w:pPr>
        <w:tabs>
          <w:tab w:val="left" w:pos="1701"/>
        </w:tabs>
        <w:jc w:val="center"/>
        <w:rPr>
          <w:rFonts w:ascii="Arial" w:hAnsi="Arial" w:cs="Arial"/>
          <w:bCs/>
          <w:sz w:val="22"/>
          <w:szCs w:val="22"/>
        </w:rPr>
      </w:pPr>
      <w:r w:rsidRPr="00997DA1">
        <w:rPr>
          <w:rFonts w:ascii="Arial" w:hAnsi="Arial" w:cs="Arial"/>
          <w:bCs/>
          <w:sz w:val="22"/>
          <w:szCs w:val="22"/>
        </w:rPr>
        <w:t>Please come and celebrate with us. You are also warmly invited to bring some food or other suitable goods to offer as part of our Harvest Thanksgiving.</w:t>
      </w:r>
    </w:p>
    <w:p w14:paraId="57F98458" w14:textId="1D21254F" w:rsidR="00997DA1" w:rsidRPr="00997DA1" w:rsidRDefault="00997DA1" w:rsidP="00997DA1">
      <w:pPr>
        <w:tabs>
          <w:tab w:val="left" w:pos="1701"/>
        </w:tabs>
        <w:jc w:val="center"/>
        <w:rPr>
          <w:rFonts w:ascii="Arial" w:hAnsi="Arial" w:cs="Arial"/>
          <w:bCs/>
          <w:sz w:val="22"/>
          <w:szCs w:val="22"/>
        </w:rPr>
      </w:pPr>
      <w:r w:rsidRPr="00997DA1">
        <w:rPr>
          <w:rFonts w:ascii="Arial" w:hAnsi="Arial" w:cs="Arial"/>
          <w:bCs/>
          <w:sz w:val="22"/>
          <w:szCs w:val="22"/>
        </w:rPr>
        <w:t>We usually give our Harvest gifts to The Marylebone Project, which supports women experiencing homelessness. Sadly, the Project is closing on 30 September, so this year we are pleased to support Laurence’s Larder instead.</w:t>
      </w:r>
      <w:r>
        <w:rPr>
          <w:rFonts w:ascii="Arial" w:hAnsi="Arial" w:cs="Arial"/>
          <w:bCs/>
          <w:sz w:val="22"/>
          <w:szCs w:val="22"/>
        </w:rPr>
        <w:t xml:space="preserve"> They are</w:t>
      </w:r>
      <w:r w:rsidRPr="00997DA1">
        <w:rPr>
          <w:rFonts w:ascii="Arial" w:hAnsi="Arial" w:cs="Arial"/>
          <w:bCs/>
          <w:sz w:val="22"/>
          <w:szCs w:val="22"/>
        </w:rPr>
        <w:t xml:space="preserve"> our local food aid charity. They provide food parcels, a clothes bank, sit-down hot meals, community activities and access to support services. Their service is non-referral and open to all.</w:t>
      </w:r>
    </w:p>
    <w:p w14:paraId="1653BFE0" w14:textId="1BA10332" w:rsidR="00997DA1" w:rsidRPr="00997DA1" w:rsidRDefault="00FF1BBF" w:rsidP="00997DA1">
      <w:pPr>
        <w:tabs>
          <w:tab w:val="left" w:pos="1701"/>
        </w:tabs>
        <w:jc w:val="center"/>
        <w:rPr>
          <w:rFonts w:ascii="Arial" w:hAnsi="Arial" w:cs="Arial"/>
          <w:bCs/>
          <w:sz w:val="22"/>
          <w:szCs w:val="22"/>
        </w:rPr>
      </w:pPr>
      <w:r>
        <w:rPr>
          <w:rFonts w:ascii="Arial" w:hAnsi="Arial" w:cs="Arial"/>
          <w:b/>
          <w:noProof/>
          <w:sz w:val="22"/>
          <w:szCs w:val="22"/>
        </w:rPr>
        <w:drawing>
          <wp:anchor distT="0" distB="0" distL="114300" distR="114300" simplePos="0" relativeHeight="251658240" behindDoc="1" locked="0" layoutInCell="1" allowOverlap="1" wp14:anchorId="596F70DE" wp14:editId="732517D7">
            <wp:simplePos x="0" y="0"/>
            <wp:positionH relativeFrom="margin">
              <wp:posOffset>-247650</wp:posOffset>
            </wp:positionH>
            <wp:positionV relativeFrom="page">
              <wp:posOffset>5424170</wp:posOffset>
            </wp:positionV>
            <wp:extent cx="2032635" cy="2047875"/>
            <wp:effectExtent l="0" t="0" r="0" b="0"/>
            <wp:wrapTight wrapText="bothSides">
              <wp:wrapPolygon edited="1">
                <wp:start x="0" y="0"/>
                <wp:lineTo x="0" y="21500"/>
                <wp:lineTo x="21458" y="21500"/>
                <wp:lineTo x="20446" y="14266"/>
                <wp:lineTo x="15486" y="14266"/>
                <wp:lineTo x="5972" y="14266"/>
                <wp:lineTo x="6883" y="100"/>
                <wp:lineTo x="0" y="0"/>
              </wp:wrapPolygon>
            </wp:wrapTight>
            <wp:docPr id="2098654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54871" name="Picture 209865487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32635" cy="2047875"/>
                    </a:xfrm>
                    <a:prstGeom prst="rect">
                      <a:avLst/>
                    </a:prstGeom>
                  </pic:spPr>
                </pic:pic>
              </a:graphicData>
            </a:graphic>
          </wp:anchor>
        </w:drawing>
      </w:r>
      <w:r w:rsidR="00997DA1" w:rsidRPr="00997DA1">
        <w:rPr>
          <w:rFonts w:ascii="Arial" w:hAnsi="Arial" w:cs="Arial"/>
          <w:b/>
          <w:bCs/>
          <w:sz w:val="22"/>
          <w:szCs w:val="22"/>
        </w:rPr>
        <w:t>Please bring whatever you can to church on Sunday 27 September at 10am.</w:t>
      </w:r>
      <w:r w:rsidR="00997DA1" w:rsidRPr="00997DA1">
        <w:rPr>
          <w:rFonts w:ascii="Arial" w:hAnsi="Arial" w:cs="Arial"/>
          <w:bCs/>
          <w:sz w:val="22"/>
          <w:szCs w:val="22"/>
        </w:rPr>
        <w:t xml:space="preserve"> Every contribution, however large or small, can make a difference.</w:t>
      </w:r>
    </w:p>
    <w:p w14:paraId="25F4A767" w14:textId="77777777" w:rsidR="00997DA1" w:rsidRPr="00997DA1" w:rsidRDefault="00997DA1" w:rsidP="00997DA1">
      <w:pPr>
        <w:tabs>
          <w:tab w:val="left" w:pos="1701"/>
        </w:tabs>
        <w:jc w:val="center"/>
        <w:rPr>
          <w:rFonts w:ascii="Arial" w:hAnsi="Arial" w:cs="Arial"/>
          <w:b/>
          <w:bCs/>
          <w:sz w:val="22"/>
          <w:szCs w:val="22"/>
        </w:rPr>
      </w:pPr>
      <w:r w:rsidRPr="00997DA1">
        <w:rPr>
          <w:rFonts w:ascii="Arial" w:hAnsi="Arial" w:cs="Arial"/>
          <w:b/>
          <w:bCs/>
          <w:sz w:val="22"/>
          <w:szCs w:val="22"/>
        </w:rPr>
        <w:t>And after the service…</w:t>
      </w:r>
    </w:p>
    <w:p w14:paraId="35C6E8A5" w14:textId="77777777" w:rsidR="00997DA1" w:rsidRPr="00997DA1" w:rsidRDefault="00997DA1" w:rsidP="00997DA1">
      <w:pPr>
        <w:tabs>
          <w:tab w:val="left" w:pos="1701"/>
        </w:tabs>
        <w:jc w:val="center"/>
        <w:rPr>
          <w:rFonts w:ascii="Arial" w:hAnsi="Arial" w:cs="Arial"/>
          <w:bCs/>
          <w:sz w:val="22"/>
          <w:szCs w:val="22"/>
        </w:rPr>
      </w:pPr>
      <w:r w:rsidRPr="00997DA1">
        <w:rPr>
          <w:rFonts w:ascii="Arial" w:hAnsi="Arial" w:cs="Arial"/>
          <w:b/>
          <w:bCs/>
          <w:sz w:val="22"/>
          <w:szCs w:val="22"/>
        </w:rPr>
        <w:t>Stay for our Bring &amp; Share Harvest Lunch!</w:t>
      </w:r>
    </w:p>
    <w:p w14:paraId="27DC5B65" w14:textId="0B04512F" w:rsidR="00777CED" w:rsidRPr="00FF1BBF" w:rsidRDefault="00997DA1" w:rsidP="00FF1BBF">
      <w:pPr>
        <w:tabs>
          <w:tab w:val="left" w:pos="1701"/>
        </w:tabs>
        <w:jc w:val="center"/>
        <w:rPr>
          <w:rFonts w:ascii="Arial" w:hAnsi="Arial" w:cs="Arial"/>
          <w:b/>
          <w:bCs/>
          <w:sz w:val="22"/>
          <w:szCs w:val="22"/>
        </w:rPr>
      </w:pPr>
      <w:r w:rsidRPr="00997DA1">
        <w:rPr>
          <w:rFonts w:ascii="Arial" w:hAnsi="Arial" w:cs="Arial"/>
          <w:bCs/>
          <w:sz w:val="22"/>
          <w:szCs w:val="22"/>
        </w:rPr>
        <w:t>Bring something to share if you can, stay for lunch, and enjoy the opportunity to celebrate Harvest together as a church and community.</w:t>
      </w:r>
      <w:r w:rsidRPr="00997DA1">
        <w:rPr>
          <w:rFonts w:ascii="Arial" w:hAnsi="Arial" w:cs="Arial"/>
          <w:b/>
          <w:bCs/>
          <w:sz w:val="22"/>
          <w:szCs w:val="22"/>
        </w:rPr>
        <w:t>Thank you for helping us to turn our thanksgiving into practical care and generosity</w:t>
      </w:r>
      <w:r w:rsidR="00FF1BBF">
        <w:rPr>
          <w:rFonts w:ascii="Arial" w:hAnsi="Arial" w:cs="Arial"/>
          <w:b/>
          <w:bCs/>
          <w:sz w:val="22"/>
          <w:szCs w:val="22"/>
        </w:rPr>
        <w:t>.</w:t>
      </w:r>
    </w:p>
    <w:sectPr w:rsidR="00777CED" w:rsidRPr="00FF1BBF" w:rsidSect="00FF1BBF">
      <w:pgSz w:w="8391" w:h="11906" w:code="11"/>
      <w:pgMar w:top="720" w:right="284" w:bottom="720" w:left="720" w:header="283" w:footer="113"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D3B7" w14:textId="77777777" w:rsidR="000C1FFA" w:rsidRDefault="000C1FFA">
      <w:r>
        <w:separator/>
      </w:r>
    </w:p>
  </w:endnote>
  <w:endnote w:type="continuationSeparator" w:id="0">
    <w:p w14:paraId="44C2F637" w14:textId="77777777" w:rsidR="000C1FFA" w:rsidRDefault="000C1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4AC7" w14:textId="77777777" w:rsidR="000C1FFA" w:rsidRDefault="000C1FFA">
      <w:r>
        <w:separator/>
      </w:r>
    </w:p>
  </w:footnote>
  <w:footnote w:type="continuationSeparator" w:id="0">
    <w:p w14:paraId="621F1CA9" w14:textId="77777777" w:rsidR="000C1FFA" w:rsidRDefault="000C1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7EC21C"/>
    <w:lvl w:ilvl="0">
      <w:start w:val="1"/>
      <w:numFmt w:val="bullet"/>
      <w:pStyle w:val="ListBullet"/>
      <w:lvlText w:val=""/>
      <w:lvlJc w:val="left"/>
      <w:pPr>
        <w:tabs>
          <w:tab w:val="num" w:pos="360"/>
        </w:tabs>
        <w:ind w:left="360" w:hanging="360"/>
      </w:pPr>
      <w:rPr>
        <w:rFonts w:ascii="Symbol" w:hAnsi="Symbol" w:hint="default"/>
      </w:rPr>
    </w:lvl>
  </w:abstractNum>
  <w:num w:numId="1" w16cid:durableId="781845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EE"/>
    <w:rsid w:val="0000372E"/>
    <w:rsid w:val="000040D1"/>
    <w:rsid w:val="00004A1B"/>
    <w:rsid w:val="00004AE4"/>
    <w:rsid w:val="00004F82"/>
    <w:rsid w:val="00007F1D"/>
    <w:rsid w:val="00010DE6"/>
    <w:rsid w:val="00010E32"/>
    <w:rsid w:val="00012E65"/>
    <w:rsid w:val="00013DC5"/>
    <w:rsid w:val="00013E0A"/>
    <w:rsid w:val="00016240"/>
    <w:rsid w:val="00016B13"/>
    <w:rsid w:val="00021FD0"/>
    <w:rsid w:val="00022D1F"/>
    <w:rsid w:val="0002700F"/>
    <w:rsid w:val="0003036D"/>
    <w:rsid w:val="00030ABF"/>
    <w:rsid w:val="00030DE6"/>
    <w:rsid w:val="0003113C"/>
    <w:rsid w:val="000324E4"/>
    <w:rsid w:val="00033005"/>
    <w:rsid w:val="000333DD"/>
    <w:rsid w:val="00034EED"/>
    <w:rsid w:val="00035059"/>
    <w:rsid w:val="0003733C"/>
    <w:rsid w:val="000401B9"/>
    <w:rsid w:val="00040A3D"/>
    <w:rsid w:val="00042237"/>
    <w:rsid w:val="00044972"/>
    <w:rsid w:val="00047924"/>
    <w:rsid w:val="000500B1"/>
    <w:rsid w:val="00051663"/>
    <w:rsid w:val="00051EA8"/>
    <w:rsid w:val="000535B7"/>
    <w:rsid w:val="00056653"/>
    <w:rsid w:val="00056F03"/>
    <w:rsid w:val="000578E9"/>
    <w:rsid w:val="000604EC"/>
    <w:rsid w:val="000612B8"/>
    <w:rsid w:val="0006186D"/>
    <w:rsid w:val="00063387"/>
    <w:rsid w:val="000643F7"/>
    <w:rsid w:val="00065AFF"/>
    <w:rsid w:val="00071458"/>
    <w:rsid w:val="00071B04"/>
    <w:rsid w:val="00071C53"/>
    <w:rsid w:val="00071EE9"/>
    <w:rsid w:val="00073A2F"/>
    <w:rsid w:val="00080503"/>
    <w:rsid w:val="000837C9"/>
    <w:rsid w:val="00084534"/>
    <w:rsid w:val="000846EA"/>
    <w:rsid w:val="00085CBF"/>
    <w:rsid w:val="00087D68"/>
    <w:rsid w:val="00090CF9"/>
    <w:rsid w:val="00091F94"/>
    <w:rsid w:val="00094903"/>
    <w:rsid w:val="00095C78"/>
    <w:rsid w:val="000A136F"/>
    <w:rsid w:val="000A2064"/>
    <w:rsid w:val="000A3562"/>
    <w:rsid w:val="000A3AE3"/>
    <w:rsid w:val="000A4077"/>
    <w:rsid w:val="000A4D23"/>
    <w:rsid w:val="000A67B3"/>
    <w:rsid w:val="000A7270"/>
    <w:rsid w:val="000B117E"/>
    <w:rsid w:val="000B11A4"/>
    <w:rsid w:val="000B2730"/>
    <w:rsid w:val="000B5F34"/>
    <w:rsid w:val="000B6B85"/>
    <w:rsid w:val="000C1FFA"/>
    <w:rsid w:val="000C44B7"/>
    <w:rsid w:val="000C4999"/>
    <w:rsid w:val="000C556A"/>
    <w:rsid w:val="000C6097"/>
    <w:rsid w:val="000C617D"/>
    <w:rsid w:val="000D0ABA"/>
    <w:rsid w:val="000D37D8"/>
    <w:rsid w:val="000D37E6"/>
    <w:rsid w:val="000D3C19"/>
    <w:rsid w:val="000D5F85"/>
    <w:rsid w:val="000D6253"/>
    <w:rsid w:val="000D6526"/>
    <w:rsid w:val="000E025D"/>
    <w:rsid w:val="000E1495"/>
    <w:rsid w:val="000E3251"/>
    <w:rsid w:val="000E4574"/>
    <w:rsid w:val="000E5AE2"/>
    <w:rsid w:val="000E73D9"/>
    <w:rsid w:val="000E7520"/>
    <w:rsid w:val="000F0352"/>
    <w:rsid w:val="000F0A91"/>
    <w:rsid w:val="000F2B26"/>
    <w:rsid w:val="000F2FD5"/>
    <w:rsid w:val="000F3DB3"/>
    <w:rsid w:val="000F3E81"/>
    <w:rsid w:val="000F5C7C"/>
    <w:rsid w:val="000F677A"/>
    <w:rsid w:val="00102147"/>
    <w:rsid w:val="00102EF3"/>
    <w:rsid w:val="0010391E"/>
    <w:rsid w:val="00112D48"/>
    <w:rsid w:val="0011421B"/>
    <w:rsid w:val="00115FE5"/>
    <w:rsid w:val="001244B3"/>
    <w:rsid w:val="00125426"/>
    <w:rsid w:val="0012605C"/>
    <w:rsid w:val="00126845"/>
    <w:rsid w:val="001269DD"/>
    <w:rsid w:val="00126ADC"/>
    <w:rsid w:val="00126DE7"/>
    <w:rsid w:val="00134059"/>
    <w:rsid w:val="001347CF"/>
    <w:rsid w:val="00140302"/>
    <w:rsid w:val="00140FE3"/>
    <w:rsid w:val="0014113A"/>
    <w:rsid w:val="001423B2"/>
    <w:rsid w:val="00142926"/>
    <w:rsid w:val="001447F4"/>
    <w:rsid w:val="00144B6F"/>
    <w:rsid w:val="0014519B"/>
    <w:rsid w:val="00146726"/>
    <w:rsid w:val="00146B22"/>
    <w:rsid w:val="001471F0"/>
    <w:rsid w:val="00153E2C"/>
    <w:rsid w:val="00155120"/>
    <w:rsid w:val="00155EAA"/>
    <w:rsid w:val="00163246"/>
    <w:rsid w:val="001654FE"/>
    <w:rsid w:val="001659AA"/>
    <w:rsid w:val="00167E72"/>
    <w:rsid w:val="00170384"/>
    <w:rsid w:val="001715D7"/>
    <w:rsid w:val="001724A5"/>
    <w:rsid w:val="00173B00"/>
    <w:rsid w:val="00173CB8"/>
    <w:rsid w:val="00173E25"/>
    <w:rsid w:val="00175C6C"/>
    <w:rsid w:val="00180F14"/>
    <w:rsid w:val="00186759"/>
    <w:rsid w:val="00186B49"/>
    <w:rsid w:val="00196518"/>
    <w:rsid w:val="00196B83"/>
    <w:rsid w:val="001978A4"/>
    <w:rsid w:val="001A4BC9"/>
    <w:rsid w:val="001A7E3C"/>
    <w:rsid w:val="001B08F9"/>
    <w:rsid w:val="001B090A"/>
    <w:rsid w:val="001B0B57"/>
    <w:rsid w:val="001B4A7E"/>
    <w:rsid w:val="001B5118"/>
    <w:rsid w:val="001B7D2A"/>
    <w:rsid w:val="001C0EAB"/>
    <w:rsid w:val="001C2899"/>
    <w:rsid w:val="001C3C17"/>
    <w:rsid w:val="001C4615"/>
    <w:rsid w:val="001C5F61"/>
    <w:rsid w:val="001C62EC"/>
    <w:rsid w:val="001C736E"/>
    <w:rsid w:val="001D378D"/>
    <w:rsid w:val="001D56DF"/>
    <w:rsid w:val="001D74FB"/>
    <w:rsid w:val="001E190A"/>
    <w:rsid w:val="001E2058"/>
    <w:rsid w:val="001E2499"/>
    <w:rsid w:val="001E2630"/>
    <w:rsid w:val="001E4BFF"/>
    <w:rsid w:val="001E5D83"/>
    <w:rsid w:val="001E7008"/>
    <w:rsid w:val="001E7B4C"/>
    <w:rsid w:val="001E7E80"/>
    <w:rsid w:val="001E7EA1"/>
    <w:rsid w:val="001F1110"/>
    <w:rsid w:val="001F15BE"/>
    <w:rsid w:val="001F1D4E"/>
    <w:rsid w:val="001F2A88"/>
    <w:rsid w:val="001F3D9B"/>
    <w:rsid w:val="001F4380"/>
    <w:rsid w:val="001F6670"/>
    <w:rsid w:val="001F6D9B"/>
    <w:rsid w:val="00201A49"/>
    <w:rsid w:val="00201C37"/>
    <w:rsid w:val="0020412A"/>
    <w:rsid w:val="00204256"/>
    <w:rsid w:val="00205614"/>
    <w:rsid w:val="002103E8"/>
    <w:rsid w:val="00210D50"/>
    <w:rsid w:val="00211051"/>
    <w:rsid w:val="00213C9C"/>
    <w:rsid w:val="00215C7E"/>
    <w:rsid w:val="00221FAF"/>
    <w:rsid w:val="00222A8D"/>
    <w:rsid w:val="002233D4"/>
    <w:rsid w:val="002236BA"/>
    <w:rsid w:val="002245EC"/>
    <w:rsid w:val="002334BE"/>
    <w:rsid w:val="002349B7"/>
    <w:rsid w:val="00236B30"/>
    <w:rsid w:val="00236B58"/>
    <w:rsid w:val="0023757B"/>
    <w:rsid w:val="002378AC"/>
    <w:rsid w:val="002379CF"/>
    <w:rsid w:val="002410E7"/>
    <w:rsid w:val="00242101"/>
    <w:rsid w:val="0024298A"/>
    <w:rsid w:val="00242BAF"/>
    <w:rsid w:val="00244182"/>
    <w:rsid w:val="00244536"/>
    <w:rsid w:val="0024745C"/>
    <w:rsid w:val="00247BA1"/>
    <w:rsid w:val="002520DE"/>
    <w:rsid w:val="002533E1"/>
    <w:rsid w:val="002567D1"/>
    <w:rsid w:val="002579AB"/>
    <w:rsid w:val="00261161"/>
    <w:rsid w:val="00261552"/>
    <w:rsid w:val="00262942"/>
    <w:rsid w:val="00262B3E"/>
    <w:rsid w:val="00263148"/>
    <w:rsid w:val="0026332B"/>
    <w:rsid w:val="002640D9"/>
    <w:rsid w:val="002674A9"/>
    <w:rsid w:val="002708A1"/>
    <w:rsid w:val="00270A90"/>
    <w:rsid w:val="00270C54"/>
    <w:rsid w:val="0027329A"/>
    <w:rsid w:val="00281552"/>
    <w:rsid w:val="00282EDA"/>
    <w:rsid w:val="00284220"/>
    <w:rsid w:val="00286420"/>
    <w:rsid w:val="00287506"/>
    <w:rsid w:val="00287D19"/>
    <w:rsid w:val="0029074B"/>
    <w:rsid w:val="00290A68"/>
    <w:rsid w:val="00290E58"/>
    <w:rsid w:val="002912BC"/>
    <w:rsid w:val="00292D0F"/>
    <w:rsid w:val="002943F4"/>
    <w:rsid w:val="00295FF2"/>
    <w:rsid w:val="002974E0"/>
    <w:rsid w:val="002A0626"/>
    <w:rsid w:val="002A0B87"/>
    <w:rsid w:val="002A0CB0"/>
    <w:rsid w:val="002A0D2D"/>
    <w:rsid w:val="002A1F36"/>
    <w:rsid w:val="002A215E"/>
    <w:rsid w:val="002A2516"/>
    <w:rsid w:val="002A2626"/>
    <w:rsid w:val="002A62BB"/>
    <w:rsid w:val="002A73ED"/>
    <w:rsid w:val="002A7455"/>
    <w:rsid w:val="002A75CF"/>
    <w:rsid w:val="002B04BD"/>
    <w:rsid w:val="002B1537"/>
    <w:rsid w:val="002B209C"/>
    <w:rsid w:val="002B2DD8"/>
    <w:rsid w:val="002B3BD5"/>
    <w:rsid w:val="002B48C1"/>
    <w:rsid w:val="002B4B0E"/>
    <w:rsid w:val="002B501B"/>
    <w:rsid w:val="002B58FC"/>
    <w:rsid w:val="002B5CF2"/>
    <w:rsid w:val="002B7469"/>
    <w:rsid w:val="002C15DE"/>
    <w:rsid w:val="002C4477"/>
    <w:rsid w:val="002C5EEC"/>
    <w:rsid w:val="002C6329"/>
    <w:rsid w:val="002C6EA1"/>
    <w:rsid w:val="002D06D2"/>
    <w:rsid w:val="002D474C"/>
    <w:rsid w:val="002D631A"/>
    <w:rsid w:val="002E1CBA"/>
    <w:rsid w:val="002E2C94"/>
    <w:rsid w:val="002E48D9"/>
    <w:rsid w:val="002F0208"/>
    <w:rsid w:val="002F0C0B"/>
    <w:rsid w:val="002F476B"/>
    <w:rsid w:val="002F57EE"/>
    <w:rsid w:val="00302E9F"/>
    <w:rsid w:val="00303A56"/>
    <w:rsid w:val="00303E75"/>
    <w:rsid w:val="00303EB5"/>
    <w:rsid w:val="003056CF"/>
    <w:rsid w:val="00307CDB"/>
    <w:rsid w:val="00311428"/>
    <w:rsid w:val="003118CB"/>
    <w:rsid w:val="003135F1"/>
    <w:rsid w:val="00313A5E"/>
    <w:rsid w:val="00314081"/>
    <w:rsid w:val="0031428A"/>
    <w:rsid w:val="00314D68"/>
    <w:rsid w:val="003162E0"/>
    <w:rsid w:val="003205B0"/>
    <w:rsid w:val="0032065F"/>
    <w:rsid w:val="00321592"/>
    <w:rsid w:val="0032471E"/>
    <w:rsid w:val="00324755"/>
    <w:rsid w:val="003257D7"/>
    <w:rsid w:val="0033340F"/>
    <w:rsid w:val="003337AC"/>
    <w:rsid w:val="003341D5"/>
    <w:rsid w:val="00335E32"/>
    <w:rsid w:val="00336364"/>
    <w:rsid w:val="0033724E"/>
    <w:rsid w:val="00337EA0"/>
    <w:rsid w:val="00341011"/>
    <w:rsid w:val="003410A4"/>
    <w:rsid w:val="003415C7"/>
    <w:rsid w:val="003427D1"/>
    <w:rsid w:val="00342B8A"/>
    <w:rsid w:val="00344399"/>
    <w:rsid w:val="00344CA7"/>
    <w:rsid w:val="00347562"/>
    <w:rsid w:val="0034767D"/>
    <w:rsid w:val="00347AC8"/>
    <w:rsid w:val="00350D79"/>
    <w:rsid w:val="003528B4"/>
    <w:rsid w:val="003557EA"/>
    <w:rsid w:val="003644C9"/>
    <w:rsid w:val="00364DA5"/>
    <w:rsid w:val="0036501F"/>
    <w:rsid w:val="00366EC4"/>
    <w:rsid w:val="003711BF"/>
    <w:rsid w:val="00371AEB"/>
    <w:rsid w:val="00372728"/>
    <w:rsid w:val="00372932"/>
    <w:rsid w:val="00372CEF"/>
    <w:rsid w:val="003744A8"/>
    <w:rsid w:val="00376A55"/>
    <w:rsid w:val="00380524"/>
    <w:rsid w:val="00382908"/>
    <w:rsid w:val="0038458C"/>
    <w:rsid w:val="00384C13"/>
    <w:rsid w:val="00386383"/>
    <w:rsid w:val="003867A1"/>
    <w:rsid w:val="00390475"/>
    <w:rsid w:val="00392C47"/>
    <w:rsid w:val="003938C0"/>
    <w:rsid w:val="00394D83"/>
    <w:rsid w:val="003A05C3"/>
    <w:rsid w:val="003A1E0C"/>
    <w:rsid w:val="003A3D21"/>
    <w:rsid w:val="003B0C65"/>
    <w:rsid w:val="003B4424"/>
    <w:rsid w:val="003B6C06"/>
    <w:rsid w:val="003B6F02"/>
    <w:rsid w:val="003B7380"/>
    <w:rsid w:val="003B759E"/>
    <w:rsid w:val="003B7939"/>
    <w:rsid w:val="003C04D0"/>
    <w:rsid w:val="003C1C6A"/>
    <w:rsid w:val="003C2836"/>
    <w:rsid w:val="003C4E4D"/>
    <w:rsid w:val="003C51D7"/>
    <w:rsid w:val="003C5D42"/>
    <w:rsid w:val="003C6FD5"/>
    <w:rsid w:val="003C78B2"/>
    <w:rsid w:val="003D11C1"/>
    <w:rsid w:val="003D1D67"/>
    <w:rsid w:val="003D24CF"/>
    <w:rsid w:val="003D32E4"/>
    <w:rsid w:val="003D4A4B"/>
    <w:rsid w:val="003D4B4A"/>
    <w:rsid w:val="003D63E6"/>
    <w:rsid w:val="003E3CB0"/>
    <w:rsid w:val="003E576F"/>
    <w:rsid w:val="003E694E"/>
    <w:rsid w:val="003F20E5"/>
    <w:rsid w:val="003F397A"/>
    <w:rsid w:val="003F5AA1"/>
    <w:rsid w:val="00400516"/>
    <w:rsid w:val="00400FB1"/>
    <w:rsid w:val="00401E51"/>
    <w:rsid w:val="0041030F"/>
    <w:rsid w:val="00412A01"/>
    <w:rsid w:val="00413669"/>
    <w:rsid w:val="0041384B"/>
    <w:rsid w:val="00414276"/>
    <w:rsid w:val="00422D6A"/>
    <w:rsid w:val="00422F56"/>
    <w:rsid w:val="00423B0E"/>
    <w:rsid w:val="00423ECD"/>
    <w:rsid w:val="004258C8"/>
    <w:rsid w:val="0043248E"/>
    <w:rsid w:val="00432C96"/>
    <w:rsid w:val="00433A87"/>
    <w:rsid w:val="00434239"/>
    <w:rsid w:val="00434C7A"/>
    <w:rsid w:val="00435FF0"/>
    <w:rsid w:val="004362AE"/>
    <w:rsid w:val="004408EC"/>
    <w:rsid w:val="00440F43"/>
    <w:rsid w:val="0044254B"/>
    <w:rsid w:val="004425EC"/>
    <w:rsid w:val="00445B9F"/>
    <w:rsid w:val="00450522"/>
    <w:rsid w:val="00451A77"/>
    <w:rsid w:val="00451D3E"/>
    <w:rsid w:val="00454889"/>
    <w:rsid w:val="00460B38"/>
    <w:rsid w:val="00462071"/>
    <w:rsid w:val="00463E6F"/>
    <w:rsid w:val="00464656"/>
    <w:rsid w:val="00464C6A"/>
    <w:rsid w:val="00465788"/>
    <w:rsid w:val="004672A3"/>
    <w:rsid w:val="0047003C"/>
    <w:rsid w:val="00472E6C"/>
    <w:rsid w:val="004734CC"/>
    <w:rsid w:val="004765AE"/>
    <w:rsid w:val="00477115"/>
    <w:rsid w:val="0048263D"/>
    <w:rsid w:val="0048354E"/>
    <w:rsid w:val="00485619"/>
    <w:rsid w:val="00486611"/>
    <w:rsid w:val="004874B3"/>
    <w:rsid w:val="00487592"/>
    <w:rsid w:val="00487A44"/>
    <w:rsid w:val="0049043B"/>
    <w:rsid w:val="00491723"/>
    <w:rsid w:val="00494539"/>
    <w:rsid w:val="00494C8A"/>
    <w:rsid w:val="004953C6"/>
    <w:rsid w:val="00495510"/>
    <w:rsid w:val="00496119"/>
    <w:rsid w:val="00496F5B"/>
    <w:rsid w:val="00497057"/>
    <w:rsid w:val="004977E7"/>
    <w:rsid w:val="0049785F"/>
    <w:rsid w:val="004A08E6"/>
    <w:rsid w:val="004A2F76"/>
    <w:rsid w:val="004A4256"/>
    <w:rsid w:val="004A5040"/>
    <w:rsid w:val="004A512E"/>
    <w:rsid w:val="004A5330"/>
    <w:rsid w:val="004A63F2"/>
    <w:rsid w:val="004B02DD"/>
    <w:rsid w:val="004B1402"/>
    <w:rsid w:val="004B21EE"/>
    <w:rsid w:val="004B291E"/>
    <w:rsid w:val="004B37CE"/>
    <w:rsid w:val="004B5D3E"/>
    <w:rsid w:val="004B5EF7"/>
    <w:rsid w:val="004C0C68"/>
    <w:rsid w:val="004C41DD"/>
    <w:rsid w:val="004C63DA"/>
    <w:rsid w:val="004D3E2F"/>
    <w:rsid w:val="004D4B1B"/>
    <w:rsid w:val="004D5B7B"/>
    <w:rsid w:val="004D6087"/>
    <w:rsid w:val="004D6183"/>
    <w:rsid w:val="004D69AB"/>
    <w:rsid w:val="004E180F"/>
    <w:rsid w:val="004E2036"/>
    <w:rsid w:val="004E28E1"/>
    <w:rsid w:val="004E3062"/>
    <w:rsid w:val="004E47EF"/>
    <w:rsid w:val="004E6041"/>
    <w:rsid w:val="004E6510"/>
    <w:rsid w:val="004F0CAF"/>
    <w:rsid w:val="004F277B"/>
    <w:rsid w:val="004F370C"/>
    <w:rsid w:val="004F71DB"/>
    <w:rsid w:val="00502BE1"/>
    <w:rsid w:val="0050453E"/>
    <w:rsid w:val="00505442"/>
    <w:rsid w:val="00505AD4"/>
    <w:rsid w:val="00505F3C"/>
    <w:rsid w:val="00511C1B"/>
    <w:rsid w:val="00512B8F"/>
    <w:rsid w:val="00514C06"/>
    <w:rsid w:val="00517207"/>
    <w:rsid w:val="00520800"/>
    <w:rsid w:val="0052145A"/>
    <w:rsid w:val="00521A2E"/>
    <w:rsid w:val="00522552"/>
    <w:rsid w:val="005229E3"/>
    <w:rsid w:val="00523D80"/>
    <w:rsid w:val="005242A4"/>
    <w:rsid w:val="00524A70"/>
    <w:rsid w:val="00527E92"/>
    <w:rsid w:val="00532DA2"/>
    <w:rsid w:val="0053475C"/>
    <w:rsid w:val="00534A04"/>
    <w:rsid w:val="00535597"/>
    <w:rsid w:val="005356B4"/>
    <w:rsid w:val="0053584F"/>
    <w:rsid w:val="00535D10"/>
    <w:rsid w:val="00536877"/>
    <w:rsid w:val="00536A18"/>
    <w:rsid w:val="00536AF5"/>
    <w:rsid w:val="0053787E"/>
    <w:rsid w:val="005401CA"/>
    <w:rsid w:val="005414EA"/>
    <w:rsid w:val="005417F5"/>
    <w:rsid w:val="0054220C"/>
    <w:rsid w:val="00542B70"/>
    <w:rsid w:val="00542B79"/>
    <w:rsid w:val="00545896"/>
    <w:rsid w:val="0055058E"/>
    <w:rsid w:val="005512E1"/>
    <w:rsid w:val="00551639"/>
    <w:rsid w:val="005519C9"/>
    <w:rsid w:val="00551EFC"/>
    <w:rsid w:val="005532B4"/>
    <w:rsid w:val="00553529"/>
    <w:rsid w:val="00553818"/>
    <w:rsid w:val="00561674"/>
    <w:rsid w:val="00562AD8"/>
    <w:rsid w:val="005632F5"/>
    <w:rsid w:val="00564D9D"/>
    <w:rsid w:val="005653C6"/>
    <w:rsid w:val="00566888"/>
    <w:rsid w:val="00567160"/>
    <w:rsid w:val="00570240"/>
    <w:rsid w:val="00572118"/>
    <w:rsid w:val="005737DC"/>
    <w:rsid w:val="00574028"/>
    <w:rsid w:val="00577444"/>
    <w:rsid w:val="00577CCB"/>
    <w:rsid w:val="0058061F"/>
    <w:rsid w:val="00587153"/>
    <w:rsid w:val="005941EC"/>
    <w:rsid w:val="005948CC"/>
    <w:rsid w:val="00595B0E"/>
    <w:rsid w:val="005971FF"/>
    <w:rsid w:val="005A5F9E"/>
    <w:rsid w:val="005B0505"/>
    <w:rsid w:val="005B0906"/>
    <w:rsid w:val="005B1AA3"/>
    <w:rsid w:val="005B2874"/>
    <w:rsid w:val="005B39C4"/>
    <w:rsid w:val="005C0139"/>
    <w:rsid w:val="005C23BD"/>
    <w:rsid w:val="005C4589"/>
    <w:rsid w:val="005C489C"/>
    <w:rsid w:val="005D1A7A"/>
    <w:rsid w:val="005D1AF8"/>
    <w:rsid w:val="005D1FD0"/>
    <w:rsid w:val="005D43AF"/>
    <w:rsid w:val="005D618C"/>
    <w:rsid w:val="005D6357"/>
    <w:rsid w:val="005D7C24"/>
    <w:rsid w:val="005E143A"/>
    <w:rsid w:val="005E2DF3"/>
    <w:rsid w:val="005E4502"/>
    <w:rsid w:val="005E4765"/>
    <w:rsid w:val="005E5186"/>
    <w:rsid w:val="005E6B4D"/>
    <w:rsid w:val="005E6F4E"/>
    <w:rsid w:val="005E7A7A"/>
    <w:rsid w:val="005F0B46"/>
    <w:rsid w:val="005F296B"/>
    <w:rsid w:val="005F3419"/>
    <w:rsid w:val="005F4767"/>
    <w:rsid w:val="005F652B"/>
    <w:rsid w:val="00600064"/>
    <w:rsid w:val="0060183C"/>
    <w:rsid w:val="00601F6F"/>
    <w:rsid w:val="00602161"/>
    <w:rsid w:val="00602D6A"/>
    <w:rsid w:val="0060353D"/>
    <w:rsid w:val="006055F1"/>
    <w:rsid w:val="00606A2E"/>
    <w:rsid w:val="00607080"/>
    <w:rsid w:val="006128D5"/>
    <w:rsid w:val="00612E9D"/>
    <w:rsid w:val="00613FD2"/>
    <w:rsid w:val="00614F86"/>
    <w:rsid w:val="0061623B"/>
    <w:rsid w:val="00616D72"/>
    <w:rsid w:val="00616DF6"/>
    <w:rsid w:val="00617916"/>
    <w:rsid w:val="006216E4"/>
    <w:rsid w:val="00621B26"/>
    <w:rsid w:val="00622543"/>
    <w:rsid w:val="00622B25"/>
    <w:rsid w:val="0062310F"/>
    <w:rsid w:val="006236A1"/>
    <w:rsid w:val="00623CEE"/>
    <w:rsid w:val="00627916"/>
    <w:rsid w:val="00630887"/>
    <w:rsid w:val="006320DB"/>
    <w:rsid w:val="00634F4A"/>
    <w:rsid w:val="006353FF"/>
    <w:rsid w:val="0063542F"/>
    <w:rsid w:val="00635859"/>
    <w:rsid w:val="00635C12"/>
    <w:rsid w:val="00636123"/>
    <w:rsid w:val="00637EFF"/>
    <w:rsid w:val="006417D1"/>
    <w:rsid w:val="00643710"/>
    <w:rsid w:val="006443E2"/>
    <w:rsid w:val="0065078D"/>
    <w:rsid w:val="00651744"/>
    <w:rsid w:val="006517B4"/>
    <w:rsid w:val="00653250"/>
    <w:rsid w:val="00654525"/>
    <w:rsid w:val="00662105"/>
    <w:rsid w:val="006653DE"/>
    <w:rsid w:val="006735BC"/>
    <w:rsid w:val="00673773"/>
    <w:rsid w:val="00675A2A"/>
    <w:rsid w:val="00675D91"/>
    <w:rsid w:val="00681143"/>
    <w:rsid w:val="00682654"/>
    <w:rsid w:val="0068517C"/>
    <w:rsid w:val="00686C8C"/>
    <w:rsid w:val="00690031"/>
    <w:rsid w:val="00691521"/>
    <w:rsid w:val="006953A6"/>
    <w:rsid w:val="006958D0"/>
    <w:rsid w:val="00697515"/>
    <w:rsid w:val="00697F33"/>
    <w:rsid w:val="006A17BA"/>
    <w:rsid w:val="006A3343"/>
    <w:rsid w:val="006A6B22"/>
    <w:rsid w:val="006B14FE"/>
    <w:rsid w:val="006B1C3E"/>
    <w:rsid w:val="006B2C85"/>
    <w:rsid w:val="006B3AC8"/>
    <w:rsid w:val="006B539D"/>
    <w:rsid w:val="006B54FA"/>
    <w:rsid w:val="006B66EA"/>
    <w:rsid w:val="006B7169"/>
    <w:rsid w:val="006C13E0"/>
    <w:rsid w:val="006C3CF0"/>
    <w:rsid w:val="006C66E6"/>
    <w:rsid w:val="006D3240"/>
    <w:rsid w:val="006D621D"/>
    <w:rsid w:val="006E38EF"/>
    <w:rsid w:val="006E49D9"/>
    <w:rsid w:val="006E4FE8"/>
    <w:rsid w:val="006E5093"/>
    <w:rsid w:val="006E5A81"/>
    <w:rsid w:val="006E7BEF"/>
    <w:rsid w:val="006F080C"/>
    <w:rsid w:val="006F19FA"/>
    <w:rsid w:val="006F1D8E"/>
    <w:rsid w:val="006F286C"/>
    <w:rsid w:val="006F31A4"/>
    <w:rsid w:val="006F38C8"/>
    <w:rsid w:val="006F760B"/>
    <w:rsid w:val="0070000E"/>
    <w:rsid w:val="00700339"/>
    <w:rsid w:val="00701A70"/>
    <w:rsid w:val="0070206F"/>
    <w:rsid w:val="00703B21"/>
    <w:rsid w:val="00704861"/>
    <w:rsid w:val="00704ACE"/>
    <w:rsid w:val="00704F44"/>
    <w:rsid w:val="00705A57"/>
    <w:rsid w:val="00710C03"/>
    <w:rsid w:val="0071140E"/>
    <w:rsid w:val="007128E1"/>
    <w:rsid w:val="00712E26"/>
    <w:rsid w:val="007157BA"/>
    <w:rsid w:val="00715AF7"/>
    <w:rsid w:val="00717F6E"/>
    <w:rsid w:val="007202DD"/>
    <w:rsid w:val="00720E08"/>
    <w:rsid w:val="007223F7"/>
    <w:rsid w:val="00734572"/>
    <w:rsid w:val="00734C4E"/>
    <w:rsid w:val="00735624"/>
    <w:rsid w:val="00736A38"/>
    <w:rsid w:val="007401D1"/>
    <w:rsid w:val="00742B4A"/>
    <w:rsid w:val="00743D82"/>
    <w:rsid w:val="0074516F"/>
    <w:rsid w:val="00745BE5"/>
    <w:rsid w:val="00747087"/>
    <w:rsid w:val="00747945"/>
    <w:rsid w:val="007532B9"/>
    <w:rsid w:val="00754728"/>
    <w:rsid w:val="007609EB"/>
    <w:rsid w:val="00760B36"/>
    <w:rsid w:val="00761A46"/>
    <w:rsid w:val="007623C6"/>
    <w:rsid w:val="007624AE"/>
    <w:rsid w:val="00762807"/>
    <w:rsid w:val="00762C32"/>
    <w:rsid w:val="00763EFB"/>
    <w:rsid w:val="00764DBE"/>
    <w:rsid w:val="0076759A"/>
    <w:rsid w:val="00770695"/>
    <w:rsid w:val="0077071B"/>
    <w:rsid w:val="00772D7B"/>
    <w:rsid w:val="00773006"/>
    <w:rsid w:val="0077342F"/>
    <w:rsid w:val="0077370B"/>
    <w:rsid w:val="00774628"/>
    <w:rsid w:val="00775DFC"/>
    <w:rsid w:val="00776528"/>
    <w:rsid w:val="00777CED"/>
    <w:rsid w:val="007804A4"/>
    <w:rsid w:val="00780515"/>
    <w:rsid w:val="00780547"/>
    <w:rsid w:val="007809C0"/>
    <w:rsid w:val="00780F52"/>
    <w:rsid w:val="00784A2E"/>
    <w:rsid w:val="007857A9"/>
    <w:rsid w:val="00787F94"/>
    <w:rsid w:val="007916C0"/>
    <w:rsid w:val="007932D7"/>
    <w:rsid w:val="00793659"/>
    <w:rsid w:val="00793EFC"/>
    <w:rsid w:val="00796DF9"/>
    <w:rsid w:val="00797319"/>
    <w:rsid w:val="007975DA"/>
    <w:rsid w:val="00797EBD"/>
    <w:rsid w:val="007A071F"/>
    <w:rsid w:val="007A07FD"/>
    <w:rsid w:val="007A1668"/>
    <w:rsid w:val="007A585C"/>
    <w:rsid w:val="007A65FE"/>
    <w:rsid w:val="007A7095"/>
    <w:rsid w:val="007A7EB9"/>
    <w:rsid w:val="007B0C75"/>
    <w:rsid w:val="007B1C15"/>
    <w:rsid w:val="007B1E77"/>
    <w:rsid w:val="007B7D63"/>
    <w:rsid w:val="007C018D"/>
    <w:rsid w:val="007C2E7F"/>
    <w:rsid w:val="007C3272"/>
    <w:rsid w:val="007C3DD3"/>
    <w:rsid w:val="007C4AAC"/>
    <w:rsid w:val="007C5B28"/>
    <w:rsid w:val="007C7159"/>
    <w:rsid w:val="007C7CC6"/>
    <w:rsid w:val="007D01A0"/>
    <w:rsid w:val="007D46F1"/>
    <w:rsid w:val="007D743A"/>
    <w:rsid w:val="007E09A0"/>
    <w:rsid w:val="007E11C9"/>
    <w:rsid w:val="007E3C3E"/>
    <w:rsid w:val="007E3C80"/>
    <w:rsid w:val="007E6456"/>
    <w:rsid w:val="007E6905"/>
    <w:rsid w:val="007E6E08"/>
    <w:rsid w:val="007E72C7"/>
    <w:rsid w:val="007F1A45"/>
    <w:rsid w:val="007F2D3B"/>
    <w:rsid w:val="007F5935"/>
    <w:rsid w:val="00800014"/>
    <w:rsid w:val="0080023C"/>
    <w:rsid w:val="00802ACD"/>
    <w:rsid w:val="0081076D"/>
    <w:rsid w:val="00811BD9"/>
    <w:rsid w:val="008120F4"/>
    <w:rsid w:val="00812B59"/>
    <w:rsid w:val="008161C0"/>
    <w:rsid w:val="00821C0D"/>
    <w:rsid w:val="008245DF"/>
    <w:rsid w:val="0082505D"/>
    <w:rsid w:val="00826809"/>
    <w:rsid w:val="00826FA9"/>
    <w:rsid w:val="00833194"/>
    <w:rsid w:val="0083469A"/>
    <w:rsid w:val="008365A3"/>
    <w:rsid w:val="008372A9"/>
    <w:rsid w:val="0084182C"/>
    <w:rsid w:val="00842449"/>
    <w:rsid w:val="0084294F"/>
    <w:rsid w:val="008462B3"/>
    <w:rsid w:val="00846A86"/>
    <w:rsid w:val="00847437"/>
    <w:rsid w:val="00850107"/>
    <w:rsid w:val="00851186"/>
    <w:rsid w:val="00855DE3"/>
    <w:rsid w:val="00856AFE"/>
    <w:rsid w:val="00857107"/>
    <w:rsid w:val="00857D52"/>
    <w:rsid w:val="00860427"/>
    <w:rsid w:val="0086091F"/>
    <w:rsid w:val="00861A81"/>
    <w:rsid w:val="008633FC"/>
    <w:rsid w:val="008635B6"/>
    <w:rsid w:val="008665CF"/>
    <w:rsid w:val="008733C8"/>
    <w:rsid w:val="008749A7"/>
    <w:rsid w:val="00877F3C"/>
    <w:rsid w:val="00882567"/>
    <w:rsid w:val="008825C3"/>
    <w:rsid w:val="0088422F"/>
    <w:rsid w:val="00884C15"/>
    <w:rsid w:val="00886BBA"/>
    <w:rsid w:val="00887866"/>
    <w:rsid w:val="00887FA7"/>
    <w:rsid w:val="00890FC3"/>
    <w:rsid w:val="008938D8"/>
    <w:rsid w:val="00893BAB"/>
    <w:rsid w:val="00894408"/>
    <w:rsid w:val="008944ED"/>
    <w:rsid w:val="00896D4C"/>
    <w:rsid w:val="008A081D"/>
    <w:rsid w:val="008A1A1E"/>
    <w:rsid w:val="008A2F1B"/>
    <w:rsid w:val="008A3C4C"/>
    <w:rsid w:val="008A4C88"/>
    <w:rsid w:val="008A51B9"/>
    <w:rsid w:val="008A7561"/>
    <w:rsid w:val="008B1180"/>
    <w:rsid w:val="008B487A"/>
    <w:rsid w:val="008B5433"/>
    <w:rsid w:val="008B779C"/>
    <w:rsid w:val="008C2499"/>
    <w:rsid w:val="008C3853"/>
    <w:rsid w:val="008C3ECE"/>
    <w:rsid w:val="008C546F"/>
    <w:rsid w:val="008C6AF7"/>
    <w:rsid w:val="008D2293"/>
    <w:rsid w:val="008D4A0F"/>
    <w:rsid w:val="008D4AD1"/>
    <w:rsid w:val="008D5991"/>
    <w:rsid w:val="008D5A43"/>
    <w:rsid w:val="008D5C40"/>
    <w:rsid w:val="008D65A5"/>
    <w:rsid w:val="008E043F"/>
    <w:rsid w:val="008E07A8"/>
    <w:rsid w:val="008E0A57"/>
    <w:rsid w:val="008E2551"/>
    <w:rsid w:val="008E296D"/>
    <w:rsid w:val="008E38B1"/>
    <w:rsid w:val="008E42B4"/>
    <w:rsid w:val="008E5E0D"/>
    <w:rsid w:val="008E6A81"/>
    <w:rsid w:val="008E7976"/>
    <w:rsid w:val="008F1CB9"/>
    <w:rsid w:val="008F1D25"/>
    <w:rsid w:val="008F25CE"/>
    <w:rsid w:val="008F69D3"/>
    <w:rsid w:val="008F7776"/>
    <w:rsid w:val="008F7BCB"/>
    <w:rsid w:val="009000F2"/>
    <w:rsid w:val="009022D5"/>
    <w:rsid w:val="009041EA"/>
    <w:rsid w:val="009053A3"/>
    <w:rsid w:val="00912028"/>
    <w:rsid w:val="009137E9"/>
    <w:rsid w:val="00914289"/>
    <w:rsid w:val="00915B91"/>
    <w:rsid w:val="00917717"/>
    <w:rsid w:val="009217DF"/>
    <w:rsid w:val="00921A52"/>
    <w:rsid w:val="00921BD7"/>
    <w:rsid w:val="00922507"/>
    <w:rsid w:val="009237FF"/>
    <w:rsid w:val="00925ABE"/>
    <w:rsid w:val="0092710A"/>
    <w:rsid w:val="0092710F"/>
    <w:rsid w:val="009311ED"/>
    <w:rsid w:val="0093209D"/>
    <w:rsid w:val="00932ACA"/>
    <w:rsid w:val="00932C39"/>
    <w:rsid w:val="00933143"/>
    <w:rsid w:val="00934DD9"/>
    <w:rsid w:val="00936742"/>
    <w:rsid w:val="009368CB"/>
    <w:rsid w:val="00937A44"/>
    <w:rsid w:val="00937C1C"/>
    <w:rsid w:val="0094058D"/>
    <w:rsid w:val="00941FEE"/>
    <w:rsid w:val="009444C8"/>
    <w:rsid w:val="009449FF"/>
    <w:rsid w:val="00947B7F"/>
    <w:rsid w:val="009510B8"/>
    <w:rsid w:val="00953932"/>
    <w:rsid w:val="00953F58"/>
    <w:rsid w:val="00953F7A"/>
    <w:rsid w:val="009559BF"/>
    <w:rsid w:val="0095675D"/>
    <w:rsid w:val="00956DE5"/>
    <w:rsid w:val="0096012E"/>
    <w:rsid w:val="009608A6"/>
    <w:rsid w:val="00964678"/>
    <w:rsid w:val="00966308"/>
    <w:rsid w:val="009712EC"/>
    <w:rsid w:val="0097180A"/>
    <w:rsid w:val="009756BE"/>
    <w:rsid w:val="00977B63"/>
    <w:rsid w:val="00980C90"/>
    <w:rsid w:val="00981301"/>
    <w:rsid w:val="00982F6D"/>
    <w:rsid w:val="009830D6"/>
    <w:rsid w:val="00983700"/>
    <w:rsid w:val="009841F6"/>
    <w:rsid w:val="00991E44"/>
    <w:rsid w:val="00993384"/>
    <w:rsid w:val="00993D22"/>
    <w:rsid w:val="0099621B"/>
    <w:rsid w:val="00997DA1"/>
    <w:rsid w:val="00997E7D"/>
    <w:rsid w:val="009A03C3"/>
    <w:rsid w:val="009A17D5"/>
    <w:rsid w:val="009A6417"/>
    <w:rsid w:val="009A73DD"/>
    <w:rsid w:val="009A7C74"/>
    <w:rsid w:val="009B01E3"/>
    <w:rsid w:val="009B0C77"/>
    <w:rsid w:val="009B0F52"/>
    <w:rsid w:val="009B1471"/>
    <w:rsid w:val="009B4744"/>
    <w:rsid w:val="009B4A27"/>
    <w:rsid w:val="009B5328"/>
    <w:rsid w:val="009B55D7"/>
    <w:rsid w:val="009B6105"/>
    <w:rsid w:val="009B7166"/>
    <w:rsid w:val="009C05A9"/>
    <w:rsid w:val="009C070C"/>
    <w:rsid w:val="009C104F"/>
    <w:rsid w:val="009C11C7"/>
    <w:rsid w:val="009C3A31"/>
    <w:rsid w:val="009C3AED"/>
    <w:rsid w:val="009C45E8"/>
    <w:rsid w:val="009C547E"/>
    <w:rsid w:val="009C57D3"/>
    <w:rsid w:val="009C5B47"/>
    <w:rsid w:val="009C6A99"/>
    <w:rsid w:val="009C6EF6"/>
    <w:rsid w:val="009D2314"/>
    <w:rsid w:val="009D2874"/>
    <w:rsid w:val="009D2B84"/>
    <w:rsid w:val="009D3E93"/>
    <w:rsid w:val="009D40AE"/>
    <w:rsid w:val="009D58F9"/>
    <w:rsid w:val="009D5D67"/>
    <w:rsid w:val="009D62AB"/>
    <w:rsid w:val="009E0B74"/>
    <w:rsid w:val="009E1705"/>
    <w:rsid w:val="009E5F37"/>
    <w:rsid w:val="009E6615"/>
    <w:rsid w:val="009E6CD0"/>
    <w:rsid w:val="009E7223"/>
    <w:rsid w:val="009E7C1F"/>
    <w:rsid w:val="009E7C41"/>
    <w:rsid w:val="009E7D05"/>
    <w:rsid w:val="009E7F05"/>
    <w:rsid w:val="009F20FF"/>
    <w:rsid w:val="009F44D7"/>
    <w:rsid w:val="009F5BCF"/>
    <w:rsid w:val="009F7B93"/>
    <w:rsid w:val="00A00424"/>
    <w:rsid w:val="00A01092"/>
    <w:rsid w:val="00A041C5"/>
    <w:rsid w:val="00A047CF"/>
    <w:rsid w:val="00A05B57"/>
    <w:rsid w:val="00A0612B"/>
    <w:rsid w:val="00A06272"/>
    <w:rsid w:val="00A0750C"/>
    <w:rsid w:val="00A07DF6"/>
    <w:rsid w:val="00A103A8"/>
    <w:rsid w:val="00A110A6"/>
    <w:rsid w:val="00A12D8D"/>
    <w:rsid w:val="00A132E3"/>
    <w:rsid w:val="00A13C27"/>
    <w:rsid w:val="00A13F68"/>
    <w:rsid w:val="00A15626"/>
    <w:rsid w:val="00A1668B"/>
    <w:rsid w:val="00A20151"/>
    <w:rsid w:val="00A2067C"/>
    <w:rsid w:val="00A214C0"/>
    <w:rsid w:val="00A21949"/>
    <w:rsid w:val="00A23158"/>
    <w:rsid w:val="00A261A0"/>
    <w:rsid w:val="00A27259"/>
    <w:rsid w:val="00A32BD9"/>
    <w:rsid w:val="00A33F97"/>
    <w:rsid w:val="00A3438E"/>
    <w:rsid w:val="00A35693"/>
    <w:rsid w:val="00A35E13"/>
    <w:rsid w:val="00A36B65"/>
    <w:rsid w:val="00A404E9"/>
    <w:rsid w:val="00A434C3"/>
    <w:rsid w:val="00A457A1"/>
    <w:rsid w:val="00A457BE"/>
    <w:rsid w:val="00A45DF6"/>
    <w:rsid w:val="00A51037"/>
    <w:rsid w:val="00A51BCD"/>
    <w:rsid w:val="00A56267"/>
    <w:rsid w:val="00A56635"/>
    <w:rsid w:val="00A56D3D"/>
    <w:rsid w:val="00A60537"/>
    <w:rsid w:val="00A60785"/>
    <w:rsid w:val="00A617D1"/>
    <w:rsid w:val="00A62712"/>
    <w:rsid w:val="00A65263"/>
    <w:rsid w:val="00A65342"/>
    <w:rsid w:val="00A66706"/>
    <w:rsid w:val="00A70210"/>
    <w:rsid w:val="00A73807"/>
    <w:rsid w:val="00A74FAF"/>
    <w:rsid w:val="00A750A6"/>
    <w:rsid w:val="00A776BF"/>
    <w:rsid w:val="00A77771"/>
    <w:rsid w:val="00A81AB3"/>
    <w:rsid w:val="00A82BDA"/>
    <w:rsid w:val="00A82FB4"/>
    <w:rsid w:val="00A8311D"/>
    <w:rsid w:val="00A85BD4"/>
    <w:rsid w:val="00A8682B"/>
    <w:rsid w:val="00A86E4B"/>
    <w:rsid w:val="00A879F5"/>
    <w:rsid w:val="00A87C65"/>
    <w:rsid w:val="00A87D21"/>
    <w:rsid w:val="00A950EA"/>
    <w:rsid w:val="00A96388"/>
    <w:rsid w:val="00A96C2D"/>
    <w:rsid w:val="00AA22B1"/>
    <w:rsid w:val="00AA3A23"/>
    <w:rsid w:val="00AA5AA1"/>
    <w:rsid w:val="00AA6124"/>
    <w:rsid w:val="00AA6140"/>
    <w:rsid w:val="00AA665F"/>
    <w:rsid w:val="00AA69E4"/>
    <w:rsid w:val="00AB211B"/>
    <w:rsid w:val="00AB23D4"/>
    <w:rsid w:val="00AB319D"/>
    <w:rsid w:val="00AB367F"/>
    <w:rsid w:val="00AB5CC7"/>
    <w:rsid w:val="00AB616A"/>
    <w:rsid w:val="00AB70E0"/>
    <w:rsid w:val="00AB7A3B"/>
    <w:rsid w:val="00AC1323"/>
    <w:rsid w:val="00AC2A6E"/>
    <w:rsid w:val="00AC4697"/>
    <w:rsid w:val="00AC67D5"/>
    <w:rsid w:val="00AC760D"/>
    <w:rsid w:val="00AC7E31"/>
    <w:rsid w:val="00AD076D"/>
    <w:rsid w:val="00AD15C7"/>
    <w:rsid w:val="00AE054B"/>
    <w:rsid w:val="00AE3EAF"/>
    <w:rsid w:val="00AE4070"/>
    <w:rsid w:val="00AE47EA"/>
    <w:rsid w:val="00AE4B88"/>
    <w:rsid w:val="00AF0246"/>
    <w:rsid w:val="00AF19BF"/>
    <w:rsid w:val="00AF2127"/>
    <w:rsid w:val="00AF2EA0"/>
    <w:rsid w:val="00AF4623"/>
    <w:rsid w:val="00AF5EA2"/>
    <w:rsid w:val="00B01D96"/>
    <w:rsid w:val="00B030EA"/>
    <w:rsid w:val="00B0318E"/>
    <w:rsid w:val="00B04891"/>
    <w:rsid w:val="00B056D9"/>
    <w:rsid w:val="00B05DE7"/>
    <w:rsid w:val="00B11463"/>
    <w:rsid w:val="00B126E0"/>
    <w:rsid w:val="00B15FE1"/>
    <w:rsid w:val="00B1695F"/>
    <w:rsid w:val="00B175B8"/>
    <w:rsid w:val="00B21777"/>
    <w:rsid w:val="00B21E4C"/>
    <w:rsid w:val="00B21EAC"/>
    <w:rsid w:val="00B22539"/>
    <w:rsid w:val="00B22E06"/>
    <w:rsid w:val="00B2311B"/>
    <w:rsid w:val="00B23312"/>
    <w:rsid w:val="00B24544"/>
    <w:rsid w:val="00B2454F"/>
    <w:rsid w:val="00B2476E"/>
    <w:rsid w:val="00B25D01"/>
    <w:rsid w:val="00B2779E"/>
    <w:rsid w:val="00B30426"/>
    <w:rsid w:val="00B30AD7"/>
    <w:rsid w:val="00B3179A"/>
    <w:rsid w:val="00B31E78"/>
    <w:rsid w:val="00B33E2A"/>
    <w:rsid w:val="00B34C21"/>
    <w:rsid w:val="00B34F9C"/>
    <w:rsid w:val="00B36C8D"/>
    <w:rsid w:val="00B3793C"/>
    <w:rsid w:val="00B40F54"/>
    <w:rsid w:val="00B42A31"/>
    <w:rsid w:val="00B4311A"/>
    <w:rsid w:val="00B442ED"/>
    <w:rsid w:val="00B448FE"/>
    <w:rsid w:val="00B45A6B"/>
    <w:rsid w:val="00B45FA4"/>
    <w:rsid w:val="00B46F4B"/>
    <w:rsid w:val="00B477CE"/>
    <w:rsid w:val="00B512B6"/>
    <w:rsid w:val="00B534B9"/>
    <w:rsid w:val="00B554A6"/>
    <w:rsid w:val="00B55C6B"/>
    <w:rsid w:val="00B55FBB"/>
    <w:rsid w:val="00B55FC3"/>
    <w:rsid w:val="00B566C1"/>
    <w:rsid w:val="00B617AA"/>
    <w:rsid w:val="00B629D3"/>
    <w:rsid w:val="00B63EA7"/>
    <w:rsid w:val="00B70D33"/>
    <w:rsid w:val="00B72A6A"/>
    <w:rsid w:val="00B73A45"/>
    <w:rsid w:val="00B74EB6"/>
    <w:rsid w:val="00B80DD6"/>
    <w:rsid w:val="00B83FE7"/>
    <w:rsid w:val="00B84413"/>
    <w:rsid w:val="00B85940"/>
    <w:rsid w:val="00B8607A"/>
    <w:rsid w:val="00B8641D"/>
    <w:rsid w:val="00B87005"/>
    <w:rsid w:val="00B91EB6"/>
    <w:rsid w:val="00B93209"/>
    <w:rsid w:val="00B934EA"/>
    <w:rsid w:val="00B95A1E"/>
    <w:rsid w:val="00B96D23"/>
    <w:rsid w:val="00B974A0"/>
    <w:rsid w:val="00B97BEA"/>
    <w:rsid w:val="00BA02BF"/>
    <w:rsid w:val="00BA0555"/>
    <w:rsid w:val="00BA085C"/>
    <w:rsid w:val="00BA252C"/>
    <w:rsid w:val="00BA2CF0"/>
    <w:rsid w:val="00BA3658"/>
    <w:rsid w:val="00BA4823"/>
    <w:rsid w:val="00BB28E2"/>
    <w:rsid w:val="00BB31AF"/>
    <w:rsid w:val="00BB4A00"/>
    <w:rsid w:val="00BB5996"/>
    <w:rsid w:val="00BB5F4D"/>
    <w:rsid w:val="00BC251B"/>
    <w:rsid w:val="00BC2AE7"/>
    <w:rsid w:val="00BC579A"/>
    <w:rsid w:val="00BC6E60"/>
    <w:rsid w:val="00BD187C"/>
    <w:rsid w:val="00BD194A"/>
    <w:rsid w:val="00BD2DF8"/>
    <w:rsid w:val="00BD41DF"/>
    <w:rsid w:val="00BD4E43"/>
    <w:rsid w:val="00BD51C5"/>
    <w:rsid w:val="00BD5AD7"/>
    <w:rsid w:val="00BD7301"/>
    <w:rsid w:val="00BE012F"/>
    <w:rsid w:val="00BE1924"/>
    <w:rsid w:val="00BE1CAD"/>
    <w:rsid w:val="00BE2B58"/>
    <w:rsid w:val="00BE2E25"/>
    <w:rsid w:val="00BE50E0"/>
    <w:rsid w:val="00BE6613"/>
    <w:rsid w:val="00BF318C"/>
    <w:rsid w:val="00BF3362"/>
    <w:rsid w:val="00BF502C"/>
    <w:rsid w:val="00BF6188"/>
    <w:rsid w:val="00BF7B83"/>
    <w:rsid w:val="00C0076F"/>
    <w:rsid w:val="00C01FBF"/>
    <w:rsid w:val="00C02679"/>
    <w:rsid w:val="00C02914"/>
    <w:rsid w:val="00C03BC3"/>
    <w:rsid w:val="00C10FF6"/>
    <w:rsid w:val="00C11F7D"/>
    <w:rsid w:val="00C1230B"/>
    <w:rsid w:val="00C1353C"/>
    <w:rsid w:val="00C15658"/>
    <w:rsid w:val="00C15F8F"/>
    <w:rsid w:val="00C17058"/>
    <w:rsid w:val="00C1773D"/>
    <w:rsid w:val="00C202D8"/>
    <w:rsid w:val="00C21AED"/>
    <w:rsid w:val="00C27DE6"/>
    <w:rsid w:val="00C32F99"/>
    <w:rsid w:val="00C35A63"/>
    <w:rsid w:val="00C35DBB"/>
    <w:rsid w:val="00C40B2D"/>
    <w:rsid w:val="00C4217F"/>
    <w:rsid w:val="00C42D6B"/>
    <w:rsid w:val="00C4501E"/>
    <w:rsid w:val="00C47D8D"/>
    <w:rsid w:val="00C47FA6"/>
    <w:rsid w:val="00C52807"/>
    <w:rsid w:val="00C528B2"/>
    <w:rsid w:val="00C54766"/>
    <w:rsid w:val="00C54769"/>
    <w:rsid w:val="00C54908"/>
    <w:rsid w:val="00C557F3"/>
    <w:rsid w:val="00C55C2D"/>
    <w:rsid w:val="00C5769E"/>
    <w:rsid w:val="00C63FD0"/>
    <w:rsid w:val="00C6459C"/>
    <w:rsid w:val="00C6634B"/>
    <w:rsid w:val="00C70926"/>
    <w:rsid w:val="00C72A39"/>
    <w:rsid w:val="00C72FE6"/>
    <w:rsid w:val="00C74CD4"/>
    <w:rsid w:val="00C77F60"/>
    <w:rsid w:val="00C82746"/>
    <w:rsid w:val="00C829FF"/>
    <w:rsid w:val="00C85CEF"/>
    <w:rsid w:val="00C86172"/>
    <w:rsid w:val="00C86CDE"/>
    <w:rsid w:val="00C903AE"/>
    <w:rsid w:val="00C9119B"/>
    <w:rsid w:val="00C9152E"/>
    <w:rsid w:val="00C9285B"/>
    <w:rsid w:val="00C9458B"/>
    <w:rsid w:val="00CA0E97"/>
    <w:rsid w:val="00CA162B"/>
    <w:rsid w:val="00CA1E53"/>
    <w:rsid w:val="00CA3178"/>
    <w:rsid w:val="00CA6B48"/>
    <w:rsid w:val="00CA76B2"/>
    <w:rsid w:val="00CB17B3"/>
    <w:rsid w:val="00CB21D7"/>
    <w:rsid w:val="00CB2D70"/>
    <w:rsid w:val="00CB2EBD"/>
    <w:rsid w:val="00CB44E8"/>
    <w:rsid w:val="00CB51FF"/>
    <w:rsid w:val="00CB561E"/>
    <w:rsid w:val="00CB5F99"/>
    <w:rsid w:val="00CB6274"/>
    <w:rsid w:val="00CB751A"/>
    <w:rsid w:val="00CC0D92"/>
    <w:rsid w:val="00CC3624"/>
    <w:rsid w:val="00CC6FFA"/>
    <w:rsid w:val="00CD26D2"/>
    <w:rsid w:val="00CD2EBE"/>
    <w:rsid w:val="00CD33D5"/>
    <w:rsid w:val="00CD4C35"/>
    <w:rsid w:val="00CD5604"/>
    <w:rsid w:val="00CE1C2D"/>
    <w:rsid w:val="00CE2424"/>
    <w:rsid w:val="00CE2BEE"/>
    <w:rsid w:val="00CE3B3D"/>
    <w:rsid w:val="00CE455C"/>
    <w:rsid w:val="00CE48F6"/>
    <w:rsid w:val="00CE5568"/>
    <w:rsid w:val="00CE5E0F"/>
    <w:rsid w:val="00CE6E4A"/>
    <w:rsid w:val="00CE719E"/>
    <w:rsid w:val="00CF0F33"/>
    <w:rsid w:val="00CF10A2"/>
    <w:rsid w:val="00CF166D"/>
    <w:rsid w:val="00CF3DD4"/>
    <w:rsid w:val="00CF6F8B"/>
    <w:rsid w:val="00CF7183"/>
    <w:rsid w:val="00D014A6"/>
    <w:rsid w:val="00D02653"/>
    <w:rsid w:val="00D02F0A"/>
    <w:rsid w:val="00D03218"/>
    <w:rsid w:val="00D04864"/>
    <w:rsid w:val="00D070E3"/>
    <w:rsid w:val="00D11CBD"/>
    <w:rsid w:val="00D11CE2"/>
    <w:rsid w:val="00D13679"/>
    <w:rsid w:val="00D13AB0"/>
    <w:rsid w:val="00D13EF2"/>
    <w:rsid w:val="00D231FD"/>
    <w:rsid w:val="00D24EB0"/>
    <w:rsid w:val="00D2595A"/>
    <w:rsid w:val="00D25CFA"/>
    <w:rsid w:val="00D30EF7"/>
    <w:rsid w:val="00D31636"/>
    <w:rsid w:val="00D31DAF"/>
    <w:rsid w:val="00D3317A"/>
    <w:rsid w:val="00D34A18"/>
    <w:rsid w:val="00D41CBA"/>
    <w:rsid w:val="00D41EAE"/>
    <w:rsid w:val="00D42CE0"/>
    <w:rsid w:val="00D4402F"/>
    <w:rsid w:val="00D45DDA"/>
    <w:rsid w:val="00D45F10"/>
    <w:rsid w:val="00D46819"/>
    <w:rsid w:val="00D50426"/>
    <w:rsid w:val="00D5065C"/>
    <w:rsid w:val="00D50783"/>
    <w:rsid w:val="00D55095"/>
    <w:rsid w:val="00D56C6B"/>
    <w:rsid w:val="00D5799A"/>
    <w:rsid w:val="00D60730"/>
    <w:rsid w:val="00D670F9"/>
    <w:rsid w:val="00D73B68"/>
    <w:rsid w:val="00D744D1"/>
    <w:rsid w:val="00D77182"/>
    <w:rsid w:val="00D80AEC"/>
    <w:rsid w:val="00D81FCC"/>
    <w:rsid w:val="00D84ED8"/>
    <w:rsid w:val="00D903F1"/>
    <w:rsid w:val="00D916CE"/>
    <w:rsid w:val="00D92569"/>
    <w:rsid w:val="00D92AAA"/>
    <w:rsid w:val="00D9602D"/>
    <w:rsid w:val="00DA30C4"/>
    <w:rsid w:val="00DA3101"/>
    <w:rsid w:val="00DA431C"/>
    <w:rsid w:val="00DA5617"/>
    <w:rsid w:val="00DA5F41"/>
    <w:rsid w:val="00DA67BB"/>
    <w:rsid w:val="00DA774B"/>
    <w:rsid w:val="00DB0F0D"/>
    <w:rsid w:val="00DB1BC5"/>
    <w:rsid w:val="00DB53C4"/>
    <w:rsid w:val="00DB5739"/>
    <w:rsid w:val="00DB5D7B"/>
    <w:rsid w:val="00DB6164"/>
    <w:rsid w:val="00DB7752"/>
    <w:rsid w:val="00DC301E"/>
    <w:rsid w:val="00DC3066"/>
    <w:rsid w:val="00DC37F4"/>
    <w:rsid w:val="00DC4960"/>
    <w:rsid w:val="00DC5551"/>
    <w:rsid w:val="00DC755D"/>
    <w:rsid w:val="00DD0491"/>
    <w:rsid w:val="00DD1344"/>
    <w:rsid w:val="00DD1905"/>
    <w:rsid w:val="00DD2E0B"/>
    <w:rsid w:val="00DD3FAA"/>
    <w:rsid w:val="00DD4795"/>
    <w:rsid w:val="00DD4D1E"/>
    <w:rsid w:val="00DD505B"/>
    <w:rsid w:val="00DD6B76"/>
    <w:rsid w:val="00DD7226"/>
    <w:rsid w:val="00DD76BC"/>
    <w:rsid w:val="00DD783C"/>
    <w:rsid w:val="00DE3277"/>
    <w:rsid w:val="00DE41E5"/>
    <w:rsid w:val="00DE6A35"/>
    <w:rsid w:val="00DF14C5"/>
    <w:rsid w:val="00DF3CC1"/>
    <w:rsid w:val="00E01BBB"/>
    <w:rsid w:val="00E022F4"/>
    <w:rsid w:val="00E02E55"/>
    <w:rsid w:val="00E047F3"/>
    <w:rsid w:val="00E05C7A"/>
    <w:rsid w:val="00E06AB8"/>
    <w:rsid w:val="00E07F00"/>
    <w:rsid w:val="00E07F09"/>
    <w:rsid w:val="00E11DAE"/>
    <w:rsid w:val="00E12144"/>
    <w:rsid w:val="00E134E8"/>
    <w:rsid w:val="00E17593"/>
    <w:rsid w:val="00E20B12"/>
    <w:rsid w:val="00E20FDB"/>
    <w:rsid w:val="00E2641F"/>
    <w:rsid w:val="00E30342"/>
    <w:rsid w:val="00E30E80"/>
    <w:rsid w:val="00E3388D"/>
    <w:rsid w:val="00E34DD9"/>
    <w:rsid w:val="00E35360"/>
    <w:rsid w:val="00E42367"/>
    <w:rsid w:val="00E435AA"/>
    <w:rsid w:val="00E43E6E"/>
    <w:rsid w:val="00E446A8"/>
    <w:rsid w:val="00E47BA5"/>
    <w:rsid w:val="00E505E4"/>
    <w:rsid w:val="00E5098F"/>
    <w:rsid w:val="00E50CCE"/>
    <w:rsid w:val="00E50EE6"/>
    <w:rsid w:val="00E52E93"/>
    <w:rsid w:val="00E543BB"/>
    <w:rsid w:val="00E55460"/>
    <w:rsid w:val="00E56163"/>
    <w:rsid w:val="00E57E06"/>
    <w:rsid w:val="00E602B3"/>
    <w:rsid w:val="00E603F6"/>
    <w:rsid w:val="00E6073C"/>
    <w:rsid w:val="00E61155"/>
    <w:rsid w:val="00E6117C"/>
    <w:rsid w:val="00E61836"/>
    <w:rsid w:val="00E61D72"/>
    <w:rsid w:val="00E701B0"/>
    <w:rsid w:val="00E70641"/>
    <w:rsid w:val="00E707E9"/>
    <w:rsid w:val="00E723C3"/>
    <w:rsid w:val="00E728A8"/>
    <w:rsid w:val="00E72F7E"/>
    <w:rsid w:val="00E742A5"/>
    <w:rsid w:val="00E75B2A"/>
    <w:rsid w:val="00E76137"/>
    <w:rsid w:val="00E777F9"/>
    <w:rsid w:val="00E80103"/>
    <w:rsid w:val="00E817E1"/>
    <w:rsid w:val="00E81D4A"/>
    <w:rsid w:val="00E82017"/>
    <w:rsid w:val="00E8299E"/>
    <w:rsid w:val="00E82D99"/>
    <w:rsid w:val="00E82E1A"/>
    <w:rsid w:val="00E82E46"/>
    <w:rsid w:val="00E839F4"/>
    <w:rsid w:val="00E84EB1"/>
    <w:rsid w:val="00E86C05"/>
    <w:rsid w:val="00E876BB"/>
    <w:rsid w:val="00E92316"/>
    <w:rsid w:val="00E9440B"/>
    <w:rsid w:val="00E95E66"/>
    <w:rsid w:val="00E962B5"/>
    <w:rsid w:val="00E96E0D"/>
    <w:rsid w:val="00E96EEB"/>
    <w:rsid w:val="00E97F83"/>
    <w:rsid w:val="00EA013F"/>
    <w:rsid w:val="00EA0E12"/>
    <w:rsid w:val="00EA532F"/>
    <w:rsid w:val="00EA5EDE"/>
    <w:rsid w:val="00EA791A"/>
    <w:rsid w:val="00EB2100"/>
    <w:rsid w:val="00EB51CE"/>
    <w:rsid w:val="00EB733F"/>
    <w:rsid w:val="00EC0DF1"/>
    <w:rsid w:val="00EC365A"/>
    <w:rsid w:val="00EC3B20"/>
    <w:rsid w:val="00EC5482"/>
    <w:rsid w:val="00EC7C33"/>
    <w:rsid w:val="00ED2374"/>
    <w:rsid w:val="00ED2559"/>
    <w:rsid w:val="00ED3154"/>
    <w:rsid w:val="00ED3884"/>
    <w:rsid w:val="00ED456F"/>
    <w:rsid w:val="00ED4820"/>
    <w:rsid w:val="00ED58CF"/>
    <w:rsid w:val="00ED64D1"/>
    <w:rsid w:val="00ED7DD3"/>
    <w:rsid w:val="00EE0431"/>
    <w:rsid w:val="00EE07AA"/>
    <w:rsid w:val="00EE21C2"/>
    <w:rsid w:val="00EE2BF6"/>
    <w:rsid w:val="00EE31DD"/>
    <w:rsid w:val="00EE3757"/>
    <w:rsid w:val="00EE45E4"/>
    <w:rsid w:val="00EF056E"/>
    <w:rsid w:val="00EF19B2"/>
    <w:rsid w:val="00EF5BC4"/>
    <w:rsid w:val="00EF71EF"/>
    <w:rsid w:val="00F00379"/>
    <w:rsid w:val="00F011BE"/>
    <w:rsid w:val="00F0436F"/>
    <w:rsid w:val="00F04FCF"/>
    <w:rsid w:val="00F06D34"/>
    <w:rsid w:val="00F06DAF"/>
    <w:rsid w:val="00F114EE"/>
    <w:rsid w:val="00F14591"/>
    <w:rsid w:val="00F16446"/>
    <w:rsid w:val="00F205CB"/>
    <w:rsid w:val="00F20D66"/>
    <w:rsid w:val="00F21EEE"/>
    <w:rsid w:val="00F22C50"/>
    <w:rsid w:val="00F2352C"/>
    <w:rsid w:val="00F249B9"/>
    <w:rsid w:val="00F257FE"/>
    <w:rsid w:val="00F26A9C"/>
    <w:rsid w:val="00F320F8"/>
    <w:rsid w:val="00F32A51"/>
    <w:rsid w:val="00F335D5"/>
    <w:rsid w:val="00F344FE"/>
    <w:rsid w:val="00F36525"/>
    <w:rsid w:val="00F36A64"/>
    <w:rsid w:val="00F36BEC"/>
    <w:rsid w:val="00F37473"/>
    <w:rsid w:val="00F4022C"/>
    <w:rsid w:val="00F4169E"/>
    <w:rsid w:val="00F42F00"/>
    <w:rsid w:val="00F43988"/>
    <w:rsid w:val="00F4644A"/>
    <w:rsid w:val="00F51C6E"/>
    <w:rsid w:val="00F53074"/>
    <w:rsid w:val="00F53D1B"/>
    <w:rsid w:val="00F54D2A"/>
    <w:rsid w:val="00F55184"/>
    <w:rsid w:val="00F56B29"/>
    <w:rsid w:val="00F5702E"/>
    <w:rsid w:val="00F579E6"/>
    <w:rsid w:val="00F57CA8"/>
    <w:rsid w:val="00F608EB"/>
    <w:rsid w:val="00F60928"/>
    <w:rsid w:val="00F62104"/>
    <w:rsid w:val="00F63839"/>
    <w:rsid w:val="00F63921"/>
    <w:rsid w:val="00F64766"/>
    <w:rsid w:val="00F66576"/>
    <w:rsid w:val="00F677F9"/>
    <w:rsid w:val="00F80BD0"/>
    <w:rsid w:val="00F80DF9"/>
    <w:rsid w:val="00F81715"/>
    <w:rsid w:val="00F82860"/>
    <w:rsid w:val="00F83168"/>
    <w:rsid w:val="00F8394C"/>
    <w:rsid w:val="00F90F1E"/>
    <w:rsid w:val="00F9225A"/>
    <w:rsid w:val="00F9258A"/>
    <w:rsid w:val="00F949C8"/>
    <w:rsid w:val="00F94C97"/>
    <w:rsid w:val="00F961AA"/>
    <w:rsid w:val="00F976C1"/>
    <w:rsid w:val="00FA30B1"/>
    <w:rsid w:val="00FA3235"/>
    <w:rsid w:val="00FA336B"/>
    <w:rsid w:val="00FA6758"/>
    <w:rsid w:val="00FA7251"/>
    <w:rsid w:val="00FB2367"/>
    <w:rsid w:val="00FB2A05"/>
    <w:rsid w:val="00FB652D"/>
    <w:rsid w:val="00FB6A9A"/>
    <w:rsid w:val="00FB73BF"/>
    <w:rsid w:val="00FC0213"/>
    <w:rsid w:val="00FC0D6C"/>
    <w:rsid w:val="00FC5053"/>
    <w:rsid w:val="00FC6F2A"/>
    <w:rsid w:val="00FD1038"/>
    <w:rsid w:val="00FD1312"/>
    <w:rsid w:val="00FD1348"/>
    <w:rsid w:val="00FD1E8B"/>
    <w:rsid w:val="00FD3283"/>
    <w:rsid w:val="00FD634F"/>
    <w:rsid w:val="00FD6D06"/>
    <w:rsid w:val="00FD795A"/>
    <w:rsid w:val="00FD7AF9"/>
    <w:rsid w:val="00FE0E6E"/>
    <w:rsid w:val="00FE3488"/>
    <w:rsid w:val="00FE5869"/>
    <w:rsid w:val="00FE6407"/>
    <w:rsid w:val="00FF0523"/>
    <w:rsid w:val="00FF1BBF"/>
    <w:rsid w:val="00FF4C92"/>
    <w:rsid w:val="00FF7A74"/>
    <w:rsid w:val="00FF7DF8"/>
    <w:rsid w:val="00FF7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9DF51"/>
  <w15:docId w15:val="{CA4ADF90-CB16-4AFF-85C3-4D4E3310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C1C"/>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140F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4681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97DA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outhwoodSouthwoo">
    <w:name w:val="outhwood)Southwoo"/>
    <w:basedOn w:val="Normal"/>
    <w:pPr>
      <w:tabs>
        <w:tab w:val="left" w:pos="1701"/>
      </w:tabs>
    </w:pPr>
    <w:rPr>
      <w:rFonts w:ascii="Arial" w:hAnsi="Arial"/>
    </w:rPr>
  </w:style>
  <w:style w:type="paragraph" w:styleId="BalloonText">
    <w:name w:val="Balloon Text"/>
    <w:basedOn w:val="Normal"/>
    <w:rPr>
      <w:rFonts w:ascii="Tahoma" w:hAnsi="Tahoma"/>
      <w:sz w:val="16"/>
    </w:rPr>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Bullet">
    <w:name w:val="List Bullet"/>
    <w:basedOn w:val="Normal"/>
    <w:uiPriority w:val="99"/>
    <w:unhideWhenUsed/>
    <w:rsid w:val="005C489C"/>
    <w:pPr>
      <w:numPr>
        <w:numId w:val="1"/>
      </w:numPr>
      <w:contextualSpacing/>
    </w:pPr>
  </w:style>
  <w:style w:type="paragraph" w:styleId="NormalWeb">
    <w:name w:val="Normal (Web)"/>
    <w:basedOn w:val="Normal"/>
    <w:uiPriority w:val="99"/>
    <w:unhideWhenUsed/>
    <w:rsid w:val="00772D7B"/>
    <w:rPr>
      <w:sz w:val="24"/>
      <w:szCs w:val="24"/>
    </w:rPr>
  </w:style>
  <w:style w:type="character" w:styleId="Emphasis">
    <w:name w:val="Emphasis"/>
    <w:basedOn w:val="DefaultParagraphFont"/>
    <w:uiPriority w:val="20"/>
    <w:qFormat/>
    <w:rsid w:val="00953932"/>
    <w:rPr>
      <w:i/>
      <w:iCs/>
    </w:rPr>
  </w:style>
  <w:style w:type="character" w:styleId="Strong">
    <w:name w:val="Strong"/>
    <w:basedOn w:val="DefaultParagraphFont"/>
    <w:uiPriority w:val="22"/>
    <w:qFormat/>
    <w:rsid w:val="0083469A"/>
    <w:rPr>
      <w:b/>
      <w:bCs/>
    </w:rPr>
  </w:style>
  <w:style w:type="character" w:styleId="Hyperlink">
    <w:name w:val="Hyperlink"/>
    <w:basedOn w:val="DefaultParagraphFont"/>
    <w:uiPriority w:val="99"/>
    <w:unhideWhenUsed/>
    <w:rsid w:val="00063387"/>
    <w:rPr>
      <w:color w:val="0563C1" w:themeColor="hyperlink"/>
      <w:u w:val="single"/>
    </w:rPr>
  </w:style>
  <w:style w:type="character" w:styleId="UnresolvedMention">
    <w:name w:val="Unresolved Mention"/>
    <w:basedOn w:val="DefaultParagraphFont"/>
    <w:uiPriority w:val="99"/>
    <w:semiHidden/>
    <w:unhideWhenUsed/>
    <w:rsid w:val="00063387"/>
    <w:rPr>
      <w:color w:val="605E5C"/>
      <w:shd w:val="clear" w:color="auto" w:fill="E1DFDD"/>
    </w:rPr>
  </w:style>
  <w:style w:type="character" w:customStyle="1" w:styleId="Heading1Char">
    <w:name w:val="Heading 1 Char"/>
    <w:basedOn w:val="DefaultParagraphFont"/>
    <w:link w:val="Heading1"/>
    <w:uiPriority w:val="9"/>
    <w:rsid w:val="00140FE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468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97DA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6023">
      <w:bodyDiv w:val="1"/>
      <w:marLeft w:val="0"/>
      <w:marRight w:val="0"/>
      <w:marTop w:val="0"/>
      <w:marBottom w:val="0"/>
      <w:divBdr>
        <w:top w:val="none" w:sz="0" w:space="0" w:color="auto"/>
        <w:left w:val="none" w:sz="0" w:space="0" w:color="auto"/>
        <w:bottom w:val="none" w:sz="0" w:space="0" w:color="auto"/>
        <w:right w:val="none" w:sz="0" w:space="0" w:color="auto"/>
      </w:divBdr>
    </w:div>
    <w:div w:id="693458616">
      <w:bodyDiv w:val="1"/>
      <w:marLeft w:val="0"/>
      <w:marRight w:val="0"/>
      <w:marTop w:val="0"/>
      <w:marBottom w:val="0"/>
      <w:divBdr>
        <w:top w:val="none" w:sz="0" w:space="0" w:color="auto"/>
        <w:left w:val="none" w:sz="0" w:space="0" w:color="auto"/>
        <w:bottom w:val="none" w:sz="0" w:space="0" w:color="auto"/>
        <w:right w:val="none" w:sz="0" w:space="0" w:color="auto"/>
      </w:divBdr>
    </w:div>
    <w:div w:id="749426111">
      <w:bodyDiv w:val="1"/>
      <w:marLeft w:val="0"/>
      <w:marRight w:val="0"/>
      <w:marTop w:val="0"/>
      <w:marBottom w:val="0"/>
      <w:divBdr>
        <w:top w:val="none" w:sz="0" w:space="0" w:color="auto"/>
        <w:left w:val="none" w:sz="0" w:space="0" w:color="auto"/>
        <w:bottom w:val="none" w:sz="0" w:space="0" w:color="auto"/>
        <w:right w:val="none" w:sz="0" w:space="0" w:color="auto"/>
      </w:divBdr>
    </w:div>
    <w:div w:id="957562814">
      <w:bodyDiv w:val="1"/>
      <w:marLeft w:val="0"/>
      <w:marRight w:val="0"/>
      <w:marTop w:val="0"/>
      <w:marBottom w:val="0"/>
      <w:divBdr>
        <w:top w:val="none" w:sz="0" w:space="0" w:color="auto"/>
        <w:left w:val="none" w:sz="0" w:space="0" w:color="auto"/>
        <w:bottom w:val="none" w:sz="0" w:space="0" w:color="auto"/>
        <w:right w:val="none" w:sz="0" w:space="0" w:color="auto"/>
      </w:divBdr>
    </w:div>
    <w:div w:id="1009988164">
      <w:bodyDiv w:val="1"/>
      <w:marLeft w:val="0"/>
      <w:marRight w:val="0"/>
      <w:marTop w:val="0"/>
      <w:marBottom w:val="0"/>
      <w:divBdr>
        <w:top w:val="none" w:sz="0" w:space="0" w:color="auto"/>
        <w:left w:val="none" w:sz="0" w:space="0" w:color="auto"/>
        <w:bottom w:val="none" w:sz="0" w:space="0" w:color="auto"/>
        <w:right w:val="none" w:sz="0" w:space="0" w:color="auto"/>
      </w:divBdr>
    </w:div>
    <w:div w:id="1114790077">
      <w:bodyDiv w:val="1"/>
      <w:marLeft w:val="0"/>
      <w:marRight w:val="0"/>
      <w:marTop w:val="0"/>
      <w:marBottom w:val="0"/>
      <w:divBdr>
        <w:top w:val="none" w:sz="0" w:space="0" w:color="auto"/>
        <w:left w:val="none" w:sz="0" w:space="0" w:color="auto"/>
        <w:bottom w:val="none" w:sz="0" w:space="0" w:color="auto"/>
        <w:right w:val="none" w:sz="0" w:space="0" w:color="auto"/>
      </w:divBdr>
    </w:div>
    <w:div w:id="1160733627">
      <w:bodyDiv w:val="1"/>
      <w:marLeft w:val="0"/>
      <w:marRight w:val="0"/>
      <w:marTop w:val="0"/>
      <w:marBottom w:val="0"/>
      <w:divBdr>
        <w:top w:val="none" w:sz="0" w:space="0" w:color="auto"/>
        <w:left w:val="none" w:sz="0" w:space="0" w:color="auto"/>
        <w:bottom w:val="none" w:sz="0" w:space="0" w:color="auto"/>
        <w:right w:val="none" w:sz="0" w:space="0" w:color="auto"/>
      </w:divBdr>
    </w:div>
    <w:div w:id="1229028664">
      <w:bodyDiv w:val="1"/>
      <w:marLeft w:val="0"/>
      <w:marRight w:val="0"/>
      <w:marTop w:val="0"/>
      <w:marBottom w:val="0"/>
      <w:divBdr>
        <w:top w:val="none" w:sz="0" w:space="0" w:color="auto"/>
        <w:left w:val="none" w:sz="0" w:space="0" w:color="auto"/>
        <w:bottom w:val="none" w:sz="0" w:space="0" w:color="auto"/>
        <w:right w:val="none" w:sz="0" w:space="0" w:color="auto"/>
      </w:divBdr>
    </w:div>
    <w:div w:id="1457674637">
      <w:bodyDiv w:val="1"/>
      <w:marLeft w:val="0"/>
      <w:marRight w:val="0"/>
      <w:marTop w:val="0"/>
      <w:marBottom w:val="0"/>
      <w:divBdr>
        <w:top w:val="none" w:sz="0" w:space="0" w:color="auto"/>
        <w:left w:val="none" w:sz="0" w:space="0" w:color="auto"/>
        <w:bottom w:val="none" w:sz="0" w:space="0" w:color="auto"/>
        <w:right w:val="none" w:sz="0" w:space="0" w:color="auto"/>
      </w:divBdr>
    </w:div>
    <w:div w:id="1796485343">
      <w:bodyDiv w:val="1"/>
      <w:marLeft w:val="0"/>
      <w:marRight w:val="0"/>
      <w:marTop w:val="0"/>
      <w:marBottom w:val="0"/>
      <w:divBdr>
        <w:top w:val="none" w:sz="0" w:space="0" w:color="auto"/>
        <w:left w:val="none" w:sz="0" w:space="0" w:color="auto"/>
        <w:bottom w:val="none" w:sz="0" w:space="0" w:color="auto"/>
        <w:right w:val="none" w:sz="0" w:space="0" w:color="auto"/>
      </w:divBdr>
    </w:div>
    <w:div w:id="2026251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Letters%20&amp;%20Faxes\Baptism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EA6CC-408F-4E7C-9F32-36A748B45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BaptismLetter</Template>
  <TotalTime>1</TotalTime>
  <Pages>1</Pages>
  <Words>335</Words>
  <Characters>1685</Characters>
  <Application>Microsoft Office Word</Application>
  <DocSecurity>0</DocSecurity>
  <Lines>73</Lines>
  <Paragraphs>16</Paragraphs>
  <ScaleCrop>false</ScaleCrop>
  <HeadingPairs>
    <vt:vector size="4" baseType="variant">
      <vt:variant>
        <vt:lpstr>Title</vt:lpstr>
      </vt:variant>
      <vt:variant>
        <vt:i4>1</vt:i4>
      </vt:variant>
      <vt:variant>
        <vt:lpstr>*********************************************St Mark's &amp; St Martin's, Kensal Rise</vt:lpstr>
      </vt:variant>
      <vt:variant>
        <vt:i4>0</vt:i4>
      </vt:variant>
    </vt:vector>
  </HeadingPairs>
  <TitlesOfParts>
    <vt:vector size="1" baseType="lpstr">
      <vt:lpstr>*********************************************St Mark's &amp; St Martin's, Kensal Rise</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Mark's &amp; St Martin's, Kensal Rise</dc:title>
  <dc:subject/>
  <dc:creator>Escom Cambridge</dc:creator>
  <cp:keywords/>
  <dc:description/>
  <cp:lastModifiedBy>Graham Noyce</cp:lastModifiedBy>
  <cp:revision>2</cp:revision>
  <cp:lastPrinted>2026-09-10T14:33:00Z</cp:lastPrinted>
  <dcterms:created xsi:type="dcterms:W3CDTF">2026-09-12T15:14:00Z</dcterms:created>
  <dcterms:modified xsi:type="dcterms:W3CDTF">2026-09-12T15:14:00Z</dcterms:modified>
</cp:coreProperties>
</file>