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FD2D5" w14:textId="237D8829" w:rsidR="009E4117" w:rsidRPr="00160278" w:rsidRDefault="009E4117">
      <w:pPr>
        <w:rPr>
          <w:sz w:val="110"/>
          <w:szCs w:val="110"/>
        </w:rPr>
      </w:pPr>
      <w:r w:rsidRPr="00160278">
        <w:rPr>
          <w:noProof/>
          <w:sz w:val="110"/>
          <w:szCs w:val="110"/>
        </w:rPr>
        <w:drawing>
          <wp:anchor distT="0" distB="0" distL="114300" distR="114300" simplePos="0" relativeHeight="251659264" behindDoc="1" locked="1" layoutInCell="1" allowOverlap="1" wp14:anchorId="0060E2E5" wp14:editId="1FED1A2C">
            <wp:simplePos x="0" y="0"/>
            <wp:positionH relativeFrom="margin">
              <wp:posOffset>-914400</wp:posOffset>
            </wp:positionH>
            <wp:positionV relativeFrom="paragraph">
              <wp:posOffset>-2286000</wp:posOffset>
            </wp:positionV>
            <wp:extent cx="7772891" cy="10058400"/>
            <wp:effectExtent l="0" t="0" r="0" b="0"/>
            <wp:wrapNone/>
            <wp:docPr id="18" name="Picture 1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772891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8E74CF" w:rsidRPr="00160278">
        <w:rPr>
          <w:sz w:val="110"/>
          <w:szCs w:val="110"/>
        </w:rPr>
        <w:t>HEDGEROW AND ART EXHIBITION</w:t>
      </w:r>
    </w:p>
    <w:p w14:paraId="3647C930" w14:textId="1256F3A7" w:rsidR="008E74CF" w:rsidRDefault="008E74CF">
      <w:r>
        <w:t>AT ST MARY’S IXWORTH</w:t>
      </w:r>
    </w:p>
    <w:p w14:paraId="2CCE0351" w14:textId="75E39481" w:rsidR="008E74CF" w:rsidRDefault="008E74CF">
      <w:r>
        <w:t>SATURDAY 12</w:t>
      </w:r>
      <w:r w:rsidRPr="008E74CF">
        <w:rPr>
          <w:vertAlign w:val="superscript"/>
        </w:rPr>
        <w:t>TH</w:t>
      </w:r>
      <w:r>
        <w:t xml:space="preserve"> AND SUNDAY 13</w:t>
      </w:r>
      <w:r w:rsidRPr="008E74CF">
        <w:rPr>
          <w:vertAlign w:val="superscript"/>
        </w:rPr>
        <w:t>TH</w:t>
      </w:r>
      <w:r>
        <w:t xml:space="preserve"> September</w:t>
      </w:r>
    </w:p>
    <w:p w14:paraId="36C518EB" w14:textId="203ED500" w:rsidR="00160278" w:rsidRDefault="00160278">
      <w:r>
        <w:t>BRING A JAR OF GOD’S NATURAL BEAUTY (WILD FLOWERS, WEEDS OR FLOWERS) AND JOIN IN</w:t>
      </w:r>
    </w:p>
    <w:p w14:paraId="04D2CA65" w14:textId="04D5AC66" w:rsidR="002D5734" w:rsidRDefault="002D5734">
      <w:r>
        <w:t xml:space="preserve">Church </w:t>
      </w:r>
      <w:proofErr w:type="gramStart"/>
      <w:r>
        <w:t>open</w:t>
      </w:r>
      <w:proofErr w:type="gramEnd"/>
      <w:r>
        <w:t xml:space="preserve"> from 9am – 5pm</w:t>
      </w:r>
    </w:p>
    <w:p w14:paraId="29678C8B" w14:textId="4A547D13" w:rsidR="002D5734" w:rsidRDefault="002D5734" w:rsidP="002D5734">
      <w:pPr>
        <w:jc w:val="left"/>
      </w:pPr>
      <w:r>
        <w:t>Sat 12</w:t>
      </w:r>
      <w:r>
        <w:rPr>
          <w:vertAlign w:val="superscript"/>
        </w:rPr>
        <w:t xml:space="preserve">th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1F77944" w14:textId="77777777" w:rsidR="002D5734" w:rsidRDefault="002D5734" w:rsidP="002D5734">
      <w:pPr>
        <w:jc w:val="left"/>
      </w:pPr>
      <w:r>
        <w:t xml:space="preserve">9am Ixworth Static Bike ride </w:t>
      </w:r>
    </w:p>
    <w:p w14:paraId="4450F65D" w14:textId="77777777" w:rsidR="002D5734" w:rsidRDefault="002D5734" w:rsidP="002D5734">
      <w:pPr>
        <w:jc w:val="left"/>
      </w:pPr>
      <w:r>
        <w:t>10am Messy Church</w:t>
      </w:r>
    </w:p>
    <w:p w14:paraId="2E581F4E" w14:textId="77777777" w:rsidR="002D5734" w:rsidRDefault="002D5734" w:rsidP="002D5734">
      <w:pPr>
        <w:jc w:val="left"/>
      </w:pPr>
      <w:r>
        <w:t>Sun 13</w:t>
      </w:r>
      <w:r w:rsidRPr="002D5734">
        <w:rPr>
          <w:vertAlign w:val="superscript"/>
        </w:rPr>
        <w:t>th</w:t>
      </w:r>
      <w:r>
        <w:t xml:space="preserve"> </w:t>
      </w:r>
    </w:p>
    <w:p w14:paraId="48C5C69A" w14:textId="21DD507B" w:rsidR="002D5734" w:rsidRDefault="002D5734" w:rsidP="002D5734">
      <w:pPr>
        <w:jc w:val="left"/>
      </w:pPr>
      <w:r>
        <w:t>11am Hedgerow and Harvest Festival</w:t>
      </w:r>
    </w:p>
    <w:p w14:paraId="52E14C3B" w14:textId="041CD57B" w:rsidR="002D5734" w:rsidRDefault="002D5734" w:rsidP="002D5734">
      <w:pPr>
        <w:jc w:val="left"/>
      </w:pPr>
      <w:r>
        <w:t xml:space="preserve">12pm Picnic lunch (please join us – food not provide)               </w:t>
      </w:r>
    </w:p>
    <w:p w14:paraId="4B2F25B9" w14:textId="6CC0B3C9" w:rsidR="002D5734" w:rsidRDefault="002D5734" w:rsidP="002D5734">
      <w:pPr>
        <w:jc w:val="left"/>
      </w:pPr>
    </w:p>
    <w:sectPr w:rsidR="002D5734" w:rsidSect="00F70682">
      <w:headerReference w:type="default" r:id="rId10"/>
      <w:pgSz w:w="12240" w:h="15840"/>
      <w:pgMar w:top="3600" w:right="1440" w:bottom="1440" w:left="1440" w:header="0" w:footer="0" w:gutter="0"/>
      <w:cols w:space="720"/>
      <w:docGrid w:linePitch="4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A89F90" w14:textId="77777777" w:rsidR="0026250C" w:rsidRDefault="0026250C">
      <w:pPr>
        <w:spacing w:before="0"/>
      </w:pPr>
      <w:r>
        <w:separator/>
      </w:r>
    </w:p>
  </w:endnote>
  <w:endnote w:type="continuationSeparator" w:id="0">
    <w:p w14:paraId="6138134A" w14:textId="77777777" w:rsidR="0026250C" w:rsidRDefault="0026250C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E2B98" w14:textId="77777777" w:rsidR="0026250C" w:rsidRDefault="0026250C">
      <w:pPr>
        <w:spacing w:before="0"/>
      </w:pPr>
      <w:r>
        <w:separator/>
      </w:r>
    </w:p>
  </w:footnote>
  <w:footnote w:type="continuationSeparator" w:id="0">
    <w:p w14:paraId="79AC9CB3" w14:textId="77777777" w:rsidR="0026250C" w:rsidRDefault="0026250C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716DD" w14:textId="77777777" w:rsidR="004008C9" w:rsidRDefault="004008C9" w:rsidP="004008C9">
    <w:pPr>
      <w:pStyle w:val="Header"/>
      <w:ind w:left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4CF"/>
    <w:rsid w:val="00024B92"/>
    <w:rsid w:val="0003383B"/>
    <w:rsid w:val="00052C52"/>
    <w:rsid w:val="00105759"/>
    <w:rsid w:val="00134C5B"/>
    <w:rsid w:val="00160278"/>
    <w:rsid w:val="00166557"/>
    <w:rsid w:val="001D6E60"/>
    <w:rsid w:val="0026250C"/>
    <w:rsid w:val="002D3176"/>
    <w:rsid w:val="002D5734"/>
    <w:rsid w:val="00395C97"/>
    <w:rsid w:val="003B2720"/>
    <w:rsid w:val="003E6DF0"/>
    <w:rsid w:val="0040003F"/>
    <w:rsid w:val="004008C9"/>
    <w:rsid w:val="00412883"/>
    <w:rsid w:val="004650EC"/>
    <w:rsid w:val="005325F0"/>
    <w:rsid w:val="00572C51"/>
    <w:rsid w:val="00582666"/>
    <w:rsid w:val="005F0CC1"/>
    <w:rsid w:val="00647D53"/>
    <w:rsid w:val="00650399"/>
    <w:rsid w:val="00673C5F"/>
    <w:rsid w:val="006B609A"/>
    <w:rsid w:val="00715CEC"/>
    <w:rsid w:val="00723AA3"/>
    <w:rsid w:val="007454CF"/>
    <w:rsid w:val="00796354"/>
    <w:rsid w:val="007A336B"/>
    <w:rsid w:val="008465F1"/>
    <w:rsid w:val="008E74CF"/>
    <w:rsid w:val="009E4117"/>
    <w:rsid w:val="009F0A9F"/>
    <w:rsid w:val="00A00F2C"/>
    <w:rsid w:val="00A068F5"/>
    <w:rsid w:val="00A51113"/>
    <w:rsid w:val="00AA7143"/>
    <w:rsid w:val="00AF300E"/>
    <w:rsid w:val="00B94AC1"/>
    <w:rsid w:val="00C313CC"/>
    <w:rsid w:val="00CA580F"/>
    <w:rsid w:val="00D02AD4"/>
    <w:rsid w:val="00D85786"/>
    <w:rsid w:val="00DC4F87"/>
    <w:rsid w:val="00E162EB"/>
    <w:rsid w:val="00E22D94"/>
    <w:rsid w:val="00E708F2"/>
    <w:rsid w:val="00E94283"/>
    <w:rsid w:val="00E96786"/>
    <w:rsid w:val="00F70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7E0CC32E"/>
  <w15:chartTrackingRefBased/>
  <w15:docId w15:val="{9D675972-E153-4002-B858-64BEA962F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unhideWhenUsed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0CC1"/>
    <w:pPr>
      <w:spacing w:before="40" w:after="0" w:line="240" w:lineRule="auto"/>
      <w:ind w:left="29" w:right="29"/>
      <w:jc w:val="center"/>
    </w:pPr>
    <w:rPr>
      <w:b/>
      <w:bCs/>
      <w:color w:val="3A3363" w:themeColor="text2"/>
      <w:sz w:val="32"/>
      <w:szCs w:val="26"/>
    </w:rPr>
  </w:style>
  <w:style w:type="paragraph" w:styleId="Heading1">
    <w:name w:val="heading 1"/>
    <w:basedOn w:val="Normal"/>
    <w:next w:val="Normal"/>
    <w:qFormat/>
    <w:rsid w:val="007454CF"/>
    <w:pPr>
      <w:outlineLvl w:val="0"/>
    </w:pPr>
    <w:rPr>
      <w:caps/>
    </w:rPr>
  </w:style>
  <w:style w:type="paragraph" w:styleId="Heading2">
    <w:name w:val="heading 2"/>
    <w:basedOn w:val="Normal"/>
    <w:next w:val="Normal"/>
    <w:semiHidden/>
    <w:qFormat/>
    <w:rsid w:val="00105759"/>
    <w:pPr>
      <w:spacing w:before="300" w:after="100"/>
      <w:outlineLvl w:val="1"/>
    </w:pPr>
    <w:rPr>
      <w:caps/>
    </w:rPr>
  </w:style>
  <w:style w:type="paragraph" w:styleId="Heading3">
    <w:name w:val="heading 3"/>
    <w:basedOn w:val="Normal"/>
    <w:next w:val="Normal"/>
    <w:semiHidden/>
    <w:qFormat/>
    <w:rsid w:val="00105759"/>
    <w:pPr>
      <w:outlineLvl w:val="2"/>
    </w:pPr>
    <w:rPr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i/>
      <w:iCs/>
      <w:color w:val="A1810D" w:themeColor="accent1" w:themeShade="80"/>
    </w:rPr>
  </w:style>
  <w:style w:type="paragraph" w:styleId="Header">
    <w:name w:val="header"/>
    <w:basedOn w:val="Normal"/>
    <w:link w:val="HeaderChar"/>
    <w:uiPriority w:val="99"/>
    <w:semiHidden/>
    <w:rsid w:val="004008C9"/>
    <w:pPr>
      <w:tabs>
        <w:tab w:val="center" w:pos="4680"/>
        <w:tab w:val="right" w:pos="9360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F0CC1"/>
    <w:rPr>
      <w:b/>
      <w:bCs/>
      <w:color w:val="3A3363" w:themeColor="text2"/>
      <w:sz w:val="32"/>
      <w:szCs w:val="26"/>
    </w:rPr>
  </w:style>
  <w:style w:type="paragraph" w:styleId="Footer">
    <w:name w:val="footer"/>
    <w:basedOn w:val="Normal"/>
    <w:link w:val="FooterChar"/>
    <w:uiPriority w:val="99"/>
    <w:semiHidden/>
    <w:rsid w:val="004008C9"/>
    <w:pPr>
      <w:tabs>
        <w:tab w:val="center" w:pos="4680"/>
        <w:tab w:val="right" w:pos="9360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F0CC1"/>
    <w:rPr>
      <w:b/>
      <w:bCs/>
      <w:color w:val="3A3363" w:themeColor="text2"/>
      <w:sz w:val="32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0CC1"/>
    <w:rPr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5F0CC1"/>
    <w:rPr>
      <w:b/>
      <w:bCs/>
      <w:color w:val="3A3363" w:themeColor="text2"/>
      <w:sz w:val="40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5F0CC1"/>
    <w:rPr>
      <w:sz w:val="120"/>
    </w:rPr>
  </w:style>
  <w:style w:type="character" w:customStyle="1" w:styleId="TitleChar">
    <w:name w:val="Title Char"/>
    <w:basedOn w:val="DefaultParagraphFont"/>
    <w:link w:val="Title"/>
    <w:uiPriority w:val="10"/>
    <w:rsid w:val="005F0CC1"/>
    <w:rPr>
      <w:b/>
      <w:bCs/>
      <w:color w:val="3A3363" w:themeColor="text2"/>
      <w:sz w:val="120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weedon\AppData\Local\Microsoft\Office\16.0\DTS\en-GB%7bF6350C4D-D435-4212-A555-E41E36A7A2AE%7d\%7b1B6118E8-0E2E-4912-9398-6D067530E6B2%7dTFda4bd1d7-fe8c-4b35-b475-8230a29af7d267a37262_win32-5212e308023e.dotx" TargetMode="External"/></Relationships>
</file>

<file path=word/theme/theme1.xml><?xml version="1.0" encoding="utf-8"?>
<a:theme xmlns:a="http://schemas.openxmlformats.org/drawingml/2006/main" name="Party invitation flyer">
  <a:themeElements>
    <a:clrScheme name="Custom 17">
      <a:dk1>
        <a:srgbClr val="262140"/>
      </a:dk1>
      <a:lt1>
        <a:srgbClr val="FFFFFF"/>
      </a:lt1>
      <a:dk2>
        <a:srgbClr val="3A3363"/>
      </a:dk2>
      <a:lt2>
        <a:srgbClr val="FFFFFF"/>
      </a:lt2>
      <a:accent1>
        <a:srgbClr val="F3D569"/>
      </a:accent1>
      <a:accent2>
        <a:srgbClr val="7DC6F3"/>
      </a:accent2>
      <a:accent3>
        <a:srgbClr val="F3D569"/>
      </a:accent3>
      <a:accent4>
        <a:srgbClr val="2F4B83"/>
      </a:accent4>
      <a:accent5>
        <a:srgbClr val="473D6C"/>
      </a:accent5>
      <a:accent6>
        <a:srgbClr val="3F3F75"/>
      </a:accent6>
      <a:hlink>
        <a:srgbClr val="ECBE18"/>
      </a:hlink>
      <a:folHlink>
        <a:srgbClr val="ECBE18"/>
      </a:folHlink>
    </a:clrScheme>
    <a:fontScheme name="Century Gothic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30" ma:contentTypeDescription="Create a new document." ma:contentTypeScope="" ma:versionID="cec0622158e8f13124e9e8fd4de31bd1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52f30ab005d15df08657af532e6e3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  <xsd:element ref="ns2:MediaServiceObjectDetectorVersions" minOccurs="0"/>
                <xsd:element ref="ns2:MediaServiceSystemTag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hidden="true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hidden="tru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hidden="true" ma:internalName="Background" ma:readOnly="false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3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BillingMetadata" ma:index="33" nillable="true" ma:displayName="MediaServiceBillingMetadata" ma:hidden="true" ma:internalName="MediaServiceBillingMetadata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2E6E20DF-E6B9-417D-93B1-A84B224483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37ADA4-AA00-4A6A-8275-4A061710C4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484EBDC-94B5-4FDE-ABAE-3607A0927E2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{1B6118E8-0E2E-4912-9398-6D067530E6B2}TFda4bd1d7-fe8c-4b35-b475-8230a29af7d267a37262_win32-5212e308023e</Template>
  <TotalTime>1</TotalTime>
  <Pages>1</Pages>
  <Words>56</Words>
  <Characters>322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Neil Weedon</dc:creator>
  <cp:lastModifiedBy>Caroline Redman</cp:lastModifiedBy>
  <cp:revision>2</cp:revision>
  <cp:lastPrinted>2026-08-07T09:31:00Z</cp:lastPrinted>
  <dcterms:created xsi:type="dcterms:W3CDTF">2026-08-28T13:16:00Z</dcterms:created>
  <dcterms:modified xsi:type="dcterms:W3CDTF">2026-08-28T13:16:00Z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MediaServiceImageTags">
    <vt:lpwstr/>
  </property>
</Properties>
</file>